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7E18A5" w14:textId="77777777" w:rsidR="00272A37" w:rsidRPr="005C3B02" w:rsidRDefault="00272A37" w:rsidP="00272A37">
      <w:pPr>
        <w:jc w:val="center"/>
        <w:rPr>
          <w:b/>
          <w:spacing w:val="20"/>
        </w:rPr>
      </w:pPr>
      <w:bookmarkStart w:id="0" w:name="_Toc119910771"/>
    </w:p>
    <w:p w14:paraId="7A845452" w14:textId="77777777" w:rsidR="00DB5693" w:rsidRPr="005C3B02" w:rsidRDefault="00DB5693" w:rsidP="00DB5693">
      <w:pPr>
        <w:spacing w:before="0"/>
        <w:jc w:val="center"/>
        <w:rPr>
          <w:b/>
          <w:spacing w:val="20"/>
        </w:rPr>
      </w:pPr>
      <w:r w:rsidRPr="005C3B02">
        <w:rPr>
          <w:spacing w:val="20"/>
          <w:sz w:val="22"/>
          <w:szCs w:val="22"/>
        </w:rPr>
        <w:t>МИНИСТЕРСТВО НАУКИ И ВЫСШЕГО ОБРАЗОВАНИЯ РОССИЙСКОЙ ФЕДЕРАЦИИ</w:t>
      </w:r>
    </w:p>
    <w:p w14:paraId="41A3BA96" w14:textId="77777777" w:rsidR="00DB5693" w:rsidRPr="005C3B02" w:rsidRDefault="00DB5693" w:rsidP="00DB5693">
      <w:pPr>
        <w:spacing w:before="0"/>
        <w:jc w:val="center"/>
        <w:rPr>
          <w:caps/>
          <w:spacing w:val="20"/>
          <w:sz w:val="15"/>
          <w:szCs w:val="15"/>
        </w:rPr>
      </w:pPr>
      <w:r w:rsidRPr="005C3B02">
        <w:rPr>
          <w:caps/>
          <w:spacing w:val="20"/>
          <w:sz w:val="15"/>
          <w:szCs w:val="15"/>
        </w:rPr>
        <w:t>федеральное государственное АВТОНОМНОЕ образовательное учреждение высшего образования</w:t>
      </w:r>
    </w:p>
    <w:p w14:paraId="4139DC71" w14:textId="77777777" w:rsidR="00DB5693" w:rsidRPr="005C3B02" w:rsidRDefault="00DB5693" w:rsidP="00DB5693">
      <w:pPr>
        <w:spacing w:before="0"/>
        <w:jc w:val="center"/>
        <w:rPr>
          <w:spacing w:val="50"/>
        </w:rPr>
      </w:pPr>
      <w:r w:rsidRPr="005C3B02">
        <w:rPr>
          <w:spacing w:val="50"/>
        </w:rPr>
        <w:t>«Национальный исследовательский ядерный университет «МИФИ»</w:t>
      </w:r>
    </w:p>
    <w:p w14:paraId="63CAAD9F" w14:textId="77777777" w:rsidR="00DB5693" w:rsidRPr="005C3B02" w:rsidRDefault="00DB5693" w:rsidP="00DB5693">
      <w:pPr>
        <w:spacing w:before="0"/>
        <w:jc w:val="center"/>
        <w:rPr>
          <w:rFonts w:ascii="Book Antiqua" w:hAnsi="Book Antiqua"/>
          <w:b/>
          <w:sz w:val="28"/>
          <w:szCs w:val="28"/>
        </w:rPr>
      </w:pPr>
      <w:proofErr w:type="spellStart"/>
      <w:r w:rsidRPr="005C3B02">
        <w:rPr>
          <w:rFonts w:ascii="Book Antiqua" w:hAnsi="Book Antiqua"/>
          <w:b/>
          <w:sz w:val="28"/>
          <w:szCs w:val="28"/>
        </w:rPr>
        <w:t>Обнинский</w:t>
      </w:r>
      <w:proofErr w:type="spellEnd"/>
      <w:r w:rsidRPr="005C3B02">
        <w:rPr>
          <w:rFonts w:ascii="Book Antiqua" w:hAnsi="Book Antiqua"/>
          <w:b/>
          <w:sz w:val="28"/>
          <w:szCs w:val="28"/>
        </w:rPr>
        <w:t xml:space="preserve"> институт атомной энергетики</w:t>
      </w:r>
      <w:r w:rsidRPr="005C3B02">
        <w:rPr>
          <w:rFonts w:ascii="Book Antiqua" w:hAnsi="Book Antiqua"/>
          <w:b/>
          <w:sz w:val="22"/>
          <w:szCs w:val="22"/>
        </w:rPr>
        <w:t xml:space="preserve"> </w:t>
      </w:r>
      <w:r w:rsidRPr="005C3B02">
        <w:rPr>
          <w:rFonts w:ascii="Book Antiqua" w:hAnsi="Book Antiqua"/>
          <w:b/>
          <w:sz w:val="28"/>
          <w:szCs w:val="28"/>
        </w:rPr>
        <w:t xml:space="preserve">– </w:t>
      </w:r>
    </w:p>
    <w:p w14:paraId="71738D0B" w14:textId="77777777" w:rsidR="00DB5693" w:rsidRPr="005C3B02" w:rsidRDefault="00DB5693" w:rsidP="00DB5693">
      <w:pPr>
        <w:spacing w:before="0"/>
        <w:jc w:val="center"/>
        <w:rPr>
          <w:rFonts w:ascii="Book Antiqua" w:hAnsi="Book Antiqua"/>
          <w:sz w:val="18"/>
          <w:szCs w:val="18"/>
        </w:rPr>
      </w:pPr>
      <w:r w:rsidRPr="005C3B02">
        <w:rPr>
          <w:rFonts w:ascii="Book Antiqua" w:hAnsi="Book Antiqua"/>
          <w:sz w:val="18"/>
          <w:szCs w:val="18"/>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78F6C87E" w14:textId="77777777" w:rsidR="00DB5693" w:rsidRPr="005C3B02" w:rsidRDefault="00DB5693" w:rsidP="00DB5693">
      <w:pPr>
        <w:spacing w:before="0"/>
        <w:jc w:val="center"/>
        <w:rPr>
          <w:caps/>
          <w:spacing w:val="16"/>
          <w:sz w:val="16"/>
          <w:szCs w:val="16"/>
        </w:rPr>
      </w:pPr>
      <w:r w:rsidRPr="005C3B02">
        <w:rPr>
          <w:rFonts w:ascii="Book Antiqua" w:hAnsi="Book Antiqua"/>
          <w:b/>
          <w:sz w:val="26"/>
          <w:szCs w:val="26"/>
        </w:rPr>
        <w:t>(ИАТЭ НИЯУ МИФИ)</w:t>
      </w:r>
    </w:p>
    <w:p w14:paraId="2E768063" w14:textId="77777777" w:rsidR="00272A37" w:rsidRPr="005C3B02" w:rsidRDefault="00272A37" w:rsidP="00DB5693">
      <w:pPr>
        <w:spacing w:before="0"/>
        <w:ind w:right="-5"/>
        <w:jc w:val="center"/>
        <w:rPr>
          <w:b/>
          <w:sz w:val="28"/>
          <w:szCs w:val="20"/>
        </w:rPr>
      </w:pPr>
    </w:p>
    <w:p w14:paraId="13281E20" w14:textId="77777777" w:rsidR="0034569A" w:rsidRPr="005C3B02" w:rsidRDefault="0034569A" w:rsidP="00DB5693">
      <w:pPr>
        <w:spacing w:before="0"/>
        <w:ind w:right="-5"/>
        <w:jc w:val="center"/>
        <w:rPr>
          <w:b/>
          <w:sz w:val="28"/>
          <w:szCs w:val="20"/>
        </w:rPr>
      </w:pPr>
    </w:p>
    <w:p w14:paraId="05186208" w14:textId="77777777" w:rsidR="0034569A" w:rsidRPr="005C3B02" w:rsidRDefault="0034569A" w:rsidP="0034569A">
      <w:pPr>
        <w:ind w:right="-5"/>
        <w:jc w:val="center"/>
        <w:rPr>
          <w:b/>
          <w:sz w:val="28"/>
        </w:rPr>
      </w:pPr>
      <w:r w:rsidRPr="005C3B02">
        <w:rPr>
          <w:b/>
          <w:sz w:val="28"/>
        </w:rPr>
        <w:t xml:space="preserve">ОТДЕЛЕНИЕ ядерной физики и технологий </w:t>
      </w:r>
    </w:p>
    <w:p w14:paraId="13758D6C" w14:textId="77777777" w:rsidR="00DB5693" w:rsidRPr="005C3B02" w:rsidRDefault="00DB5693" w:rsidP="00DB5693">
      <w:pPr>
        <w:spacing w:before="0"/>
        <w:rPr>
          <w:rFonts w:ascii="Book Antiqua" w:hAnsi="Book Antiqua"/>
          <w:b/>
        </w:rPr>
      </w:pPr>
    </w:p>
    <w:p w14:paraId="1FBF2AC6" w14:textId="77777777" w:rsidR="00DB5693" w:rsidRPr="005C3B02" w:rsidRDefault="00DB5693" w:rsidP="00DB5693">
      <w:pPr>
        <w:spacing w:before="0"/>
        <w:rPr>
          <w:rFonts w:ascii="Book Antiqua" w:hAnsi="Book Antiqua"/>
          <w:b/>
        </w:rPr>
      </w:pPr>
    </w:p>
    <w:tbl>
      <w:tblPr>
        <w:tblStyle w:val="a3"/>
        <w:tblW w:w="4678" w:type="dxa"/>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DB5693" w:rsidRPr="005C3B02" w14:paraId="05894175" w14:textId="77777777" w:rsidTr="0034569A">
        <w:tc>
          <w:tcPr>
            <w:tcW w:w="4678" w:type="dxa"/>
          </w:tcPr>
          <w:p w14:paraId="03D8ACCC" w14:textId="77777777" w:rsidR="00DB5693" w:rsidRPr="005C3B02" w:rsidRDefault="00DB5693" w:rsidP="00DB5693">
            <w:pPr>
              <w:spacing w:before="0"/>
              <w:rPr>
                <w:sz w:val="28"/>
                <w:szCs w:val="28"/>
              </w:rPr>
            </w:pPr>
            <w:r w:rsidRPr="005C3B02">
              <w:rPr>
                <w:sz w:val="28"/>
                <w:szCs w:val="28"/>
              </w:rPr>
              <w:t xml:space="preserve">Утверждено на заседании </w:t>
            </w:r>
          </w:p>
          <w:p w14:paraId="2A69D0CC" w14:textId="77777777" w:rsidR="00DB5693" w:rsidRPr="005C3B02" w:rsidRDefault="00DB5693" w:rsidP="00DB5693">
            <w:pPr>
              <w:spacing w:before="0"/>
              <w:rPr>
                <w:sz w:val="28"/>
                <w:szCs w:val="28"/>
              </w:rPr>
            </w:pPr>
            <w:r w:rsidRPr="005C3B02">
              <w:rPr>
                <w:sz w:val="28"/>
                <w:szCs w:val="28"/>
              </w:rPr>
              <w:t>УМС ИАТЭ НИЯУ МИФИ</w:t>
            </w:r>
          </w:p>
          <w:p w14:paraId="387BEEE9" w14:textId="77777777" w:rsidR="00DB5693" w:rsidRPr="005C3B02" w:rsidRDefault="00DB5693" w:rsidP="00DB5693">
            <w:pPr>
              <w:spacing w:before="0"/>
              <w:rPr>
                <w:sz w:val="28"/>
                <w:szCs w:val="28"/>
              </w:rPr>
            </w:pPr>
            <w:r w:rsidRPr="005C3B02">
              <w:rPr>
                <w:sz w:val="28"/>
                <w:szCs w:val="28"/>
              </w:rPr>
              <w:t>Протокол от 30.08.2021 № Х-8/2021</w:t>
            </w:r>
          </w:p>
        </w:tc>
      </w:tr>
    </w:tbl>
    <w:p w14:paraId="7DA0CCB0" w14:textId="77777777" w:rsidR="00DB5693" w:rsidRPr="005C3B02" w:rsidRDefault="00DB5693" w:rsidP="00DB5693">
      <w:pPr>
        <w:spacing w:before="0"/>
        <w:rPr>
          <w:rFonts w:ascii="Book Antiqua" w:hAnsi="Book Antiqua"/>
          <w:b/>
        </w:rPr>
      </w:pPr>
    </w:p>
    <w:p w14:paraId="1CD97C11" w14:textId="77777777" w:rsidR="00DB5693" w:rsidRPr="005C3B02" w:rsidRDefault="00DB5693" w:rsidP="00DB5693">
      <w:pPr>
        <w:spacing w:before="0"/>
        <w:jc w:val="right"/>
      </w:pPr>
    </w:p>
    <w:p w14:paraId="5E796307" w14:textId="77777777" w:rsidR="00DB5693" w:rsidRPr="005C3B02" w:rsidRDefault="00DB5693" w:rsidP="00DB5693">
      <w:pPr>
        <w:spacing w:before="0"/>
        <w:jc w:val="right"/>
      </w:pPr>
    </w:p>
    <w:p w14:paraId="71D8EEFD" w14:textId="77777777" w:rsidR="00A870DC" w:rsidRPr="005C3B02" w:rsidRDefault="00A870DC" w:rsidP="00DB5693">
      <w:pPr>
        <w:widowControl w:val="0"/>
        <w:autoSpaceDE w:val="0"/>
        <w:autoSpaceDN w:val="0"/>
        <w:adjustRightInd w:val="0"/>
        <w:spacing w:before="0"/>
        <w:jc w:val="center"/>
        <w:rPr>
          <w:b/>
          <w:sz w:val="32"/>
          <w:szCs w:val="32"/>
        </w:rPr>
      </w:pPr>
      <w:r w:rsidRPr="005C3B02">
        <w:rPr>
          <w:b/>
          <w:sz w:val="32"/>
          <w:szCs w:val="32"/>
        </w:rPr>
        <w:t>ФОНД</w:t>
      </w:r>
      <w:r w:rsidR="00DB5693" w:rsidRPr="005C3B02">
        <w:rPr>
          <w:b/>
          <w:sz w:val="32"/>
          <w:szCs w:val="32"/>
        </w:rPr>
        <w:t xml:space="preserve"> </w:t>
      </w:r>
      <w:r w:rsidRPr="005C3B02">
        <w:rPr>
          <w:b/>
          <w:sz w:val="32"/>
          <w:szCs w:val="32"/>
        </w:rPr>
        <w:t>ОЦЕНОЧНЫХ СРЕДСТВ</w:t>
      </w:r>
    </w:p>
    <w:p w14:paraId="2A554BE2" w14:textId="77777777" w:rsidR="00272A37" w:rsidRPr="005C3B02" w:rsidRDefault="00FA03E2" w:rsidP="00DB5693">
      <w:pPr>
        <w:spacing w:before="0"/>
        <w:jc w:val="center"/>
        <w:rPr>
          <w:b/>
          <w:sz w:val="28"/>
          <w:szCs w:val="28"/>
        </w:rPr>
      </w:pPr>
      <w:r w:rsidRPr="005C3B02">
        <w:rPr>
          <w:b/>
          <w:sz w:val="28"/>
          <w:szCs w:val="28"/>
        </w:rPr>
        <w:t>по дисциплине</w:t>
      </w:r>
    </w:p>
    <w:p w14:paraId="254CED34" w14:textId="77777777" w:rsidR="00DB5693" w:rsidRPr="005C3B02" w:rsidRDefault="00DB5693" w:rsidP="00DB5693">
      <w:pPr>
        <w:spacing w:before="0"/>
        <w:rPr>
          <w:sz w:val="28"/>
          <w:szCs w:val="28"/>
        </w:rPr>
      </w:pPr>
    </w:p>
    <w:tbl>
      <w:tblPr>
        <w:tblW w:w="0" w:type="auto"/>
        <w:tblLook w:val="04A0" w:firstRow="1" w:lastRow="0" w:firstColumn="1" w:lastColumn="0" w:noHBand="0" w:noVBand="1"/>
      </w:tblPr>
      <w:tblGrid>
        <w:gridCol w:w="10136"/>
      </w:tblGrid>
      <w:tr w:rsidR="00747D29" w:rsidRPr="005C3B02" w14:paraId="649F974F" w14:textId="77777777" w:rsidTr="0034569A">
        <w:tc>
          <w:tcPr>
            <w:tcW w:w="10136" w:type="dxa"/>
            <w:tcBorders>
              <w:bottom w:val="single" w:sz="4" w:space="0" w:color="auto"/>
            </w:tcBorders>
          </w:tcPr>
          <w:p w14:paraId="13349E0A" w14:textId="3EF6B0AF" w:rsidR="00747D29" w:rsidRPr="005C3B02" w:rsidRDefault="00747D29" w:rsidP="00DB5693">
            <w:pPr>
              <w:spacing w:before="0"/>
              <w:jc w:val="center"/>
              <w:rPr>
                <w:i/>
                <w:sz w:val="28"/>
                <w:szCs w:val="28"/>
              </w:rPr>
            </w:pPr>
            <w:r w:rsidRPr="005A04B8">
              <w:rPr>
                <w:i/>
                <w:sz w:val="28"/>
                <w:szCs w:val="28"/>
              </w:rPr>
              <w:t>Машинное обучение и большие данные</w:t>
            </w:r>
          </w:p>
        </w:tc>
      </w:tr>
      <w:tr w:rsidR="00747D29" w:rsidRPr="005C3B02" w14:paraId="1C77827C" w14:textId="77777777" w:rsidTr="0034569A">
        <w:tc>
          <w:tcPr>
            <w:tcW w:w="10136" w:type="dxa"/>
            <w:tcBorders>
              <w:top w:val="single" w:sz="4" w:space="0" w:color="auto"/>
            </w:tcBorders>
          </w:tcPr>
          <w:p w14:paraId="597C9BF2" w14:textId="251FA6EA" w:rsidR="00747D29" w:rsidRPr="005C3B02" w:rsidRDefault="00747D29" w:rsidP="00DB5693">
            <w:pPr>
              <w:spacing w:before="0"/>
              <w:jc w:val="center"/>
              <w:rPr>
                <w:i/>
                <w:sz w:val="20"/>
                <w:szCs w:val="20"/>
              </w:rPr>
            </w:pPr>
            <w:r w:rsidRPr="005A04B8">
              <w:rPr>
                <w:i/>
                <w:sz w:val="20"/>
                <w:szCs w:val="20"/>
              </w:rPr>
              <w:t>название дисциплины</w:t>
            </w:r>
          </w:p>
        </w:tc>
      </w:tr>
      <w:tr w:rsidR="00747D29" w:rsidRPr="005C3B02" w14:paraId="2FA661B4" w14:textId="77777777" w:rsidTr="0034569A">
        <w:tc>
          <w:tcPr>
            <w:tcW w:w="10136" w:type="dxa"/>
          </w:tcPr>
          <w:p w14:paraId="2FD59448" w14:textId="77777777" w:rsidR="00747D29" w:rsidRPr="005C3B02" w:rsidRDefault="00747D29" w:rsidP="00DB5693">
            <w:pPr>
              <w:spacing w:before="0"/>
            </w:pPr>
          </w:p>
        </w:tc>
      </w:tr>
      <w:tr w:rsidR="00747D29" w:rsidRPr="005C3B02" w14:paraId="7D69B845" w14:textId="77777777" w:rsidTr="0034569A">
        <w:tc>
          <w:tcPr>
            <w:tcW w:w="10136" w:type="dxa"/>
          </w:tcPr>
          <w:p w14:paraId="1CFEFE2D" w14:textId="7285735C" w:rsidR="00747D29" w:rsidRPr="005C3B02" w:rsidRDefault="00747D29" w:rsidP="0034569A">
            <w:pPr>
              <w:jc w:val="center"/>
              <w:rPr>
                <w:sz w:val="28"/>
                <w:szCs w:val="28"/>
              </w:rPr>
            </w:pPr>
            <w:r w:rsidRPr="005A04B8">
              <w:rPr>
                <w:sz w:val="28"/>
                <w:szCs w:val="28"/>
              </w:rPr>
              <w:t>для направления подготовки</w:t>
            </w:r>
          </w:p>
        </w:tc>
      </w:tr>
      <w:tr w:rsidR="00747D29" w:rsidRPr="005C3B02" w14:paraId="35A023E3" w14:textId="77777777" w:rsidTr="0034569A">
        <w:tc>
          <w:tcPr>
            <w:tcW w:w="10136" w:type="dxa"/>
          </w:tcPr>
          <w:p w14:paraId="5BCF2A8C" w14:textId="77777777" w:rsidR="00747D29" w:rsidRPr="005C3B02" w:rsidRDefault="00747D29" w:rsidP="0034569A">
            <w:pPr>
              <w:spacing w:before="0"/>
              <w:rPr>
                <w:sz w:val="28"/>
                <w:szCs w:val="28"/>
              </w:rPr>
            </w:pPr>
          </w:p>
        </w:tc>
      </w:tr>
      <w:tr w:rsidR="00747D29" w:rsidRPr="005C3B02" w14:paraId="603E532C" w14:textId="77777777" w:rsidTr="0034569A">
        <w:tc>
          <w:tcPr>
            <w:tcW w:w="10136" w:type="dxa"/>
            <w:tcBorders>
              <w:bottom w:val="single" w:sz="4" w:space="0" w:color="auto"/>
            </w:tcBorders>
          </w:tcPr>
          <w:p w14:paraId="5B8D8BF0" w14:textId="291C960D" w:rsidR="00747D29" w:rsidRPr="005C3B02" w:rsidRDefault="00747D29" w:rsidP="0034569A">
            <w:pPr>
              <w:spacing w:before="0"/>
              <w:jc w:val="center"/>
              <w:rPr>
                <w:sz w:val="28"/>
                <w:szCs w:val="28"/>
              </w:rPr>
            </w:pPr>
            <w:r>
              <w:rPr>
                <w:sz w:val="28"/>
                <w:szCs w:val="28"/>
              </w:rPr>
              <w:t>09.03.01  Информатика и вычислительная техника</w:t>
            </w:r>
          </w:p>
        </w:tc>
      </w:tr>
      <w:tr w:rsidR="00747D29" w:rsidRPr="005C3B02" w14:paraId="579CECC7" w14:textId="77777777" w:rsidTr="0034569A">
        <w:tc>
          <w:tcPr>
            <w:tcW w:w="10136" w:type="dxa"/>
            <w:tcBorders>
              <w:top w:val="single" w:sz="4" w:space="0" w:color="auto"/>
            </w:tcBorders>
          </w:tcPr>
          <w:p w14:paraId="5209A8C8" w14:textId="6CCC7590" w:rsidR="00747D29" w:rsidRPr="005C3B02" w:rsidRDefault="00747D29" w:rsidP="0034569A">
            <w:pPr>
              <w:spacing w:before="0"/>
              <w:jc w:val="center"/>
              <w:rPr>
                <w:i/>
                <w:sz w:val="20"/>
                <w:szCs w:val="20"/>
              </w:rPr>
            </w:pPr>
            <w:r w:rsidRPr="005A04B8">
              <w:rPr>
                <w:i/>
                <w:sz w:val="20"/>
                <w:szCs w:val="20"/>
              </w:rPr>
              <w:t xml:space="preserve">код и название направления подготовки </w:t>
            </w:r>
          </w:p>
        </w:tc>
      </w:tr>
      <w:tr w:rsidR="00747D29" w:rsidRPr="005C3B02" w14:paraId="0829CAEA" w14:textId="77777777" w:rsidTr="0034569A">
        <w:tc>
          <w:tcPr>
            <w:tcW w:w="10136" w:type="dxa"/>
          </w:tcPr>
          <w:p w14:paraId="3A346C41" w14:textId="77777777" w:rsidR="00747D29" w:rsidRPr="005C3B02" w:rsidRDefault="00747D29" w:rsidP="0034569A">
            <w:pPr>
              <w:spacing w:before="0"/>
              <w:jc w:val="center"/>
              <w:rPr>
                <w:i/>
              </w:rPr>
            </w:pPr>
          </w:p>
        </w:tc>
      </w:tr>
      <w:tr w:rsidR="00747D29" w:rsidRPr="005C3B02" w14:paraId="0BF90F6B" w14:textId="77777777" w:rsidTr="0034569A">
        <w:tc>
          <w:tcPr>
            <w:tcW w:w="10136" w:type="dxa"/>
          </w:tcPr>
          <w:p w14:paraId="465A298E" w14:textId="77777777" w:rsidR="00747D29" w:rsidRPr="005C3B02" w:rsidRDefault="00747D29" w:rsidP="0034569A">
            <w:pPr>
              <w:spacing w:before="0"/>
              <w:jc w:val="center"/>
              <w:rPr>
                <w:i/>
                <w:sz w:val="28"/>
                <w:szCs w:val="28"/>
              </w:rPr>
            </w:pPr>
          </w:p>
        </w:tc>
      </w:tr>
      <w:tr w:rsidR="00747D29" w:rsidRPr="005C3B02" w14:paraId="12AC1C24" w14:textId="77777777" w:rsidTr="0034569A">
        <w:tc>
          <w:tcPr>
            <w:tcW w:w="10136" w:type="dxa"/>
          </w:tcPr>
          <w:p w14:paraId="7AC6F96A" w14:textId="77777777" w:rsidR="00747D29" w:rsidRPr="005A04B8" w:rsidRDefault="00747D29" w:rsidP="000A0580">
            <w:pPr>
              <w:jc w:val="center"/>
              <w:rPr>
                <w:sz w:val="28"/>
                <w:szCs w:val="28"/>
              </w:rPr>
            </w:pPr>
            <w:r w:rsidRPr="005A04B8">
              <w:rPr>
                <w:sz w:val="28"/>
                <w:szCs w:val="28"/>
              </w:rPr>
              <w:t>образовательная программа</w:t>
            </w:r>
          </w:p>
          <w:p w14:paraId="336DB456" w14:textId="77777777" w:rsidR="00747D29" w:rsidRPr="005C3B02" w:rsidRDefault="00747D29" w:rsidP="0034569A">
            <w:pPr>
              <w:spacing w:before="0"/>
              <w:jc w:val="center"/>
              <w:rPr>
                <w:sz w:val="28"/>
                <w:szCs w:val="28"/>
              </w:rPr>
            </w:pPr>
          </w:p>
        </w:tc>
      </w:tr>
      <w:tr w:rsidR="00747D29" w:rsidRPr="005C3B02" w14:paraId="3CEABA94" w14:textId="77777777" w:rsidTr="0034569A">
        <w:tc>
          <w:tcPr>
            <w:tcW w:w="10136" w:type="dxa"/>
            <w:tcBorders>
              <w:bottom w:val="single" w:sz="4" w:space="0" w:color="auto"/>
            </w:tcBorders>
          </w:tcPr>
          <w:p w14:paraId="6FC03CD5" w14:textId="4F5DC897" w:rsidR="00747D29" w:rsidRPr="00747D29" w:rsidRDefault="00747D29" w:rsidP="0034569A">
            <w:pPr>
              <w:spacing w:before="0"/>
              <w:jc w:val="center"/>
              <w:rPr>
                <w:sz w:val="28"/>
                <w:szCs w:val="28"/>
              </w:rPr>
            </w:pPr>
            <w:r w:rsidRPr="001F2174">
              <w:rPr>
                <w:sz w:val="28"/>
                <w:szCs w:val="28"/>
              </w:rPr>
              <w:t>Вычислительные машины, комплексы, системы и сети</w:t>
            </w:r>
          </w:p>
        </w:tc>
      </w:tr>
      <w:tr w:rsidR="00747D29" w:rsidRPr="005C3B02" w14:paraId="0FD61D5D" w14:textId="77777777" w:rsidTr="0034569A">
        <w:tc>
          <w:tcPr>
            <w:tcW w:w="10136" w:type="dxa"/>
            <w:tcBorders>
              <w:top w:val="single" w:sz="4" w:space="0" w:color="auto"/>
            </w:tcBorders>
          </w:tcPr>
          <w:p w14:paraId="14049BB5" w14:textId="77777777" w:rsidR="00747D29" w:rsidRPr="005C3B02" w:rsidRDefault="00747D29" w:rsidP="0034569A">
            <w:pPr>
              <w:spacing w:before="0"/>
              <w:jc w:val="center"/>
              <w:rPr>
                <w:i/>
              </w:rPr>
            </w:pPr>
          </w:p>
        </w:tc>
      </w:tr>
      <w:tr w:rsidR="00747D29" w:rsidRPr="005C3B02" w14:paraId="0D5F194F" w14:textId="77777777" w:rsidTr="0034569A">
        <w:tc>
          <w:tcPr>
            <w:tcW w:w="10136" w:type="dxa"/>
          </w:tcPr>
          <w:p w14:paraId="24312B83" w14:textId="77777777" w:rsidR="00747D29" w:rsidRPr="005C3B02" w:rsidRDefault="00747D29" w:rsidP="0034569A">
            <w:pPr>
              <w:spacing w:before="0"/>
              <w:jc w:val="center"/>
              <w:rPr>
                <w:i/>
                <w:sz w:val="28"/>
                <w:szCs w:val="28"/>
              </w:rPr>
            </w:pPr>
          </w:p>
        </w:tc>
      </w:tr>
      <w:tr w:rsidR="005C3B02" w:rsidRPr="005C3B02" w14:paraId="73F54EE1" w14:textId="77777777" w:rsidTr="0034569A">
        <w:tc>
          <w:tcPr>
            <w:tcW w:w="10136" w:type="dxa"/>
          </w:tcPr>
          <w:p w14:paraId="145AA193" w14:textId="77777777" w:rsidR="0034569A" w:rsidRPr="005C3B02" w:rsidRDefault="0034569A" w:rsidP="0034569A">
            <w:pPr>
              <w:jc w:val="center"/>
              <w:rPr>
                <w:sz w:val="28"/>
                <w:szCs w:val="28"/>
              </w:rPr>
            </w:pPr>
            <w:r w:rsidRPr="005C3B02">
              <w:rPr>
                <w:sz w:val="28"/>
                <w:szCs w:val="28"/>
              </w:rPr>
              <w:t>Форма обучения: очная</w:t>
            </w:r>
          </w:p>
        </w:tc>
      </w:tr>
    </w:tbl>
    <w:p w14:paraId="24DFFCB6" w14:textId="77777777" w:rsidR="00DB5693" w:rsidRPr="005C3B02" w:rsidRDefault="0034569A" w:rsidP="00DB5693">
      <w:pPr>
        <w:jc w:val="center"/>
        <w:rPr>
          <w:b/>
          <w:sz w:val="28"/>
          <w:szCs w:val="28"/>
        </w:rPr>
      </w:pPr>
      <w:r w:rsidRPr="005C3B02">
        <w:rPr>
          <w:b/>
          <w:sz w:val="28"/>
          <w:szCs w:val="28"/>
        </w:rPr>
        <w:t>г. Обнинск 2021</w:t>
      </w:r>
      <w:r w:rsidR="00DB5693" w:rsidRPr="005C3B02">
        <w:rPr>
          <w:b/>
          <w:sz w:val="28"/>
          <w:szCs w:val="28"/>
        </w:rPr>
        <w:t xml:space="preserve"> г.</w:t>
      </w:r>
    </w:p>
    <w:p w14:paraId="3FEE860B" w14:textId="77777777" w:rsidR="00DB5693" w:rsidRPr="005C3B02" w:rsidRDefault="00A870DC" w:rsidP="00DB5693">
      <w:pPr>
        <w:pStyle w:val="afb"/>
        <w:spacing w:line="240" w:lineRule="auto"/>
        <w:ind w:firstLine="0"/>
        <w:rPr>
          <w:sz w:val="28"/>
          <w:szCs w:val="28"/>
        </w:rPr>
      </w:pPr>
      <w:r w:rsidRPr="005C3B02">
        <w:rPr>
          <w:sz w:val="28"/>
          <w:szCs w:val="28"/>
        </w:rPr>
        <w:br w:type="page"/>
      </w:r>
    </w:p>
    <w:p w14:paraId="3C99291D" w14:textId="77777777" w:rsidR="00360A7F" w:rsidRPr="005C3B02" w:rsidRDefault="00360A7F" w:rsidP="00FA03E2">
      <w:pPr>
        <w:rPr>
          <w:b/>
        </w:rPr>
      </w:pPr>
      <w:r w:rsidRPr="005C3B02">
        <w:rPr>
          <w:b/>
        </w:rPr>
        <w:lastRenderedPageBreak/>
        <w:t>Область применения</w:t>
      </w:r>
    </w:p>
    <w:p w14:paraId="5ACB248F" w14:textId="77777777" w:rsidR="00360A7F" w:rsidRPr="005C3B02" w:rsidRDefault="00360A7F" w:rsidP="00FA03E2">
      <w:pPr>
        <w:spacing w:before="0"/>
        <w:ind w:firstLine="709"/>
        <w:jc w:val="both"/>
      </w:pPr>
      <w:r w:rsidRPr="005C3B02">
        <w:t>Фонд оценочных средств (ФОС)</w:t>
      </w:r>
      <w:r w:rsidRPr="005C3B02">
        <w:rPr>
          <w:i/>
        </w:rPr>
        <w:t xml:space="preserve"> – </w:t>
      </w:r>
      <w:r w:rsidRPr="005C3B02">
        <w:t xml:space="preserve">является </w:t>
      </w:r>
      <w:r w:rsidR="00FA03E2" w:rsidRPr="005C3B02">
        <w:t>обязательным приложением</w:t>
      </w:r>
      <w:r w:rsidRPr="005C3B02">
        <w:t xml:space="preserve"> </w:t>
      </w:r>
      <w:r w:rsidR="00FA03E2" w:rsidRPr="005C3B02">
        <w:t>к рабочей программе</w:t>
      </w:r>
      <w:r w:rsidRPr="005C3B02">
        <w:t xml:space="preserve"> дисциплины «</w:t>
      </w:r>
      <w:r w:rsidR="0034569A" w:rsidRPr="005C3B02">
        <w:t>Машинное обучение и большие данные</w:t>
      </w:r>
      <w:r w:rsidRPr="005C3B02">
        <w:t xml:space="preserve">» и </w:t>
      </w:r>
      <w:r w:rsidR="00FA03E2" w:rsidRPr="005C3B02">
        <w:t>обеспечивает проверку освоения планируемых результатов обучения (компетенций и их индикаторов) посредством мероприятий текущей и промежуточной аттестации по дисциплине.</w:t>
      </w:r>
    </w:p>
    <w:p w14:paraId="3E4678C9" w14:textId="77777777" w:rsidR="00633077" w:rsidRPr="005C3B02" w:rsidRDefault="00633077" w:rsidP="00FA03E2"/>
    <w:p w14:paraId="30949402" w14:textId="77777777" w:rsidR="00360A7F" w:rsidRPr="005C3B02" w:rsidRDefault="00360A7F" w:rsidP="00FA03E2">
      <w:pPr>
        <w:rPr>
          <w:b/>
        </w:rPr>
      </w:pPr>
      <w:r w:rsidRPr="005C3B02">
        <w:rPr>
          <w:b/>
        </w:rPr>
        <w:t>Цели и задачи фонда оценочных средств</w:t>
      </w:r>
    </w:p>
    <w:p w14:paraId="4EFED429" w14:textId="77777777" w:rsidR="00360A7F" w:rsidRPr="005C3B02" w:rsidRDefault="00360A7F" w:rsidP="00FA03E2">
      <w:pPr>
        <w:spacing w:before="0"/>
        <w:ind w:firstLine="709"/>
        <w:jc w:val="both"/>
      </w:pPr>
      <w:r w:rsidRPr="005C3B02">
        <w:t xml:space="preserve">Целью Фонда оценочных средств является установление соответствия уровня подготовки обучающихся требованиям </w:t>
      </w:r>
      <w:r w:rsidR="00564BD4" w:rsidRPr="005C3B02">
        <w:t>федерального государственного образовательного стандарта</w:t>
      </w:r>
      <w:r w:rsidRPr="005C3B02">
        <w:t>.</w:t>
      </w:r>
    </w:p>
    <w:p w14:paraId="211E1505" w14:textId="77777777" w:rsidR="00360A7F" w:rsidRPr="005C3B02" w:rsidRDefault="00360A7F" w:rsidP="00FA03E2">
      <w:pPr>
        <w:spacing w:before="0"/>
        <w:ind w:firstLine="709"/>
        <w:jc w:val="both"/>
      </w:pPr>
      <w:r w:rsidRPr="005C3B02">
        <w:t>Для достижения поставленной цели Фондом оценочных средств по дисциплине</w:t>
      </w:r>
      <w:r w:rsidR="00633077" w:rsidRPr="005C3B02">
        <w:t xml:space="preserve"> «</w:t>
      </w:r>
      <w:r w:rsidR="0034569A" w:rsidRPr="005C3B02">
        <w:t>Машинное обучение и большие данные</w:t>
      </w:r>
      <w:r w:rsidR="00633077" w:rsidRPr="005C3B02">
        <w:t>»</w:t>
      </w:r>
      <w:r w:rsidRPr="005C3B02">
        <w:t xml:space="preserve"> </w:t>
      </w:r>
      <w:r w:rsidR="00A255FB" w:rsidRPr="005C3B02">
        <w:fldChar w:fldCharType="begin"/>
      </w:r>
      <w:r w:rsidR="00A255FB" w:rsidRPr="005C3B02">
        <w:instrText xml:space="preserve"> TITLE   \* MERGEFORMAT </w:instrText>
      </w:r>
      <w:r w:rsidR="00A255FB" w:rsidRPr="005C3B02">
        <w:fldChar w:fldCharType="end"/>
      </w:r>
      <w:r w:rsidRPr="005C3B02">
        <w:t xml:space="preserve"> решаются следующие задачи:</w:t>
      </w:r>
    </w:p>
    <w:p w14:paraId="1A19186A" w14:textId="77777777" w:rsidR="00360A7F" w:rsidRPr="005C3B02" w:rsidRDefault="00360A7F" w:rsidP="00FA03E2">
      <w:pPr>
        <w:spacing w:before="0"/>
        <w:ind w:firstLine="709"/>
        <w:jc w:val="both"/>
      </w:pPr>
      <w:r w:rsidRPr="005C3B02">
        <w:t>–</w:t>
      </w:r>
      <w:r w:rsidR="00564BD4" w:rsidRPr="005C3B02">
        <w:t xml:space="preserve"> </w:t>
      </w:r>
      <w:r w:rsidRPr="005C3B02">
        <w:t xml:space="preserve">контроль и управление процессом приобретения обучающимися знаний, умений и </w:t>
      </w:r>
      <w:proofErr w:type="gramStart"/>
      <w:r w:rsidRPr="005C3B02">
        <w:t>навыков</w:t>
      </w:r>
      <w:proofErr w:type="gramEnd"/>
      <w:r w:rsidRPr="005C3B02">
        <w:t xml:space="preserve"> предусмотренных в рамках </w:t>
      </w:r>
      <w:r w:rsidR="00FA03E2" w:rsidRPr="005C3B02">
        <w:t>данной дисциплины</w:t>
      </w:r>
      <w:r w:rsidRPr="005C3B02">
        <w:t>;</w:t>
      </w:r>
    </w:p>
    <w:p w14:paraId="4FCA6BCE" w14:textId="77777777" w:rsidR="00360A7F" w:rsidRPr="005C3B02" w:rsidRDefault="00360A7F" w:rsidP="00FA03E2">
      <w:pPr>
        <w:spacing w:before="0"/>
        <w:ind w:firstLine="709"/>
        <w:jc w:val="both"/>
      </w:pPr>
      <w:r w:rsidRPr="005C3B02">
        <w:t>–</w:t>
      </w:r>
      <w:r w:rsidR="00564BD4" w:rsidRPr="005C3B02">
        <w:t xml:space="preserve"> </w:t>
      </w:r>
      <w:r w:rsidRPr="005C3B02">
        <w:t xml:space="preserve">контроль и оценка степени освоения компетенций предусмотренных в рамках </w:t>
      </w:r>
      <w:r w:rsidR="00FA03E2" w:rsidRPr="005C3B02">
        <w:t>данной дисциплины</w:t>
      </w:r>
      <w:r w:rsidRPr="005C3B02">
        <w:t>;</w:t>
      </w:r>
    </w:p>
    <w:p w14:paraId="23969AC0" w14:textId="77777777" w:rsidR="00360A7F" w:rsidRPr="005C3B02" w:rsidRDefault="00360A7F" w:rsidP="00FA03E2">
      <w:pPr>
        <w:spacing w:before="0"/>
        <w:ind w:firstLine="709"/>
        <w:jc w:val="both"/>
      </w:pPr>
      <w:r w:rsidRPr="005C3B02">
        <w:t>–</w:t>
      </w:r>
      <w:r w:rsidR="00564BD4" w:rsidRPr="005C3B02">
        <w:t xml:space="preserve"> </w:t>
      </w:r>
      <w:r w:rsidRPr="005C3B02">
        <w:t>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w:t>
      </w:r>
      <w:r w:rsidRPr="005C3B02">
        <w:rPr>
          <w:bCs/>
        </w:rPr>
        <w:t xml:space="preserve"> в рамках </w:t>
      </w:r>
      <w:r w:rsidR="00FA03E2" w:rsidRPr="005C3B02">
        <w:t>данной дисциплины</w:t>
      </w:r>
      <w:r w:rsidRPr="005C3B02">
        <w:rPr>
          <w:bCs/>
        </w:rPr>
        <w:t>.</w:t>
      </w:r>
    </w:p>
    <w:p w14:paraId="63BB7437" w14:textId="77777777" w:rsidR="00360A7F" w:rsidRPr="005C3B02" w:rsidRDefault="00360A7F" w:rsidP="00FA03E2">
      <w:pPr>
        <w:spacing w:before="0"/>
        <w:jc w:val="both"/>
      </w:pPr>
    </w:p>
    <w:p w14:paraId="2966523A" w14:textId="77777777" w:rsidR="00360A7F" w:rsidRPr="005C3B02" w:rsidRDefault="00360A7F" w:rsidP="00FA03E2">
      <w:pPr>
        <w:jc w:val="both"/>
      </w:pPr>
    </w:p>
    <w:p w14:paraId="556D324B" w14:textId="77777777" w:rsidR="00360A7F" w:rsidRPr="005C3B02" w:rsidRDefault="00360A7F" w:rsidP="00FA03E2">
      <w:pPr>
        <w:jc w:val="both"/>
      </w:pPr>
    </w:p>
    <w:p w14:paraId="592F3C10" w14:textId="77777777" w:rsidR="00FA03E2" w:rsidRPr="005C3B02" w:rsidRDefault="00633077" w:rsidP="00FA03E2">
      <w:pPr>
        <w:pStyle w:val="Style24"/>
        <w:widowControl/>
        <w:spacing w:line="240" w:lineRule="auto"/>
        <w:ind w:firstLine="0"/>
        <w:rPr>
          <w:rStyle w:val="FontStyle140"/>
          <w:sz w:val="24"/>
          <w:szCs w:val="24"/>
        </w:rPr>
      </w:pPr>
      <w:r w:rsidRPr="005C3B02">
        <w:rPr>
          <w:rStyle w:val="FontStyle140"/>
          <w:sz w:val="24"/>
          <w:szCs w:val="24"/>
        </w:rPr>
        <w:br w:type="page"/>
      </w:r>
      <w:r w:rsidR="00FA03E2" w:rsidRPr="005C3B02">
        <w:rPr>
          <w:rStyle w:val="FontStyle140"/>
          <w:sz w:val="24"/>
          <w:szCs w:val="24"/>
        </w:rPr>
        <w:lastRenderedPageBreak/>
        <w:t>1. </w:t>
      </w:r>
      <w:r w:rsidR="00204D5D" w:rsidRPr="005C3B02">
        <w:rPr>
          <w:rStyle w:val="FontStyle140"/>
          <w:sz w:val="24"/>
          <w:szCs w:val="24"/>
        </w:rPr>
        <w:t xml:space="preserve">Перечень планируемых результатов обучения по дисциплине, соотнесенных с планируемыми результатами освоения образовательной программы </w:t>
      </w:r>
    </w:p>
    <w:p w14:paraId="04202355" w14:textId="77777777" w:rsidR="00FA03E2" w:rsidRPr="005C3B02" w:rsidRDefault="00FA03E2" w:rsidP="00FA03E2">
      <w:pPr>
        <w:pStyle w:val="Style24"/>
        <w:widowControl/>
        <w:spacing w:line="240" w:lineRule="auto"/>
        <w:ind w:firstLine="0"/>
        <w:jc w:val="both"/>
        <w:rPr>
          <w:rStyle w:val="FontStyle142"/>
          <w:sz w:val="24"/>
          <w:szCs w:val="24"/>
        </w:rPr>
      </w:pPr>
    </w:p>
    <w:p w14:paraId="5FF82E79" w14:textId="77777777" w:rsidR="00FA03E2" w:rsidRPr="005C3B02" w:rsidRDefault="00204D5D" w:rsidP="00FA03E2">
      <w:pPr>
        <w:pStyle w:val="Style24"/>
        <w:widowControl/>
        <w:spacing w:line="240" w:lineRule="auto"/>
        <w:ind w:firstLine="0"/>
        <w:jc w:val="both"/>
        <w:rPr>
          <w:rStyle w:val="FontStyle142"/>
          <w:b/>
          <w:bCs/>
          <w:sz w:val="24"/>
          <w:szCs w:val="24"/>
        </w:rPr>
      </w:pPr>
      <w:r w:rsidRPr="005C3B02">
        <w:rPr>
          <w:rStyle w:val="FontStyle142"/>
          <w:b/>
          <w:i/>
          <w:sz w:val="24"/>
          <w:szCs w:val="24"/>
        </w:rPr>
        <w:t>1.1.</w:t>
      </w:r>
      <w:r w:rsidRPr="005C3B02">
        <w:rPr>
          <w:rStyle w:val="FontStyle142"/>
          <w:sz w:val="24"/>
          <w:szCs w:val="24"/>
        </w:rPr>
        <w:t xml:space="preserve"> </w:t>
      </w:r>
      <w:r w:rsidR="00FA03E2" w:rsidRPr="005C3B02">
        <w:rPr>
          <w:rStyle w:val="FontStyle142"/>
          <w:sz w:val="24"/>
          <w:szCs w:val="24"/>
        </w:rPr>
        <w:t>В результате освоения ОП бакалавриата</w:t>
      </w:r>
      <w:r w:rsidR="0034569A" w:rsidRPr="005C3B02">
        <w:rPr>
          <w:rStyle w:val="FontStyle142"/>
          <w:sz w:val="24"/>
          <w:szCs w:val="24"/>
        </w:rPr>
        <w:t xml:space="preserve"> </w:t>
      </w:r>
      <w:r w:rsidR="00FA03E2" w:rsidRPr="005C3B02">
        <w:rPr>
          <w:rStyle w:val="FontStyle142"/>
          <w:sz w:val="24"/>
          <w:szCs w:val="24"/>
        </w:rPr>
        <w:t>обучающийся должен овладеть следующими результатами обучения по дисциплине:</w:t>
      </w:r>
    </w:p>
    <w:p w14:paraId="4F1BB372" w14:textId="77777777" w:rsidR="00962F48" w:rsidRPr="005C3B02" w:rsidRDefault="00962F48" w:rsidP="00FA03E2">
      <w:pPr>
        <w:jc w:val="both"/>
        <w:rPr>
          <w:rStyle w:val="FontStyle138"/>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4"/>
        <w:gridCol w:w="2977"/>
        <w:gridCol w:w="4960"/>
      </w:tblGrid>
      <w:tr w:rsidR="005C3B02" w:rsidRPr="005C3B02" w14:paraId="3C499FB3" w14:textId="77777777" w:rsidTr="0034569A">
        <w:tc>
          <w:tcPr>
            <w:tcW w:w="2094" w:type="dxa"/>
          </w:tcPr>
          <w:p w14:paraId="74BFEDEF" w14:textId="77777777" w:rsidR="0034569A" w:rsidRPr="005C3B02" w:rsidRDefault="0034569A" w:rsidP="0034569A">
            <w:pPr>
              <w:pStyle w:val="Style97"/>
              <w:widowControl/>
              <w:spacing w:line="240" w:lineRule="auto"/>
              <w:jc w:val="center"/>
              <w:rPr>
                <w:rStyle w:val="FontStyle138"/>
                <w:rFonts w:eastAsiaTheme="minorEastAsia"/>
                <w:b/>
                <w:i w:val="0"/>
              </w:rPr>
            </w:pPr>
            <w:r w:rsidRPr="005C3B02">
              <w:rPr>
                <w:rStyle w:val="FontStyle133"/>
                <w:rFonts w:eastAsiaTheme="minorEastAsia"/>
                <w:i w:val="0"/>
              </w:rPr>
              <w:t>Код компетенций</w:t>
            </w:r>
          </w:p>
        </w:tc>
        <w:tc>
          <w:tcPr>
            <w:tcW w:w="2977" w:type="dxa"/>
          </w:tcPr>
          <w:p w14:paraId="0217DBA5" w14:textId="77777777" w:rsidR="0034569A" w:rsidRPr="005C3B02" w:rsidRDefault="0034569A" w:rsidP="0034569A">
            <w:pPr>
              <w:pStyle w:val="Style97"/>
              <w:widowControl/>
              <w:spacing w:line="240" w:lineRule="auto"/>
              <w:jc w:val="center"/>
              <w:rPr>
                <w:rStyle w:val="FontStyle138"/>
                <w:rFonts w:eastAsiaTheme="minorEastAsia"/>
                <w:b/>
              </w:rPr>
            </w:pPr>
            <w:r w:rsidRPr="005C3B02">
              <w:rPr>
                <w:rStyle w:val="FontStyle138"/>
                <w:rFonts w:eastAsiaTheme="minorEastAsia"/>
                <w:b/>
                <w:i w:val="0"/>
              </w:rPr>
              <w:t>Наименование компетенции</w:t>
            </w:r>
          </w:p>
        </w:tc>
        <w:tc>
          <w:tcPr>
            <w:tcW w:w="4960" w:type="dxa"/>
          </w:tcPr>
          <w:p w14:paraId="6851F91E" w14:textId="77777777" w:rsidR="0034569A" w:rsidRPr="005C3B02" w:rsidRDefault="0034569A" w:rsidP="0034569A">
            <w:pPr>
              <w:pStyle w:val="Style97"/>
              <w:widowControl/>
              <w:spacing w:line="10" w:lineRule="atLeast"/>
              <w:jc w:val="center"/>
              <w:rPr>
                <w:rStyle w:val="FontStyle138"/>
                <w:rFonts w:eastAsiaTheme="minorEastAsia"/>
                <w:b/>
                <w:i w:val="0"/>
              </w:rPr>
            </w:pPr>
            <w:r w:rsidRPr="005C3B02">
              <w:rPr>
                <w:rStyle w:val="FontStyle138"/>
                <w:rFonts w:eastAsiaTheme="minorEastAsia"/>
                <w:b/>
                <w:i w:val="0"/>
              </w:rPr>
              <w:t>Код и наименование индикатора достижения компетенции</w:t>
            </w:r>
          </w:p>
          <w:p w14:paraId="2BCEEC3D" w14:textId="77777777" w:rsidR="0034569A" w:rsidRPr="005C3B02" w:rsidRDefault="0034569A" w:rsidP="0034569A">
            <w:pPr>
              <w:pStyle w:val="Style97"/>
              <w:widowControl/>
              <w:spacing w:line="10" w:lineRule="atLeast"/>
              <w:jc w:val="center"/>
              <w:rPr>
                <w:rStyle w:val="FontStyle138"/>
                <w:rFonts w:eastAsiaTheme="minorEastAsia"/>
                <w:i w:val="0"/>
              </w:rPr>
            </w:pPr>
          </w:p>
        </w:tc>
      </w:tr>
      <w:tr w:rsidR="009A212F" w:rsidRPr="00747D29" w14:paraId="10C717F3" w14:textId="77777777" w:rsidTr="0034569A">
        <w:tc>
          <w:tcPr>
            <w:tcW w:w="2094" w:type="dxa"/>
          </w:tcPr>
          <w:p w14:paraId="6F807110" w14:textId="5AF833AD" w:rsidR="009A212F" w:rsidRPr="00747D29" w:rsidRDefault="009A212F" w:rsidP="009A212F">
            <w:pPr>
              <w:pStyle w:val="Style97"/>
              <w:widowControl/>
              <w:spacing w:line="240" w:lineRule="auto"/>
              <w:rPr>
                <w:rStyle w:val="FontStyle138"/>
                <w:rFonts w:eastAsiaTheme="minorEastAsia"/>
                <w:i w:val="0"/>
              </w:rPr>
            </w:pPr>
            <w:r w:rsidRPr="00747D29">
              <w:rPr>
                <w:rStyle w:val="FontStyle138"/>
                <w:rFonts w:eastAsiaTheme="minorEastAsia"/>
                <w:i w:val="0"/>
              </w:rPr>
              <w:t>ПК-3</w:t>
            </w:r>
          </w:p>
        </w:tc>
        <w:tc>
          <w:tcPr>
            <w:tcW w:w="2977" w:type="dxa"/>
          </w:tcPr>
          <w:p w14:paraId="2D7E6741" w14:textId="704514D3" w:rsidR="009A212F" w:rsidRPr="00747D29" w:rsidRDefault="009A212F" w:rsidP="009A212F">
            <w:pPr>
              <w:pStyle w:val="Style97"/>
              <w:widowControl/>
              <w:spacing w:line="240" w:lineRule="auto"/>
              <w:rPr>
                <w:rStyle w:val="FontStyle138"/>
                <w:rFonts w:eastAsiaTheme="minorEastAsia"/>
                <w:i w:val="0"/>
              </w:rPr>
            </w:pPr>
            <w:r w:rsidRPr="00747D29">
              <w:rPr>
                <w:rStyle w:val="FontStyle138"/>
                <w:rFonts w:eastAsiaTheme="minorEastAsia"/>
                <w:i w:val="0"/>
                <w:sz w:val="24"/>
                <w:szCs w:val="24"/>
              </w:rPr>
              <w:t>Способен разрабатывать модели и компоненты аппаратно-программных комплексов и баз данных, используя современные инструментальные средства и технологии</w:t>
            </w:r>
          </w:p>
        </w:tc>
        <w:tc>
          <w:tcPr>
            <w:tcW w:w="4960" w:type="dxa"/>
            <w:vMerge w:val="restart"/>
          </w:tcPr>
          <w:p w14:paraId="654BE694" w14:textId="77777777" w:rsidR="009A212F" w:rsidRPr="00747D29" w:rsidRDefault="009A212F" w:rsidP="009A212F">
            <w:pPr>
              <w:spacing w:before="240" w:line="10" w:lineRule="atLeast"/>
              <w:jc w:val="both"/>
              <w:rPr>
                <w:b/>
                <w:i/>
                <w:u w:val="single"/>
              </w:rPr>
            </w:pPr>
            <w:r w:rsidRPr="00747D29">
              <w:rPr>
                <w:b/>
                <w:i/>
                <w:u w:val="single"/>
              </w:rPr>
              <w:t>Знать:</w:t>
            </w:r>
          </w:p>
          <w:p w14:paraId="2BD99DEC" w14:textId="77777777" w:rsidR="009A212F" w:rsidRPr="00747D29" w:rsidRDefault="00D90B9A" w:rsidP="009A212F">
            <w:pPr>
              <w:spacing w:line="10" w:lineRule="atLeast"/>
            </w:pPr>
            <w:sdt>
              <w:sdtPr>
                <w:tag w:val="goog_rdk_0"/>
                <w:id w:val="1073933374"/>
              </w:sdtPr>
              <w:sdtEndPr/>
              <w:sdtContent>
                <w:r w:rsidR="009A212F" w:rsidRPr="00747D29">
                  <w:rPr>
                    <w:rFonts w:ascii="Gungsuh" w:eastAsia="Gungsuh" w:hAnsi="Gungsuh" w:cs="Gungsuh"/>
                  </w:rPr>
                  <w:t xml:space="preserve">−    стандарты </w:t>
                </w:r>
                <w:proofErr w:type="spellStart"/>
                <w:r w:rsidR="009A212F" w:rsidRPr="00747D29">
                  <w:rPr>
                    <w:rFonts w:ascii="Gungsuh" w:eastAsia="Gungsuh" w:hAnsi="Gungsuh" w:cs="Gungsuh"/>
                  </w:rPr>
                  <w:t>Ворлдскиллс</w:t>
                </w:r>
                <w:proofErr w:type="spellEnd"/>
                <w:r w:rsidR="009A212F" w:rsidRPr="00747D29">
                  <w:rPr>
                    <w:rFonts w:ascii="Gungsuh" w:eastAsia="Gungsuh" w:hAnsi="Gungsuh" w:cs="Gungsuh"/>
                  </w:rPr>
                  <w:t xml:space="preserve"> и спецификацию стандартов </w:t>
                </w:r>
                <w:proofErr w:type="spellStart"/>
                <w:r w:rsidR="009A212F" w:rsidRPr="00747D29">
                  <w:rPr>
                    <w:rFonts w:ascii="Gungsuh" w:eastAsia="Gungsuh" w:hAnsi="Gungsuh" w:cs="Gungsuh"/>
                  </w:rPr>
                  <w:t>Ворлдскиллс</w:t>
                </w:r>
                <w:proofErr w:type="spellEnd"/>
                <w:r w:rsidR="009A212F" w:rsidRPr="00747D29">
                  <w:rPr>
                    <w:rFonts w:ascii="Gungsuh" w:eastAsia="Gungsuh" w:hAnsi="Gungsuh" w:cs="Gungsuh"/>
                  </w:rPr>
                  <w:t xml:space="preserve"> по компетенции;</w:t>
                </w:r>
              </w:sdtContent>
            </w:sdt>
          </w:p>
          <w:p w14:paraId="568C3EA0" w14:textId="77777777" w:rsidR="009A212F" w:rsidRPr="00747D29" w:rsidRDefault="00D90B9A" w:rsidP="009A212F">
            <w:pPr>
              <w:spacing w:line="10" w:lineRule="atLeast"/>
            </w:pPr>
            <w:sdt>
              <w:sdtPr>
                <w:tag w:val="goog_rdk_1"/>
                <w:id w:val="1783914142"/>
              </w:sdtPr>
              <w:sdtEndPr/>
              <w:sdtContent>
                <w:r w:rsidR="009A212F" w:rsidRPr="00747D29">
                  <w:rPr>
                    <w:rFonts w:ascii="Gungsuh" w:eastAsia="Gungsuh" w:hAnsi="Gungsuh" w:cs="Gungsuh"/>
                  </w:rPr>
                  <w:t>−    требования охраны труда и техники безопасности;</w:t>
                </w:r>
              </w:sdtContent>
            </w:sdt>
          </w:p>
          <w:p w14:paraId="5D4B5C6F" w14:textId="77777777" w:rsidR="009A212F" w:rsidRPr="00747D29" w:rsidRDefault="00D90B9A" w:rsidP="009A212F">
            <w:pPr>
              <w:spacing w:line="10" w:lineRule="atLeast"/>
            </w:pPr>
            <w:sdt>
              <w:sdtPr>
                <w:tag w:val="goog_rdk_2"/>
                <w:id w:val="713626996"/>
              </w:sdtPr>
              <w:sdtEndPr/>
              <w:sdtContent>
                <w:r w:rsidR="009A212F" w:rsidRPr="00747D29">
                  <w:rPr>
                    <w:rFonts w:ascii="Gungsuh" w:eastAsia="Gungsuh" w:hAnsi="Gungsuh" w:cs="Gungsuh"/>
                  </w:rPr>
                  <w:t>−    тенденции и разработки в отрасли, включая новые технологии, методы, языки, условные обозначения и технические навыки;</w:t>
                </w:r>
              </w:sdtContent>
            </w:sdt>
          </w:p>
          <w:p w14:paraId="2F260623" w14:textId="77777777" w:rsidR="009A212F" w:rsidRPr="00747D29" w:rsidRDefault="00D90B9A" w:rsidP="009A212F">
            <w:pPr>
              <w:spacing w:line="10" w:lineRule="atLeast"/>
            </w:pPr>
            <w:sdt>
              <w:sdtPr>
                <w:tag w:val="goog_rdk_3"/>
                <w:id w:val="1129207379"/>
              </w:sdtPr>
              <w:sdtEndPr/>
              <w:sdtContent>
                <w:r w:rsidR="009A212F" w:rsidRPr="00747D29">
                  <w:rPr>
                    <w:rFonts w:ascii="Gungsuh" w:eastAsia="Gungsuh" w:hAnsi="Gungsuh" w:cs="Gungsuh"/>
                  </w:rPr>
                  <w:t xml:space="preserve">− </w:t>
                </w:r>
                <w:proofErr w:type="spellStart"/>
                <w:r w:rsidR="009A212F" w:rsidRPr="00747D29">
                  <w:rPr>
                    <w:rFonts w:ascii="Gungsuh" w:eastAsia="Gungsuh" w:hAnsi="Gungsuh" w:cs="Gungsuh"/>
                  </w:rPr>
                  <w:t>cтатистические</w:t>
                </w:r>
                <w:proofErr w:type="spellEnd"/>
                <w:r w:rsidR="009A212F" w:rsidRPr="00747D29">
                  <w:rPr>
                    <w:rFonts w:ascii="Gungsuh" w:eastAsia="Gungsuh" w:hAnsi="Gungsuh" w:cs="Gungsuh"/>
                  </w:rPr>
                  <w:t xml:space="preserve"> методы обработки данных;</w:t>
                </w:r>
              </w:sdtContent>
            </w:sdt>
          </w:p>
          <w:p w14:paraId="60C63133" w14:textId="77777777" w:rsidR="009A212F" w:rsidRPr="00747D29" w:rsidRDefault="00D90B9A" w:rsidP="009A212F">
            <w:pPr>
              <w:spacing w:line="10" w:lineRule="atLeast"/>
            </w:pPr>
            <w:sdt>
              <w:sdtPr>
                <w:tag w:val="goog_rdk_4"/>
                <w:id w:val="301665740"/>
              </w:sdtPr>
              <w:sdtEndPr/>
              <w:sdtContent>
                <w:r w:rsidR="009A212F" w:rsidRPr="00747D29">
                  <w:rPr>
                    <w:rFonts w:ascii="Gungsuh" w:eastAsia="Gungsuh" w:hAnsi="Gungsuh" w:cs="Gungsuh"/>
                  </w:rPr>
                  <w:t>− регрессионный анализ;</w:t>
                </w:r>
              </w:sdtContent>
            </w:sdt>
          </w:p>
          <w:p w14:paraId="2E5A4C1E" w14:textId="77777777" w:rsidR="009A212F" w:rsidRPr="00747D29" w:rsidRDefault="00D90B9A" w:rsidP="009A212F">
            <w:pPr>
              <w:spacing w:line="10" w:lineRule="atLeast"/>
            </w:pPr>
            <w:sdt>
              <w:sdtPr>
                <w:tag w:val="goog_rdk_5"/>
                <w:id w:val="-1569487388"/>
              </w:sdtPr>
              <w:sdtEndPr/>
              <w:sdtContent>
                <w:r w:rsidR="009A212F" w:rsidRPr="00747D29">
                  <w:rPr>
                    <w:rFonts w:ascii="Gungsuh" w:eastAsia="Gungsuh" w:hAnsi="Gungsuh" w:cs="Gungsuh"/>
                  </w:rPr>
                  <w:t>−  методы и алгоритмы машинного обучения;</w:t>
                </w:r>
              </w:sdtContent>
            </w:sdt>
          </w:p>
          <w:p w14:paraId="5926E587" w14:textId="77777777" w:rsidR="009A212F" w:rsidRPr="00747D29" w:rsidRDefault="00D90B9A" w:rsidP="009A212F">
            <w:pPr>
              <w:spacing w:line="10" w:lineRule="atLeast"/>
            </w:pPr>
            <w:sdt>
              <w:sdtPr>
                <w:tag w:val="goog_rdk_6"/>
                <w:id w:val="-427194026"/>
              </w:sdtPr>
              <w:sdtEndPr/>
              <w:sdtContent>
                <w:r w:rsidR="009A212F" w:rsidRPr="00747D29">
                  <w:rPr>
                    <w:rFonts w:ascii="Gungsuh" w:eastAsia="Gungsuh" w:hAnsi="Gungsuh" w:cs="Gungsuh"/>
                  </w:rPr>
                  <w:t>− дискриминантный анализ;</w:t>
                </w:r>
              </w:sdtContent>
            </w:sdt>
          </w:p>
          <w:p w14:paraId="44404296" w14:textId="77777777" w:rsidR="009A212F" w:rsidRPr="00747D29" w:rsidRDefault="00D90B9A" w:rsidP="009A212F">
            <w:pPr>
              <w:spacing w:line="10" w:lineRule="atLeast"/>
            </w:pPr>
            <w:sdt>
              <w:sdtPr>
                <w:tag w:val="goog_rdk_7"/>
                <w:id w:val="227816073"/>
              </w:sdtPr>
              <w:sdtEndPr/>
              <w:sdtContent>
                <w:r w:rsidR="009A212F" w:rsidRPr="00747D29">
                  <w:rPr>
                    <w:rFonts w:ascii="Gungsuh" w:eastAsia="Gungsuh" w:hAnsi="Gungsuh" w:cs="Gungsuh"/>
                  </w:rPr>
                  <w:t>− кластерный анализ;</w:t>
                </w:r>
              </w:sdtContent>
            </w:sdt>
          </w:p>
          <w:p w14:paraId="70474676" w14:textId="77777777" w:rsidR="009A212F" w:rsidRPr="00747D29" w:rsidRDefault="00D90B9A" w:rsidP="009A212F">
            <w:pPr>
              <w:spacing w:line="10" w:lineRule="atLeast"/>
            </w:pPr>
            <w:sdt>
              <w:sdtPr>
                <w:tag w:val="goog_rdk_8"/>
                <w:id w:val="-73125417"/>
              </w:sdtPr>
              <w:sdtEndPr/>
              <w:sdtContent>
                <w:r w:rsidR="009A212F" w:rsidRPr="00747D29">
                  <w:rPr>
                    <w:rFonts w:ascii="Gungsuh" w:eastAsia="Gungsuh" w:hAnsi="Gungsuh" w:cs="Gungsuh"/>
                  </w:rPr>
                  <w:t>− нейронные сети (топология);</w:t>
                </w:r>
              </w:sdtContent>
            </w:sdt>
          </w:p>
          <w:p w14:paraId="79671220" w14:textId="77777777" w:rsidR="009A212F" w:rsidRPr="00747D29" w:rsidRDefault="00D90B9A" w:rsidP="009A212F">
            <w:pPr>
              <w:spacing w:line="10" w:lineRule="atLeast"/>
            </w:pPr>
            <w:sdt>
              <w:sdtPr>
                <w:tag w:val="goog_rdk_9"/>
                <w:id w:val="1567219605"/>
              </w:sdtPr>
              <w:sdtEndPr/>
              <w:sdtContent>
                <w:r w:rsidR="009A212F" w:rsidRPr="00747D29">
                  <w:rPr>
                    <w:rFonts w:ascii="Gungsuh" w:eastAsia="Gungsuh" w:hAnsi="Gungsuh" w:cs="Gungsuh"/>
                  </w:rPr>
                  <w:t>−    основы программирования на Python и R;</w:t>
                </w:r>
              </w:sdtContent>
            </w:sdt>
          </w:p>
          <w:p w14:paraId="022F602C" w14:textId="77777777" w:rsidR="009A212F" w:rsidRPr="00747D29" w:rsidRDefault="00D90B9A" w:rsidP="009A212F">
            <w:pPr>
              <w:spacing w:line="10" w:lineRule="atLeast"/>
            </w:pPr>
            <w:sdt>
              <w:sdtPr>
                <w:tag w:val="goog_rdk_10"/>
                <w:id w:val="-782653552"/>
              </w:sdtPr>
              <w:sdtEndPr/>
              <w:sdtContent>
                <w:r w:rsidR="009A212F" w:rsidRPr="00747D29">
                  <w:rPr>
                    <w:rFonts w:ascii="Gungsuh" w:eastAsia="Gungsuh" w:hAnsi="Gungsuh" w:cs="Gungsuh"/>
                  </w:rPr>
                  <w:t>−    основы работы с базами данных;</w:t>
                </w:r>
              </w:sdtContent>
            </w:sdt>
          </w:p>
          <w:p w14:paraId="6E8925EA" w14:textId="77777777" w:rsidR="009A212F" w:rsidRPr="00747D29" w:rsidRDefault="00D90B9A" w:rsidP="009A212F">
            <w:pPr>
              <w:spacing w:line="10" w:lineRule="atLeast"/>
              <w:rPr>
                <w:lang w:val="en-US"/>
              </w:rPr>
            </w:pPr>
            <w:sdt>
              <w:sdtPr>
                <w:tag w:val="goog_rdk_11"/>
                <w:id w:val="-1845927902"/>
              </w:sdtPr>
              <w:sdtEndPr/>
              <w:sdtContent>
                <w:r w:rsidR="009A212F" w:rsidRPr="00747D29">
                  <w:rPr>
                    <w:rFonts w:ascii="Gungsuh" w:eastAsia="Gungsuh" w:hAnsi="Gungsuh" w:cs="Gungsuh"/>
                    <w:lang w:val="en-US"/>
                  </w:rPr>
                  <w:t xml:space="preserve">−    Big Data Visualization, Large Data Visualization, </w:t>
                </w:r>
                <w:r w:rsidR="009A212F" w:rsidRPr="00747D29">
                  <w:rPr>
                    <w:rFonts w:ascii="Gungsuh" w:eastAsia="Gungsuh" w:hAnsi="Gungsuh" w:cs="Gungsuh"/>
                  </w:rPr>
                  <w:t>научную</w:t>
                </w:r>
                <w:r w:rsidR="009A212F" w:rsidRPr="00747D29">
                  <w:rPr>
                    <w:rFonts w:ascii="Gungsuh" w:eastAsia="Gungsuh" w:hAnsi="Gungsuh" w:cs="Gungsuh"/>
                    <w:lang w:val="en-US"/>
                  </w:rPr>
                  <w:t xml:space="preserve"> </w:t>
                </w:r>
                <w:r w:rsidR="009A212F" w:rsidRPr="00747D29">
                  <w:rPr>
                    <w:rFonts w:ascii="Gungsuh" w:eastAsia="Gungsuh" w:hAnsi="Gungsuh" w:cs="Gungsuh"/>
                  </w:rPr>
                  <w:t>и</w:t>
                </w:r>
                <w:r w:rsidR="009A212F" w:rsidRPr="00747D29">
                  <w:rPr>
                    <w:rFonts w:ascii="Gungsuh" w:eastAsia="Gungsuh" w:hAnsi="Gungsuh" w:cs="Gungsuh"/>
                    <w:lang w:val="en-US"/>
                  </w:rPr>
                  <w:t xml:space="preserve"> </w:t>
                </w:r>
                <w:r w:rsidR="009A212F" w:rsidRPr="00747D29">
                  <w:rPr>
                    <w:rFonts w:ascii="Gungsuh" w:eastAsia="Gungsuh" w:hAnsi="Gungsuh" w:cs="Gungsuh"/>
                  </w:rPr>
                  <w:t>информационную</w:t>
                </w:r>
                <w:r w:rsidR="009A212F" w:rsidRPr="00747D29">
                  <w:rPr>
                    <w:rFonts w:ascii="Gungsuh" w:eastAsia="Gungsuh" w:hAnsi="Gungsuh" w:cs="Gungsuh"/>
                    <w:lang w:val="en-US"/>
                  </w:rPr>
                  <w:t xml:space="preserve"> </w:t>
                </w:r>
                <w:r w:rsidR="009A212F" w:rsidRPr="00747D29">
                  <w:rPr>
                    <w:rFonts w:ascii="Gungsuh" w:eastAsia="Gungsuh" w:hAnsi="Gungsuh" w:cs="Gungsuh"/>
                  </w:rPr>
                  <w:t>визуализацию</w:t>
                </w:r>
                <w:r w:rsidR="009A212F" w:rsidRPr="00747D29">
                  <w:rPr>
                    <w:rFonts w:ascii="Gungsuh" w:eastAsia="Gungsuh" w:hAnsi="Gungsuh" w:cs="Gungsuh"/>
                    <w:lang w:val="en-US"/>
                  </w:rPr>
                  <w:t>;</w:t>
                </w:r>
              </w:sdtContent>
            </w:sdt>
          </w:p>
          <w:p w14:paraId="1E80691D" w14:textId="77777777" w:rsidR="009A212F" w:rsidRPr="00747D29" w:rsidRDefault="00D90B9A" w:rsidP="009A212F">
            <w:pPr>
              <w:spacing w:line="10" w:lineRule="atLeast"/>
            </w:pPr>
            <w:sdt>
              <w:sdtPr>
                <w:tag w:val="goog_rdk_12"/>
                <w:id w:val="1563522360"/>
              </w:sdtPr>
              <w:sdtEndPr/>
              <w:sdtContent>
                <w:r w:rsidR="009A212F" w:rsidRPr="00747D29">
                  <w:rPr>
                    <w:rFonts w:ascii="Gungsuh" w:eastAsia="Gungsuh" w:hAnsi="Gungsuh" w:cs="Gungsuh"/>
                  </w:rPr>
                  <w:t>−    современные аппаратные средства и архитектуры для анализа и визуализации данных;</w:t>
                </w:r>
              </w:sdtContent>
            </w:sdt>
          </w:p>
          <w:sdt>
            <w:sdtPr>
              <w:tag w:val="goog_rdk_13"/>
              <w:id w:val="832335480"/>
            </w:sdtPr>
            <w:sdtEndPr/>
            <w:sdtContent>
              <w:p w14:paraId="3F4D45B1" w14:textId="77777777" w:rsidR="009A212F" w:rsidRPr="00747D29" w:rsidRDefault="009A212F" w:rsidP="009A212F">
                <w:pPr>
                  <w:spacing w:line="10" w:lineRule="atLeast"/>
                  <w:rPr>
                    <w:rFonts w:ascii="Gungsuh" w:eastAsia="Gungsuh" w:hAnsi="Gungsuh" w:cs="Gungsuh"/>
                  </w:rPr>
                </w:pPr>
                <w:r w:rsidRPr="00747D29">
                  <w:rPr>
                    <w:rFonts w:ascii="Gungsuh" w:eastAsia="Gungsuh" w:hAnsi="Gungsuh" w:cs="Gungsuh"/>
                  </w:rPr>
                  <w:t xml:space="preserve">−    важность тщательного документирования разработанных решений; </w:t>
                </w:r>
              </w:p>
              <w:p w14:paraId="12776E12" w14:textId="77777777" w:rsidR="009A212F" w:rsidRPr="00747D29" w:rsidRDefault="00D90B9A" w:rsidP="009A212F">
                <w:pPr>
                  <w:spacing w:line="10" w:lineRule="atLeast"/>
                </w:pPr>
              </w:p>
            </w:sdtContent>
          </w:sdt>
          <w:p w14:paraId="0AC6690E" w14:textId="77777777" w:rsidR="009A212F" w:rsidRPr="00747D29" w:rsidRDefault="009A212F" w:rsidP="009A212F">
            <w:pPr>
              <w:spacing w:line="10" w:lineRule="atLeast"/>
              <w:rPr>
                <w:b/>
                <w:u w:val="single"/>
              </w:rPr>
            </w:pPr>
            <w:r w:rsidRPr="00747D29">
              <w:rPr>
                <w:b/>
                <w:u w:val="single"/>
              </w:rPr>
              <w:t>Уметь:</w:t>
            </w:r>
          </w:p>
          <w:p w14:paraId="78B9009E" w14:textId="77777777" w:rsidR="009A212F" w:rsidRPr="00747D29" w:rsidRDefault="00D90B9A" w:rsidP="009A212F">
            <w:pPr>
              <w:spacing w:line="10" w:lineRule="atLeast"/>
            </w:pPr>
            <w:sdt>
              <w:sdtPr>
                <w:tag w:val="goog_rdk_14"/>
                <w:id w:val="1436396772"/>
              </w:sdtPr>
              <w:sdtEndPr/>
              <w:sdtContent>
                <w:r w:rsidR="009A212F" w:rsidRPr="00747D29">
                  <w:rPr>
                    <w:rFonts w:ascii="Gungsuh" w:eastAsia="Gungsuh" w:hAnsi="Gungsuh" w:cs="Gungsuh"/>
                  </w:rPr>
                  <w:t>−    соблюдать требования охраны труда и техники безопасности;</w:t>
                </w:r>
              </w:sdtContent>
            </w:sdt>
          </w:p>
          <w:p w14:paraId="6C59B8FD" w14:textId="77777777" w:rsidR="009A212F" w:rsidRPr="00747D29" w:rsidRDefault="00D90B9A" w:rsidP="009A212F">
            <w:pPr>
              <w:spacing w:line="10" w:lineRule="atLeast"/>
            </w:pPr>
            <w:sdt>
              <w:sdtPr>
                <w:tag w:val="goog_rdk_15"/>
                <w:id w:val="-114139699"/>
              </w:sdtPr>
              <w:sdtEndPr/>
              <w:sdtContent>
                <w:r w:rsidR="009A212F" w:rsidRPr="00747D29">
                  <w:rPr>
                    <w:rFonts w:ascii="Gungsuh" w:eastAsia="Gungsuh" w:hAnsi="Gungsuh" w:cs="Gungsuh"/>
                  </w:rPr>
                  <w:t>−    планировать производственный график на каждый день в соответствии с доступным временем и принимать во внимание временные ограничения и крайние сроки;</w:t>
                </w:r>
              </w:sdtContent>
            </w:sdt>
          </w:p>
          <w:p w14:paraId="491AAB09" w14:textId="77777777" w:rsidR="009A212F" w:rsidRPr="00747D29" w:rsidRDefault="00D90B9A" w:rsidP="009A212F">
            <w:pPr>
              <w:spacing w:line="10" w:lineRule="atLeast"/>
            </w:pPr>
            <w:sdt>
              <w:sdtPr>
                <w:tag w:val="goog_rdk_16"/>
                <w:id w:val="-372081704"/>
              </w:sdtPr>
              <w:sdtEndPr/>
              <w:sdtContent>
                <w:r w:rsidR="009A212F" w:rsidRPr="00747D29">
                  <w:rPr>
                    <w:rFonts w:ascii="Gungsuh" w:eastAsia="Gungsuh" w:hAnsi="Gungsuh" w:cs="Gungsuh"/>
                  </w:rPr>
                  <w:t>−    применять исследовательские технологии и навыки, чтобы иметь представление о самых последних отраслевых рекомендациях;</w:t>
                </w:r>
              </w:sdtContent>
            </w:sdt>
          </w:p>
          <w:p w14:paraId="1F204C1E" w14:textId="77777777" w:rsidR="009A212F" w:rsidRPr="00747D29" w:rsidRDefault="00D90B9A" w:rsidP="009A212F">
            <w:pPr>
              <w:spacing w:line="10" w:lineRule="atLeast"/>
            </w:pPr>
            <w:sdt>
              <w:sdtPr>
                <w:tag w:val="goog_rdk_17"/>
                <w:id w:val="1730870863"/>
              </w:sdtPr>
              <w:sdtEndPr/>
              <w:sdtContent>
                <w:r w:rsidR="009A212F" w:rsidRPr="00747D29">
                  <w:rPr>
                    <w:rFonts w:ascii="Gungsuh" w:eastAsia="Gungsuh" w:hAnsi="Gungsuh" w:cs="Gungsuh"/>
                  </w:rPr>
                  <w:t>−    использовать коммуникационные навыки при работе в команде для сотрудничества с другими специалистами для получения желаемых результатов, успешной работы над групповым решением проблем;</w:t>
                </w:r>
              </w:sdtContent>
            </w:sdt>
          </w:p>
          <w:p w14:paraId="3514D831" w14:textId="77777777" w:rsidR="009A212F" w:rsidRPr="00747D29" w:rsidRDefault="00D90B9A" w:rsidP="009A212F">
            <w:pPr>
              <w:spacing w:line="10" w:lineRule="atLeast"/>
            </w:pPr>
            <w:sdt>
              <w:sdtPr>
                <w:tag w:val="goog_rdk_18"/>
                <w:id w:val="2128500132"/>
              </w:sdtPr>
              <w:sdtEndPr/>
              <w:sdtContent>
                <w:r w:rsidR="009A212F" w:rsidRPr="00747D29">
                  <w:rPr>
                    <w:rFonts w:ascii="Gungsuh" w:eastAsia="Gungsuh" w:hAnsi="Gungsuh" w:cs="Gungsuh"/>
                  </w:rPr>
                  <w:t>−    использовать навыки управления проектами в расстановке приоритетов и графика выполнения задач, распределении ресурсов между задачами;</w:t>
                </w:r>
              </w:sdtContent>
            </w:sdt>
          </w:p>
          <w:p w14:paraId="7BB6999A" w14:textId="77777777" w:rsidR="009A212F" w:rsidRPr="00747D29" w:rsidRDefault="00D90B9A" w:rsidP="009A212F">
            <w:pPr>
              <w:spacing w:line="10" w:lineRule="atLeast"/>
            </w:pPr>
            <w:sdt>
              <w:sdtPr>
                <w:tag w:val="goog_rdk_19"/>
                <w:id w:val="-895269586"/>
              </w:sdtPr>
              <w:sdtEndPr/>
              <w:sdtContent>
                <w:r w:rsidR="009A212F" w:rsidRPr="00747D29">
                  <w:rPr>
                    <w:rFonts w:ascii="Gungsuh" w:eastAsia="Gungsuh" w:hAnsi="Gungsuh" w:cs="Gungsuh"/>
                  </w:rPr>
                  <w:t>−    использовать аналитические навыки для анализа и синтеза сложной или неоднородной информации, определять тривиальные и нетривиальные зависимости данных;</w:t>
                </w:r>
              </w:sdtContent>
            </w:sdt>
          </w:p>
          <w:p w14:paraId="272FA5ED" w14:textId="77777777" w:rsidR="009A212F" w:rsidRPr="00747D29" w:rsidRDefault="00D90B9A" w:rsidP="009A212F">
            <w:pPr>
              <w:spacing w:line="10" w:lineRule="atLeast"/>
            </w:pPr>
            <w:sdt>
              <w:sdtPr>
                <w:tag w:val="goog_rdk_20"/>
                <w:id w:val="1207914768"/>
              </w:sdtPr>
              <w:sdtEndPr/>
              <w:sdtContent>
                <w:r w:rsidR="009A212F" w:rsidRPr="00747D29">
                  <w:rPr>
                    <w:rFonts w:ascii="Gungsuh" w:eastAsia="Gungsuh" w:hAnsi="Gungsuh" w:cs="Gungsuh"/>
                  </w:rPr>
                  <w:t>−    использовать современные программные продукты для построения математических моделей;</w:t>
                </w:r>
              </w:sdtContent>
            </w:sdt>
          </w:p>
          <w:p w14:paraId="69FD4E09" w14:textId="77777777" w:rsidR="009A212F" w:rsidRPr="00747D29" w:rsidRDefault="00D90B9A" w:rsidP="009A212F">
            <w:pPr>
              <w:spacing w:line="10" w:lineRule="atLeast"/>
            </w:pPr>
            <w:sdt>
              <w:sdtPr>
                <w:tag w:val="goog_rdk_21"/>
                <w:id w:val="973341607"/>
              </w:sdtPr>
              <w:sdtEndPr/>
              <w:sdtContent>
                <w:r w:rsidR="009A212F" w:rsidRPr="00747D29">
                  <w:rPr>
                    <w:rFonts w:ascii="Gungsuh" w:eastAsia="Gungsuh" w:hAnsi="Gungsuh" w:cs="Gungsuh"/>
                  </w:rPr>
                  <w:t>−    использовать программное обеспечение для проектирования и моделирования;</w:t>
                </w:r>
              </w:sdtContent>
            </w:sdt>
          </w:p>
          <w:p w14:paraId="35A7A06A" w14:textId="77777777" w:rsidR="009A212F" w:rsidRPr="00747D29" w:rsidRDefault="00D90B9A" w:rsidP="009A212F">
            <w:pPr>
              <w:spacing w:line="10" w:lineRule="atLeast"/>
            </w:pPr>
            <w:sdt>
              <w:sdtPr>
                <w:tag w:val="goog_rdk_22"/>
                <w:id w:val="1843354180"/>
              </w:sdtPr>
              <w:sdtEndPr/>
              <w:sdtContent>
                <w:r w:rsidR="009A212F" w:rsidRPr="00747D29">
                  <w:rPr>
                    <w:rFonts w:ascii="Gungsuh" w:eastAsia="Gungsuh" w:hAnsi="Gungsuh" w:cs="Gungsuh"/>
                  </w:rPr>
                  <w:t>−    работать в операционной системе Linux;</w:t>
                </w:r>
              </w:sdtContent>
            </w:sdt>
          </w:p>
          <w:p w14:paraId="7AC1C09F" w14:textId="77777777" w:rsidR="009A212F" w:rsidRPr="00747D29" w:rsidRDefault="00D90B9A" w:rsidP="009A212F">
            <w:pPr>
              <w:spacing w:line="10" w:lineRule="atLeast"/>
            </w:pPr>
            <w:sdt>
              <w:sdtPr>
                <w:tag w:val="goog_rdk_23"/>
                <w:id w:val="1013654364"/>
              </w:sdtPr>
              <w:sdtEndPr/>
              <w:sdtContent>
                <w:r w:rsidR="009A212F" w:rsidRPr="00747D29">
                  <w:rPr>
                    <w:rFonts w:ascii="Gungsuh" w:eastAsia="Gungsuh" w:hAnsi="Gungsuh" w:cs="Gungsuh"/>
                  </w:rPr>
                  <w:t>−</w:t>
                </w:r>
                <w:r w:rsidR="009A212F" w:rsidRPr="00747D29">
                  <w:rPr>
                    <w:rFonts w:ascii="Gungsuh" w:eastAsia="Gungsuh" w:hAnsi="Gungsuh" w:cs="Gungsuh"/>
                  </w:rPr>
                  <w:tab/>
                  <w:t>обрабатывать информацию и данные;</w:t>
                </w:r>
              </w:sdtContent>
            </w:sdt>
          </w:p>
          <w:p w14:paraId="760783DA" w14:textId="77777777" w:rsidR="009A212F" w:rsidRPr="00747D29" w:rsidRDefault="00D90B9A" w:rsidP="009A212F">
            <w:pPr>
              <w:spacing w:line="10" w:lineRule="atLeast"/>
            </w:pPr>
            <w:sdt>
              <w:sdtPr>
                <w:tag w:val="goog_rdk_24"/>
                <w:id w:val="-1085221109"/>
              </w:sdtPr>
              <w:sdtEndPr/>
              <w:sdtContent>
                <w:r w:rsidR="009A212F" w:rsidRPr="00747D29">
                  <w:rPr>
                    <w:rFonts w:ascii="Gungsuh" w:eastAsia="Gungsuh" w:hAnsi="Gungsuh" w:cs="Gungsuh"/>
                  </w:rPr>
                  <w:t>−</w:t>
                </w:r>
                <w:r w:rsidR="009A212F" w:rsidRPr="00747D29">
                  <w:rPr>
                    <w:rFonts w:ascii="Gungsuh" w:eastAsia="Gungsuh" w:hAnsi="Gungsuh" w:cs="Gungsuh"/>
                  </w:rPr>
                  <w:tab/>
                  <w:t>выявлять аномалии в данных;</w:t>
                </w:r>
              </w:sdtContent>
            </w:sdt>
          </w:p>
          <w:p w14:paraId="195A3836" w14:textId="77777777" w:rsidR="009A212F" w:rsidRPr="00747D29" w:rsidRDefault="00D90B9A" w:rsidP="009A212F">
            <w:pPr>
              <w:spacing w:line="10" w:lineRule="atLeast"/>
            </w:pPr>
            <w:sdt>
              <w:sdtPr>
                <w:tag w:val="goog_rdk_25"/>
                <w:id w:val="698363396"/>
              </w:sdtPr>
              <w:sdtEndPr/>
              <w:sdtContent>
                <w:r w:rsidR="009A212F" w:rsidRPr="00747D29">
                  <w:rPr>
                    <w:rFonts w:ascii="Gungsuh" w:eastAsia="Gungsuh" w:hAnsi="Gungsuh" w:cs="Gungsuh"/>
                  </w:rPr>
                  <w:t>−</w:t>
                </w:r>
                <w:r w:rsidR="009A212F" w:rsidRPr="00747D29">
                  <w:rPr>
                    <w:rFonts w:ascii="Gungsuh" w:eastAsia="Gungsuh" w:hAnsi="Gungsuh" w:cs="Gungsuh"/>
                  </w:rPr>
                  <w:tab/>
                  <w:t>масштабировать модели;</w:t>
                </w:r>
              </w:sdtContent>
            </w:sdt>
          </w:p>
          <w:p w14:paraId="352B2664" w14:textId="77777777" w:rsidR="009A212F" w:rsidRPr="00747D29" w:rsidRDefault="00D90B9A" w:rsidP="009A212F">
            <w:pPr>
              <w:spacing w:line="10" w:lineRule="atLeast"/>
            </w:pPr>
            <w:sdt>
              <w:sdtPr>
                <w:tag w:val="goog_rdk_26"/>
                <w:id w:val="-1821637786"/>
              </w:sdtPr>
              <w:sdtEndPr/>
              <w:sdtContent>
                <w:r w:rsidR="009A212F" w:rsidRPr="00747D29">
                  <w:rPr>
                    <w:rFonts w:ascii="Gungsuh" w:eastAsia="Gungsuh" w:hAnsi="Gungsuh" w:cs="Gungsuh"/>
                  </w:rPr>
                  <w:t>−</w:t>
                </w:r>
                <w:r w:rsidR="009A212F" w:rsidRPr="00747D29">
                  <w:rPr>
                    <w:rFonts w:ascii="Gungsuh" w:eastAsia="Gungsuh" w:hAnsi="Gungsuh" w:cs="Gungsuh"/>
                  </w:rPr>
                  <w:tab/>
                  <w:t>строить деревья решений;</w:t>
                </w:r>
              </w:sdtContent>
            </w:sdt>
          </w:p>
          <w:p w14:paraId="536C9BB3" w14:textId="77777777" w:rsidR="009A212F" w:rsidRPr="00747D29" w:rsidRDefault="00D90B9A" w:rsidP="009A212F">
            <w:pPr>
              <w:spacing w:line="10" w:lineRule="atLeast"/>
            </w:pPr>
            <w:sdt>
              <w:sdtPr>
                <w:tag w:val="goog_rdk_27"/>
                <w:id w:val="-1315571639"/>
              </w:sdtPr>
              <w:sdtEndPr/>
              <w:sdtContent>
                <w:r w:rsidR="009A212F" w:rsidRPr="00747D29">
                  <w:rPr>
                    <w:rFonts w:ascii="Gungsuh" w:eastAsia="Gungsuh" w:hAnsi="Gungsuh" w:cs="Gungsuh"/>
                  </w:rPr>
                  <w:t>−</w:t>
                </w:r>
                <w:r w:rsidR="009A212F" w:rsidRPr="00747D29">
                  <w:rPr>
                    <w:rFonts w:ascii="Gungsuh" w:eastAsia="Gungsuh" w:hAnsi="Gungsuh" w:cs="Gungsuh"/>
                  </w:rPr>
                  <w:tab/>
                  <w:t>производить компонентный анализ;</w:t>
                </w:r>
              </w:sdtContent>
            </w:sdt>
          </w:p>
          <w:p w14:paraId="089E05E9" w14:textId="77777777" w:rsidR="009A212F" w:rsidRPr="00747D29" w:rsidRDefault="00D90B9A" w:rsidP="009A212F">
            <w:pPr>
              <w:spacing w:line="10" w:lineRule="atLeast"/>
            </w:pPr>
            <w:sdt>
              <w:sdtPr>
                <w:tag w:val="goog_rdk_28"/>
                <w:id w:val="1871412611"/>
              </w:sdtPr>
              <w:sdtEndPr/>
              <w:sdtContent>
                <w:r w:rsidR="009A212F" w:rsidRPr="00747D29">
                  <w:rPr>
                    <w:rFonts w:ascii="Gungsuh" w:eastAsia="Gungsuh" w:hAnsi="Gungsuh" w:cs="Gungsuh"/>
                  </w:rPr>
                  <w:t>−    применять математические методы в решении практических задач;</w:t>
                </w:r>
              </w:sdtContent>
            </w:sdt>
          </w:p>
          <w:p w14:paraId="315573FE" w14:textId="77777777" w:rsidR="009A212F" w:rsidRPr="00747D29" w:rsidRDefault="00D90B9A" w:rsidP="009A212F">
            <w:pPr>
              <w:spacing w:line="10" w:lineRule="atLeast"/>
            </w:pPr>
            <w:sdt>
              <w:sdtPr>
                <w:tag w:val="goog_rdk_29"/>
                <w:id w:val="1680696607"/>
              </w:sdtPr>
              <w:sdtEndPr/>
              <w:sdtContent>
                <w:r w:rsidR="009A212F" w:rsidRPr="00747D29">
                  <w:rPr>
                    <w:rFonts w:ascii="Gungsuh" w:eastAsia="Gungsuh" w:hAnsi="Gungsuh" w:cs="Gungsuh"/>
                  </w:rPr>
                  <w:t>−    разрабатывать алгоритмы машинного обучения и анализа данных;</w:t>
                </w:r>
              </w:sdtContent>
            </w:sdt>
          </w:p>
          <w:p w14:paraId="364FA187" w14:textId="77777777" w:rsidR="009A212F" w:rsidRPr="00747D29" w:rsidRDefault="00D90B9A" w:rsidP="009A212F">
            <w:pPr>
              <w:spacing w:line="10" w:lineRule="atLeast"/>
            </w:pPr>
            <w:sdt>
              <w:sdtPr>
                <w:tag w:val="goog_rdk_30"/>
                <w:id w:val="-1461103537"/>
              </w:sdtPr>
              <w:sdtEndPr/>
              <w:sdtContent>
                <w:r w:rsidR="009A212F" w:rsidRPr="00747D29">
                  <w:rPr>
                    <w:rFonts w:ascii="Gungsuh" w:eastAsia="Gungsuh" w:hAnsi="Gungsuh" w:cs="Gungsuh"/>
                  </w:rPr>
                  <w:t>−    применять методы анализа данных и машинного обучения;</w:t>
                </w:r>
              </w:sdtContent>
            </w:sdt>
          </w:p>
          <w:p w14:paraId="27F4921C" w14:textId="77777777" w:rsidR="009A212F" w:rsidRPr="00747D29" w:rsidRDefault="00D90B9A" w:rsidP="009A212F">
            <w:pPr>
              <w:spacing w:line="10" w:lineRule="atLeast"/>
            </w:pPr>
            <w:sdt>
              <w:sdtPr>
                <w:tag w:val="goog_rdk_31"/>
                <w:id w:val="-1259370081"/>
              </w:sdtPr>
              <w:sdtEndPr/>
              <w:sdtContent>
                <w:r w:rsidR="009A212F" w:rsidRPr="00747D29">
                  <w:rPr>
                    <w:rFonts w:ascii="Gungsuh" w:eastAsia="Gungsuh" w:hAnsi="Gungsuh" w:cs="Gungsuh"/>
                  </w:rPr>
                  <w:t>−</w:t>
                </w:r>
                <w:r w:rsidR="009A212F" w:rsidRPr="00747D29">
                  <w:rPr>
                    <w:rFonts w:ascii="Gungsuh" w:eastAsia="Gungsuh" w:hAnsi="Gungsuh" w:cs="Gungsuh"/>
                  </w:rPr>
                  <w:tab/>
                  <w:t>выполнять распознавание изображений;</w:t>
                </w:r>
              </w:sdtContent>
            </w:sdt>
          </w:p>
          <w:p w14:paraId="6C95FC62" w14:textId="77777777" w:rsidR="009A212F" w:rsidRPr="00747D29" w:rsidRDefault="00D90B9A" w:rsidP="009A212F">
            <w:pPr>
              <w:spacing w:line="10" w:lineRule="atLeast"/>
            </w:pPr>
            <w:sdt>
              <w:sdtPr>
                <w:tag w:val="goog_rdk_32"/>
                <w:id w:val="-92020984"/>
              </w:sdtPr>
              <w:sdtEndPr/>
              <w:sdtContent>
                <w:r w:rsidR="009A212F" w:rsidRPr="00747D29">
                  <w:rPr>
                    <w:rFonts w:ascii="Gungsuh" w:eastAsia="Gungsuh" w:hAnsi="Gungsuh" w:cs="Gungsuh"/>
                  </w:rPr>
                  <w:t>−</w:t>
                </w:r>
                <w:r w:rsidR="009A212F" w:rsidRPr="00747D29">
                  <w:rPr>
                    <w:rFonts w:ascii="Gungsuh" w:eastAsia="Gungsuh" w:hAnsi="Gungsuh" w:cs="Gungsuh"/>
                  </w:rPr>
                  <w:tab/>
                  <w:t>реализовывать нейронные сети;</w:t>
                </w:r>
              </w:sdtContent>
            </w:sdt>
          </w:p>
          <w:p w14:paraId="51002EFE" w14:textId="77777777" w:rsidR="009A212F" w:rsidRPr="00747D29" w:rsidRDefault="00D90B9A" w:rsidP="009A212F">
            <w:pPr>
              <w:spacing w:line="10" w:lineRule="atLeast"/>
            </w:pPr>
            <w:sdt>
              <w:sdtPr>
                <w:tag w:val="goog_rdk_33"/>
                <w:id w:val="-1321810252"/>
              </w:sdtPr>
              <w:sdtEndPr/>
              <w:sdtContent>
                <w:r w:rsidR="009A212F" w:rsidRPr="00747D29">
                  <w:rPr>
                    <w:rFonts w:ascii="Gungsuh" w:eastAsia="Gungsuh" w:hAnsi="Gungsuh" w:cs="Gungsuh"/>
                  </w:rPr>
                  <w:t>−</w:t>
                </w:r>
                <w:r w:rsidR="009A212F" w:rsidRPr="00747D29">
                  <w:rPr>
                    <w:rFonts w:ascii="Gungsuh" w:eastAsia="Gungsuh" w:hAnsi="Gungsuh" w:cs="Gungsuh"/>
                  </w:rPr>
                  <w:tab/>
                  <w:t>реализовывать ботов;</w:t>
                </w:r>
              </w:sdtContent>
            </w:sdt>
          </w:p>
          <w:p w14:paraId="0F1795A0" w14:textId="77777777" w:rsidR="009A212F" w:rsidRPr="00747D29" w:rsidRDefault="00D90B9A" w:rsidP="009A212F">
            <w:pPr>
              <w:spacing w:line="10" w:lineRule="atLeast"/>
            </w:pPr>
            <w:sdt>
              <w:sdtPr>
                <w:tag w:val="goog_rdk_34"/>
                <w:id w:val="1147626443"/>
              </w:sdtPr>
              <w:sdtEndPr/>
              <w:sdtContent>
                <w:r w:rsidR="009A212F" w:rsidRPr="00747D29">
                  <w:rPr>
                    <w:rFonts w:ascii="Gungsuh" w:eastAsia="Gungsuh" w:hAnsi="Gungsuh" w:cs="Gungsuh"/>
                  </w:rPr>
                  <w:t>−    разрабатывать алгоритмы и математические модели;</w:t>
                </w:r>
              </w:sdtContent>
            </w:sdt>
          </w:p>
          <w:p w14:paraId="16D3DC51" w14:textId="77777777" w:rsidR="009A212F" w:rsidRPr="00747D29" w:rsidRDefault="00D90B9A" w:rsidP="009A212F">
            <w:pPr>
              <w:spacing w:line="10" w:lineRule="atLeast"/>
            </w:pPr>
            <w:sdt>
              <w:sdtPr>
                <w:tag w:val="goog_rdk_35"/>
                <w:id w:val="-1168089410"/>
              </w:sdtPr>
              <w:sdtEndPr/>
              <w:sdtContent>
                <w:r w:rsidR="009A212F" w:rsidRPr="00747D29">
                  <w:rPr>
                    <w:rFonts w:ascii="Gungsuh" w:eastAsia="Gungsuh" w:hAnsi="Gungsuh" w:cs="Gungsuh"/>
                  </w:rPr>
                  <w:t>−</w:t>
                </w:r>
                <w:r w:rsidR="009A212F" w:rsidRPr="00747D29">
                  <w:rPr>
                    <w:rFonts w:ascii="Gungsuh" w:eastAsia="Gungsuh" w:hAnsi="Gungsuh" w:cs="Gungsuh"/>
                  </w:rPr>
                  <w:tab/>
                  <w:t>осуществлять оценку разработанных решений;</w:t>
                </w:r>
              </w:sdtContent>
            </w:sdt>
          </w:p>
          <w:p w14:paraId="58B7C3F3" w14:textId="77777777" w:rsidR="009A212F" w:rsidRPr="00747D29" w:rsidRDefault="00D90B9A" w:rsidP="009A212F">
            <w:pPr>
              <w:spacing w:line="10" w:lineRule="atLeast"/>
            </w:pPr>
            <w:sdt>
              <w:sdtPr>
                <w:tag w:val="goog_rdk_36"/>
                <w:id w:val="-121542272"/>
              </w:sdtPr>
              <w:sdtEndPr/>
              <w:sdtContent>
                <w:r w:rsidR="009A212F" w:rsidRPr="00747D29">
                  <w:rPr>
                    <w:rFonts w:ascii="Gungsuh" w:eastAsia="Gungsuh" w:hAnsi="Gungsuh" w:cs="Gungsuh"/>
                  </w:rPr>
                  <w:t>−    представлять сложные структуры, а также объекты особого интереса, особые точки, аттракторы, сингулярности;</w:t>
                </w:r>
              </w:sdtContent>
            </w:sdt>
          </w:p>
          <w:p w14:paraId="1CE527C8" w14:textId="77777777" w:rsidR="009A212F" w:rsidRPr="00747D29" w:rsidRDefault="00D90B9A" w:rsidP="009A212F">
            <w:pPr>
              <w:spacing w:line="10" w:lineRule="atLeast"/>
            </w:pPr>
            <w:sdt>
              <w:sdtPr>
                <w:tag w:val="goog_rdk_37"/>
                <w:id w:val="-1313870693"/>
              </w:sdtPr>
              <w:sdtEndPr/>
              <w:sdtContent>
                <w:r w:rsidR="009A212F" w:rsidRPr="00747D29">
                  <w:rPr>
                    <w:rFonts w:ascii="Gungsuh" w:eastAsia="Gungsuh" w:hAnsi="Gungsuh" w:cs="Gungsuh"/>
                  </w:rPr>
                  <w:t>−    выполнять верификацию и валидацию визуализации;</w:t>
                </w:r>
              </w:sdtContent>
            </w:sdt>
          </w:p>
          <w:p w14:paraId="1E33E9B7" w14:textId="77777777" w:rsidR="009A212F" w:rsidRPr="00747D29" w:rsidRDefault="00D90B9A" w:rsidP="009A212F">
            <w:pPr>
              <w:spacing w:line="10" w:lineRule="atLeast"/>
            </w:pPr>
            <w:sdt>
              <w:sdtPr>
                <w:tag w:val="goog_rdk_38"/>
                <w:id w:val="1794938475"/>
              </w:sdtPr>
              <w:sdtEndPr/>
              <w:sdtContent>
                <w:r w:rsidR="009A212F" w:rsidRPr="00747D29">
                  <w:rPr>
                    <w:rFonts w:ascii="Gungsuh" w:eastAsia="Gungsuh" w:hAnsi="Gungsuh" w:cs="Gungsuh"/>
                  </w:rPr>
                  <w:t>− интерпретировать результаты решения;</w:t>
                </w:r>
              </w:sdtContent>
            </w:sdt>
          </w:p>
          <w:p w14:paraId="4899E4F3" w14:textId="77777777" w:rsidR="009A212F" w:rsidRPr="00747D29" w:rsidRDefault="00D90B9A" w:rsidP="009A212F">
            <w:pPr>
              <w:spacing w:line="10" w:lineRule="atLeast"/>
            </w:pPr>
            <w:sdt>
              <w:sdtPr>
                <w:tag w:val="goog_rdk_39"/>
                <w:id w:val="-607816541"/>
              </w:sdtPr>
              <w:sdtEndPr/>
              <w:sdtContent>
                <w:r w:rsidR="009A212F" w:rsidRPr="00747D29">
                  <w:rPr>
                    <w:rFonts w:ascii="Gungsuh" w:eastAsia="Gungsuh" w:hAnsi="Gungsuh" w:cs="Gungsuh"/>
                  </w:rPr>
                  <w:t>−    интерпретировать большие данные и изображения;</w:t>
                </w:r>
              </w:sdtContent>
            </w:sdt>
          </w:p>
          <w:p w14:paraId="52F12574" w14:textId="77777777" w:rsidR="009A212F" w:rsidRPr="00747D29" w:rsidRDefault="00D90B9A" w:rsidP="009A212F">
            <w:pPr>
              <w:spacing w:line="10" w:lineRule="atLeast"/>
            </w:pPr>
            <w:sdt>
              <w:sdtPr>
                <w:tag w:val="goog_rdk_40"/>
                <w:id w:val="-88461960"/>
              </w:sdtPr>
              <w:sdtEndPr/>
              <w:sdtContent>
                <w:r w:rsidR="009A212F" w:rsidRPr="00747D29">
                  <w:rPr>
                    <w:rFonts w:ascii="Gungsuh" w:eastAsia="Gungsuh" w:hAnsi="Gungsuh" w:cs="Gungsuh"/>
                  </w:rPr>
                  <w:t>−    проявлять профессионализм в подготовке документации;</w:t>
                </w:r>
              </w:sdtContent>
            </w:sdt>
          </w:p>
          <w:p w14:paraId="0836B18E" w14:textId="77777777" w:rsidR="009A212F" w:rsidRPr="00747D29" w:rsidRDefault="00D90B9A" w:rsidP="009A212F">
            <w:pPr>
              <w:spacing w:line="10" w:lineRule="atLeast"/>
            </w:pPr>
            <w:sdt>
              <w:sdtPr>
                <w:tag w:val="goog_rdk_41"/>
                <w:id w:val="-1799986087"/>
              </w:sdtPr>
              <w:sdtEndPr/>
              <w:sdtContent>
                <w:r w:rsidR="009A212F" w:rsidRPr="00747D29">
                  <w:rPr>
                    <w:rFonts w:ascii="Gungsuh" w:eastAsia="Gungsuh" w:hAnsi="Gungsuh" w:cs="Gungsuh"/>
                  </w:rPr>
                  <w:t>−</w:t>
                </w:r>
                <w:r w:rsidR="009A212F" w:rsidRPr="00747D29">
                  <w:rPr>
                    <w:rFonts w:ascii="Gungsuh" w:eastAsia="Gungsuh" w:hAnsi="Gungsuh" w:cs="Gungsuh"/>
                  </w:rPr>
                  <w:tab/>
                  <w:t>разрабатывать документацию пользователей;</w:t>
                </w:r>
              </w:sdtContent>
            </w:sdt>
          </w:p>
          <w:sdt>
            <w:sdtPr>
              <w:tag w:val="goog_rdk_42"/>
              <w:id w:val="209385396"/>
            </w:sdtPr>
            <w:sdtEndPr/>
            <w:sdtContent>
              <w:p w14:paraId="354642F8" w14:textId="77777777" w:rsidR="009A212F" w:rsidRPr="00747D29" w:rsidRDefault="009A212F" w:rsidP="009A212F">
                <w:pPr>
                  <w:spacing w:line="10" w:lineRule="atLeast"/>
                  <w:rPr>
                    <w:rFonts w:ascii="Gungsuh" w:eastAsia="Gungsuh" w:hAnsi="Gungsuh" w:cs="Gungsuh"/>
                  </w:rPr>
                </w:pPr>
                <w:r w:rsidRPr="00747D29">
                  <w:rPr>
                    <w:rFonts w:ascii="Gungsuh" w:eastAsia="Gungsuh" w:hAnsi="Gungsuh" w:cs="Gungsuh"/>
                  </w:rPr>
                  <w:t>−    работать с технической документацией на английском языке.</w:t>
                </w:r>
              </w:p>
              <w:p w14:paraId="6383E847" w14:textId="77777777" w:rsidR="009A212F" w:rsidRPr="00747D29" w:rsidRDefault="00D90B9A" w:rsidP="009A212F">
                <w:pPr>
                  <w:spacing w:line="10" w:lineRule="atLeast"/>
                </w:pPr>
              </w:p>
            </w:sdtContent>
          </w:sdt>
          <w:p w14:paraId="5672D0DF" w14:textId="77777777" w:rsidR="009A212F" w:rsidRPr="00747D29" w:rsidRDefault="009A212F" w:rsidP="009A212F">
            <w:pPr>
              <w:spacing w:line="10" w:lineRule="atLeast"/>
              <w:rPr>
                <w:b/>
                <w:iCs/>
                <w:u w:val="single"/>
              </w:rPr>
            </w:pPr>
            <w:r w:rsidRPr="00747D29">
              <w:rPr>
                <w:b/>
                <w:iCs/>
                <w:u w:val="single"/>
              </w:rPr>
              <w:t>Владеть:</w:t>
            </w:r>
          </w:p>
          <w:p w14:paraId="0DC3D621" w14:textId="77777777" w:rsidR="009A212F" w:rsidRPr="00747D29" w:rsidRDefault="009A212F" w:rsidP="009A212F">
            <w:pPr>
              <w:widowControl w:val="0"/>
              <w:numPr>
                <w:ilvl w:val="0"/>
                <w:numId w:val="33"/>
              </w:numPr>
              <w:autoSpaceDE w:val="0"/>
              <w:autoSpaceDN w:val="0"/>
              <w:adjustRightInd w:val="0"/>
              <w:spacing w:before="0" w:line="10" w:lineRule="atLeast"/>
              <w:rPr>
                <w:iCs/>
              </w:rPr>
            </w:pPr>
            <w:r w:rsidRPr="00747D29">
              <w:t xml:space="preserve">Языком программирования </w:t>
            </w:r>
            <w:r w:rsidRPr="00747D29">
              <w:rPr>
                <w:lang w:val="en-US"/>
              </w:rPr>
              <w:t>Python</w:t>
            </w:r>
            <w:r w:rsidRPr="00747D29">
              <w:t xml:space="preserve"> </w:t>
            </w:r>
          </w:p>
          <w:p w14:paraId="2CFA5EAC" w14:textId="77777777" w:rsidR="009A212F" w:rsidRPr="00747D29" w:rsidRDefault="009A212F" w:rsidP="009A212F">
            <w:pPr>
              <w:widowControl w:val="0"/>
              <w:numPr>
                <w:ilvl w:val="0"/>
                <w:numId w:val="33"/>
              </w:numPr>
              <w:autoSpaceDE w:val="0"/>
              <w:autoSpaceDN w:val="0"/>
              <w:adjustRightInd w:val="0"/>
              <w:spacing w:before="0" w:line="10" w:lineRule="atLeast"/>
              <w:rPr>
                <w:iCs/>
                <w:lang w:val="en-GB"/>
              </w:rPr>
            </w:pPr>
            <w:r w:rsidRPr="00747D29">
              <w:t>Инструментами</w:t>
            </w:r>
            <w:r w:rsidRPr="00747D29">
              <w:rPr>
                <w:lang w:val="en-GB"/>
              </w:rPr>
              <w:t xml:space="preserve"> </w:t>
            </w:r>
            <w:r w:rsidRPr="00747D29">
              <w:rPr>
                <w:lang w:val="en-US"/>
              </w:rPr>
              <w:t xml:space="preserve">data science – </w:t>
            </w:r>
            <w:proofErr w:type="spellStart"/>
            <w:r w:rsidRPr="00747D29">
              <w:rPr>
                <w:lang w:val="en-GB"/>
              </w:rPr>
              <w:t>jupyter</w:t>
            </w:r>
            <w:proofErr w:type="spellEnd"/>
            <w:r w:rsidRPr="00747D29">
              <w:rPr>
                <w:lang w:val="en-GB"/>
              </w:rPr>
              <w:t xml:space="preserve"> notebook, </w:t>
            </w:r>
            <w:proofErr w:type="spellStart"/>
            <w:r w:rsidRPr="00747D29">
              <w:rPr>
                <w:lang w:val="en-GB"/>
              </w:rPr>
              <w:t>jupyter</w:t>
            </w:r>
            <w:proofErr w:type="spellEnd"/>
            <w:r w:rsidRPr="00747D29">
              <w:rPr>
                <w:lang w:val="en-GB"/>
              </w:rPr>
              <w:t xml:space="preserve"> lab, PyCharm.</w:t>
            </w:r>
          </w:p>
          <w:p w14:paraId="1C0EA62F" w14:textId="77777777" w:rsidR="009A212F" w:rsidRPr="00747D29" w:rsidRDefault="009A212F" w:rsidP="009A212F">
            <w:pPr>
              <w:spacing w:line="10" w:lineRule="atLeast"/>
            </w:pPr>
            <w:r w:rsidRPr="00747D29">
              <w:rPr>
                <w:lang w:val="en-US"/>
              </w:rPr>
              <w:t>Python</w:t>
            </w:r>
            <w:r w:rsidRPr="00747D29">
              <w:t>–</w:t>
            </w:r>
            <w:proofErr w:type="spellStart"/>
            <w:r w:rsidRPr="00747D29">
              <w:t>фреймворками</w:t>
            </w:r>
            <w:proofErr w:type="spellEnd"/>
            <w:r w:rsidRPr="00747D29">
              <w:t xml:space="preserve"> и библиотеками анализа данных, их визуализации и машинного обучения – </w:t>
            </w:r>
            <w:r w:rsidRPr="00747D29">
              <w:rPr>
                <w:lang w:val="en-US"/>
              </w:rPr>
              <w:t>Pandas</w:t>
            </w:r>
            <w:r w:rsidRPr="00747D29">
              <w:t xml:space="preserve">, </w:t>
            </w:r>
            <w:proofErr w:type="spellStart"/>
            <w:r w:rsidRPr="00747D29">
              <w:rPr>
                <w:lang w:val="en-US"/>
              </w:rPr>
              <w:t>Numpy</w:t>
            </w:r>
            <w:proofErr w:type="spellEnd"/>
            <w:r w:rsidRPr="00747D29">
              <w:t xml:space="preserve">, </w:t>
            </w:r>
            <w:proofErr w:type="spellStart"/>
            <w:r w:rsidRPr="00747D29">
              <w:rPr>
                <w:lang w:val="en-US"/>
              </w:rPr>
              <w:t>Sklearn</w:t>
            </w:r>
            <w:proofErr w:type="spellEnd"/>
            <w:r w:rsidRPr="00747D29">
              <w:t>.</w:t>
            </w:r>
          </w:p>
          <w:p w14:paraId="790A074D" w14:textId="77777777" w:rsidR="009A212F" w:rsidRPr="00747D29" w:rsidRDefault="009A212F" w:rsidP="009A212F">
            <w:pPr>
              <w:spacing w:line="10" w:lineRule="atLeast"/>
              <w:rPr>
                <w:rStyle w:val="FontStyle138"/>
                <w:rFonts w:eastAsiaTheme="minorEastAsia"/>
                <w:i w:val="0"/>
              </w:rPr>
            </w:pPr>
          </w:p>
        </w:tc>
      </w:tr>
      <w:tr w:rsidR="009A212F" w:rsidRPr="005C3B02" w14:paraId="4A2F443F" w14:textId="77777777" w:rsidTr="0034569A">
        <w:tc>
          <w:tcPr>
            <w:tcW w:w="2094" w:type="dxa"/>
          </w:tcPr>
          <w:p w14:paraId="61954734" w14:textId="7A72AFFA" w:rsidR="009A212F" w:rsidRPr="00747D29" w:rsidRDefault="009A212F" w:rsidP="009A212F">
            <w:pPr>
              <w:pStyle w:val="Style97"/>
              <w:widowControl/>
              <w:spacing w:line="240" w:lineRule="auto"/>
              <w:rPr>
                <w:rStyle w:val="FontStyle138"/>
                <w:rFonts w:eastAsiaTheme="minorEastAsia"/>
                <w:i w:val="0"/>
              </w:rPr>
            </w:pPr>
            <w:r w:rsidRPr="00747D29">
              <w:rPr>
                <w:rStyle w:val="FontStyle138"/>
                <w:i w:val="0"/>
              </w:rPr>
              <w:t>УКЕ-1</w:t>
            </w:r>
          </w:p>
        </w:tc>
        <w:tc>
          <w:tcPr>
            <w:tcW w:w="2977" w:type="dxa"/>
          </w:tcPr>
          <w:p w14:paraId="36D96F5B" w14:textId="5A56D968" w:rsidR="009A212F" w:rsidRPr="005C3B02" w:rsidRDefault="009A212F" w:rsidP="009A212F">
            <w:pPr>
              <w:pStyle w:val="Style97"/>
              <w:widowControl/>
              <w:spacing w:line="240" w:lineRule="auto"/>
              <w:rPr>
                <w:rStyle w:val="FontStyle138"/>
                <w:rFonts w:eastAsiaTheme="minorEastAsia"/>
                <w:i w:val="0"/>
              </w:rPr>
            </w:pPr>
            <w:r w:rsidRPr="00747D29">
              <w:t>Способен использовать знания естественнонаучных дисциплин, применять методы математического анализа и моделирования, теоретического и экспериментального исследования в поставленных задачах</w:t>
            </w:r>
          </w:p>
        </w:tc>
        <w:tc>
          <w:tcPr>
            <w:tcW w:w="4960" w:type="dxa"/>
            <w:vMerge/>
          </w:tcPr>
          <w:p w14:paraId="4E91CB40" w14:textId="77777777" w:rsidR="009A212F" w:rsidRPr="005C3B02" w:rsidRDefault="009A212F" w:rsidP="009A212F">
            <w:pPr>
              <w:rPr>
                <w:rStyle w:val="FontStyle138"/>
                <w:i w:val="0"/>
                <w:iCs w:val="0"/>
              </w:rPr>
            </w:pPr>
          </w:p>
        </w:tc>
      </w:tr>
      <w:tr w:rsidR="0034569A" w:rsidRPr="005C3B02" w14:paraId="5A9620BC" w14:textId="77777777" w:rsidTr="0034569A">
        <w:tc>
          <w:tcPr>
            <w:tcW w:w="2094" w:type="dxa"/>
          </w:tcPr>
          <w:p w14:paraId="1259F13E" w14:textId="160EF209" w:rsidR="0034569A" w:rsidRPr="005C3B02" w:rsidRDefault="0034569A" w:rsidP="0034569A">
            <w:pPr>
              <w:pStyle w:val="Style97"/>
              <w:widowControl/>
              <w:spacing w:line="240" w:lineRule="auto"/>
              <w:rPr>
                <w:rStyle w:val="FontStyle138"/>
                <w:rFonts w:eastAsiaTheme="minorEastAsia"/>
                <w:i w:val="0"/>
              </w:rPr>
            </w:pPr>
          </w:p>
        </w:tc>
        <w:tc>
          <w:tcPr>
            <w:tcW w:w="2977" w:type="dxa"/>
          </w:tcPr>
          <w:p w14:paraId="1F888E86" w14:textId="72BEA00C" w:rsidR="0034569A" w:rsidRPr="005C3B02" w:rsidRDefault="0034569A" w:rsidP="0034569A">
            <w:pPr>
              <w:pStyle w:val="Style97"/>
              <w:widowControl/>
              <w:spacing w:line="240" w:lineRule="auto"/>
              <w:rPr>
                <w:rStyle w:val="FontStyle138"/>
                <w:rFonts w:eastAsiaTheme="minorEastAsia"/>
                <w:i w:val="0"/>
              </w:rPr>
            </w:pPr>
          </w:p>
        </w:tc>
        <w:tc>
          <w:tcPr>
            <w:tcW w:w="4960" w:type="dxa"/>
            <w:vMerge/>
          </w:tcPr>
          <w:p w14:paraId="54D06A98" w14:textId="77777777" w:rsidR="0034569A" w:rsidRPr="005C3B02" w:rsidRDefault="0034569A" w:rsidP="0034569A">
            <w:pPr>
              <w:pStyle w:val="Style97"/>
              <w:widowControl/>
              <w:spacing w:line="240" w:lineRule="auto"/>
              <w:rPr>
                <w:rStyle w:val="FontStyle138"/>
                <w:rFonts w:eastAsiaTheme="minorEastAsia"/>
                <w:i w:val="0"/>
              </w:rPr>
            </w:pPr>
          </w:p>
        </w:tc>
      </w:tr>
    </w:tbl>
    <w:p w14:paraId="4C72AC21" w14:textId="77777777" w:rsidR="0034569A" w:rsidRPr="005C3B02" w:rsidRDefault="0034569A" w:rsidP="00FA03E2">
      <w:pPr>
        <w:jc w:val="both"/>
        <w:rPr>
          <w:rStyle w:val="FontStyle138"/>
          <w:sz w:val="24"/>
          <w:szCs w:val="24"/>
        </w:rPr>
      </w:pPr>
    </w:p>
    <w:p w14:paraId="6642540A" w14:textId="77777777" w:rsidR="00A61673" w:rsidRPr="005C3B02" w:rsidRDefault="00204D5D" w:rsidP="00A61673">
      <w:pPr>
        <w:pStyle w:val="Style24"/>
        <w:widowControl/>
        <w:spacing w:line="240" w:lineRule="auto"/>
        <w:ind w:firstLine="0"/>
        <w:jc w:val="both"/>
        <w:rPr>
          <w:rStyle w:val="FontStyle140"/>
          <w:i/>
          <w:iCs/>
          <w:sz w:val="24"/>
          <w:szCs w:val="24"/>
        </w:rPr>
      </w:pPr>
      <w:r w:rsidRPr="005C3B02">
        <w:rPr>
          <w:b/>
          <w:i/>
        </w:rPr>
        <w:t>1.2. </w:t>
      </w:r>
      <w:r w:rsidR="006D2A08" w:rsidRPr="005C3B02">
        <w:rPr>
          <w:b/>
          <w:i/>
        </w:rPr>
        <w:t>Этапы формирования компетенций в процессе освоения ОП</w:t>
      </w:r>
      <w:r w:rsidR="00A61673" w:rsidRPr="005C3B02">
        <w:rPr>
          <w:b/>
          <w:i/>
        </w:rPr>
        <w:t xml:space="preserve"> </w:t>
      </w:r>
      <w:r w:rsidR="0034569A" w:rsidRPr="005C3B02">
        <w:rPr>
          <w:rStyle w:val="FontStyle142"/>
          <w:b/>
          <w:i/>
          <w:sz w:val="24"/>
          <w:szCs w:val="24"/>
        </w:rPr>
        <w:t>бакалавриата</w:t>
      </w:r>
    </w:p>
    <w:p w14:paraId="199EEC9C" w14:textId="77777777" w:rsidR="008C0AD1" w:rsidRPr="005C3B02" w:rsidRDefault="00C34970" w:rsidP="00C34970">
      <w:pPr>
        <w:autoSpaceDE w:val="0"/>
        <w:autoSpaceDN w:val="0"/>
        <w:adjustRightInd w:val="0"/>
        <w:spacing w:before="0"/>
        <w:jc w:val="both"/>
      </w:pPr>
      <w:r w:rsidRPr="005C3B02">
        <w:tab/>
      </w:r>
      <w:r w:rsidR="008C0AD1" w:rsidRPr="005C3B02">
        <w:t>Компоненты компетенций</w:t>
      </w:r>
      <w:r w:rsidRPr="005C3B02">
        <w:t>, как правило,</w:t>
      </w:r>
      <w:r w:rsidR="008C0AD1" w:rsidRPr="005C3B02">
        <w:t xml:space="preserve"> формируются при изучении</w:t>
      </w:r>
      <w:r w:rsidRPr="005C3B02">
        <w:t xml:space="preserve"> </w:t>
      </w:r>
      <w:r w:rsidR="00C33E1B" w:rsidRPr="005C3B02">
        <w:t>нескольких</w:t>
      </w:r>
      <w:r w:rsidR="008C0AD1" w:rsidRPr="005C3B02">
        <w:t xml:space="preserve"> дисциплин, а также в немалой степени в процессе</w:t>
      </w:r>
      <w:r w:rsidRPr="005C3B02">
        <w:t xml:space="preserve"> прохождения практик</w:t>
      </w:r>
      <w:r w:rsidR="00C33E1B" w:rsidRPr="005C3B02">
        <w:t xml:space="preserve">, НИР и во время </w:t>
      </w:r>
      <w:r w:rsidRPr="005C3B02">
        <w:t>самостоятельной работы</w:t>
      </w:r>
      <w:r w:rsidR="00C33E1B" w:rsidRPr="005C3B02">
        <w:t xml:space="preserve"> обучающегося</w:t>
      </w:r>
      <w:r w:rsidRPr="005C3B02">
        <w:t xml:space="preserve">. </w:t>
      </w:r>
      <w:r w:rsidRPr="005C3B02">
        <w:rPr>
          <w:bCs/>
        </w:rPr>
        <w:t>Выполнение</w:t>
      </w:r>
      <w:r w:rsidRPr="005C3B02">
        <w:t xml:space="preserve"> и защита </w:t>
      </w:r>
      <w:r w:rsidRPr="005C3B02">
        <w:rPr>
          <w:bCs/>
        </w:rPr>
        <w:t>ВКР</w:t>
      </w:r>
      <w:r w:rsidRPr="005C3B02">
        <w:t xml:space="preserve"> являются видом учебной деятельности, который </w:t>
      </w:r>
      <w:r w:rsidRPr="005C3B02">
        <w:rPr>
          <w:bCs/>
        </w:rPr>
        <w:t>завершает</w:t>
      </w:r>
      <w:r w:rsidRPr="005C3B02">
        <w:t xml:space="preserve"> процесс формирования компетенций</w:t>
      </w:r>
      <w:r w:rsidR="008C0AD1" w:rsidRPr="005C3B02">
        <w:t>.</w:t>
      </w:r>
      <w:r w:rsidRPr="005C3B02">
        <w:t xml:space="preserve"> </w:t>
      </w:r>
    </w:p>
    <w:p w14:paraId="00E7E282" w14:textId="77777777" w:rsidR="00A90D34" w:rsidRPr="005C3B02" w:rsidRDefault="007C7B7D" w:rsidP="00D60F79">
      <w:pPr>
        <w:autoSpaceDE w:val="0"/>
        <w:autoSpaceDN w:val="0"/>
        <w:adjustRightInd w:val="0"/>
        <w:spacing w:before="0"/>
        <w:jc w:val="both"/>
      </w:pPr>
      <w:r w:rsidRPr="005C3B02">
        <w:tab/>
      </w:r>
      <w:r w:rsidR="00A90D34" w:rsidRPr="005C3B02">
        <w:t>Этапы формирования компетенции</w:t>
      </w:r>
      <w:r w:rsidR="00290C4E" w:rsidRPr="005C3B02">
        <w:t xml:space="preserve"> в процессе освоения дисциплины</w:t>
      </w:r>
      <w:r w:rsidR="00A90D34" w:rsidRPr="005C3B02">
        <w:t>:</w:t>
      </w:r>
    </w:p>
    <w:p w14:paraId="5AE953CA" w14:textId="77777777" w:rsidR="00A90D34" w:rsidRPr="005C3B02" w:rsidRDefault="00A90D34" w:rsidP="00A90D34">
      <w:pPr>
        <w:autoSpaceDE w:val="0"/>
        <w:autoSpaceDN w:val="0"/>
        <w:adjustRightInd w:val="0"/>
        <w:spacing w:before="0"/>
        <w:jc w:val="both"/>
      </w:pPr>
      <w:r w:rsidRPr="005C3B02">
        <w:t xml:space="preserve">- </w:t>
      </w:r>
      <w:r w:rsidRPr="005C3B02">
        <w:rPr>
          <w:b/>
        </w:rPr>
        <w:t>начальный</w:t>
      </w:r>
      <w:r w:rsidRPr="005C3B02">
        <w:t xml:space="preserve"> </w:t>
      </w:r>
      <w:r w:rsidR="00290C4E" w:rsidRPr="005C3B02">
        <w:t xml:space="preserve">этап </w:t>
      </w:r>
      <w:r w:rsidRPr="005C3B02">
        <w:t xml:space="preserve">– на этом этапе формируются </w:t>
      </w:r>
      <w:proofErr w:type="spellStart"/>
      <w:r w:rsidRPr="005C3B02">
        <w:t>знаниевые</w:t>
      </w:r>
      <w:proofErr w:type="spellEnd"/>
      <w:r w:rsidRPr="005C3B02">
        <w:t xml:space="preserve"> и инструментальные основы компетенции, осваиваются основные категории, формируются базовые умения. Студент воспроизводит термины, факты, методы, понятия, принципы и правила; решает учебные задачи по образцу;</w:t>
      </w:r>
    </w:p>
    <w:p w14:paraId="44405FEC" w14:textId="77777777" w:rsidR="00A90D34" w:rsidRPr="005C3B02" w:rsidRDefault="00A90D34" w:rsidP="00A90D34">
      <w:pPr>
        <w:autoSpaceDE w:val="0"/>
        <w:autoSpaceDN w:val="0"/>
        <w:adjustRightInd w:val="0"/>
        <w:spacing w:before="0"/>
        <w:jc w:val="both"/>
      </w:pPr>
      <w:r w:rsidRPr="005C3B02">
        <w:t xml:space="preserve">- </w:t>
      </w:r>
      <w:r w:rsidRPr="005C3B02">
        <w:rPr>
          <w:b/>
        </w:rPr>
        <w:t>основной</w:t>
      </w:r>
      <w:r w:rsidRPr="005C3B02">
        <w:t xml:space="preserve"> этап – знания, умения, навыки, обеспечивающие формирование компетенции, значительно возрастают, но еще не достигают итоговых значений. На этом этапе студент осваивает аналитические действия с предметными знаниями по дисциплине, способен самостоятельно решать учебные задачи, внося коррективы в алгоритм действий, осуществляя коррекцию в ходе работы, переносит знания и умения на новые условия;</w:t>
      </w:r>
    </w:p>
    <w:p w14:paraId="74ACC97B" w14:textId="77777777" w:rsidR="00A90D34" w:rsidRPr="005C3B02" w:rsidRDefault="00A90D34" w:rsidP="00A90D34">
      <w:pPr>
        <w:autoSpaceDE w:val="0"/>
        <w:autoSpaceDN w:val="0"/>
        <w:adjustRightInd w:val="0"/>
        <w:spacing w:before="0"/>
        <w:jc w:val="both"/>
      </w:pPr>
      <w:r w:rsidRPr="005C3B02">
        <w:t xml:space="preserve">- </w:t>
      </w:r>
      <w:r w:rsidRPr="005C3B02">
        <w:rPr>
          <w:b/>
        </w:rPr>
        <w:t>завершающий</w:t>
      </w:r>
      <w:r w:rsidRPr="005C3B02">
        <w:t xml:space="preserve"> этап – на этом этапе студент достигает итоговых показателей по заявленной компетенции, то есть осваивает весь необходимый объем знаний, овладевает всеми умениями и навыками в сфере заявленной компетенции. Он способен использовать эти знания, умения, навыки при решении задач повышенной сложности и в нестандартных условиях.</w:t>
      </w:r>
    </w:p>
    <w:p w14:paraId="23BA7157" w14:textId="77777777" w:rsidR="00A90D34" w:rsidRPr="005C3B02" w:rsidRDefault="00A90D34" w:rsidP="00A90D34">
      <w:pPr>
        <w:autoSpaceDE w:val="0"/>
        <w:autoSpaceDN w:val="0"/>
        <w:adjustRightInd w:val="0"/>
        <w:spacing w:before="0"/>
        <w:jc w:val="both"/>
      </w:pPr>
      <w:r w:rsidRPr="005C3B02">
        <w:tab/>
        <w:t>Этапы формирования компетенций в ходе освоения дисциплины отража</w:t>
      </w:r>
      <w:r w:rsidR="00AF18F8" w:rsidRPr="005C3B02">
        <w:t>ю</w:t>
      </w:r>
      <w:r w:rsidRPr="005C3B02">
        <w:t xml:space="preserve">тся в тематическом плане (см. </w:t>
      </w:r>
      <w:r w:rsidR="00F76B43" w:rsidRPr="005C3B02">
        <w:t>РПД</w:t>
      </w:r>
      <w:r w:rsidRPr="005C3B02">
        <w:t>).</w:t>
      </w:r>
    </w:p>
    <w:p w14:paraId="429AE19C" w14:textId="77777777" w:rsidR="00A90D34" w:rsidRPr="005C3B02" w:rsidRDefault="00A90D34" w:rsidP="007C7B7D">
      <w:pPr>
        <w:autoSpaceDE w:val="0"/>
        <w:autoSpaceDN w:val="0"/>
        <w:adjustRightInd w:val="0"/>
        <w:spacing w:before="0"/>
        <w:jc w:val="both"/>
      </w:pPr>
    </w:p>
    <w:p w14:paraId="4ACDF0B1" w14:textId="77777777" w:rsidR="001501B4" w:rsidRPr="005C3B02" w:rsidRDefault="001501B4" w:rsidP="007C7B7D">
      <w:pPr>
        <w:autoSpaceDE w:val="0"/>
        <w:autoSpaceDN w:val="0"/>
        <w:adjustRightInd w:val="0"/>
        <w:spacing w:before="0"/>
        <w:jc w:val="both"/>
      </w:pPr>
    </w:p>
    <w:p w14:paraId="59979A07" w14:textId="77777777" w:rsidR="004A009A" w:rsidRPr="005C3B02" w:rsidRDefault="00380D56" w:rsidP="004A009A">
      <w:pPr>
        <w:pStyle w:val="Style5"/>
        <w:widowControl/>
        <w:jc w:val="both"/>
        <w:rPr>
          <w:rStyle w:val="FontStyle141"/>
          <w:sz w:val="24"/>
          <w:szCs w:val="24"/>
        </w:rPr>
      </w:pPr>
      <w:r w:rsidRPr="005C3B02">
        <w:rPr>
          <w:rStyle w:val="FontStyle141"/>
          <w:sz w:val="24"/>
          <w:szCs w:val="24"/>
        </w:rPr>
        <w:t>1.</w:t>
      </w:r>
      <w:r w:rsidR="00D478F1" w:rsidRPr="005C3B02">
        <w:rPr>
          <w:rStyle w:val="FontStyle141"/>
          <w:sz w:val="24"/>
          <w:szCs w:val="24"/>
        </w:rPr>
        <w:t>3</w:t>
      </w:r>
      <w:r w:rsidR="004A009A" w:rsidRPr="005C3B02">
        <w:rPr>
          <w:rStyle w:val="FontStyle141"/>
          <w:sz w:val="24"/>
          <w:szCs w:val="24"/>
        </w:rPr>
        <w:t xml:space="preserve">. </w:t>
      </w:r>
      <w:r w:rsidR="006375DF" w:rsidRPr="005C3B02">
        <w:rPr>
          <w:b/>
          <w:bCs/>
        </w:rPr>
        <w:t>Связь между формируемыми компетенциями и формами контроля их освоения</w:t>
      </w:r>
    </w:p>
    <w:p w14:paraId="27FCF5AE" w14:textId="77777777" w:rsidR="006375DF" w:rsidRPr="005C3B02" w:rsidRDefault="006375DF" w:rsidP="006375DF">
      <w:pPr>
        <w:rPr>
          <w:rStyle w:val="FontStyle140"/>
          <w:sz w:val="24"/>
          <w:szCs w:val="24"/>
        </w:rPr>
      </w:pPr>
    </w:p>
    <w:tbl>
      <w:tblPr>
        <w:tblW w:w="978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08"/>
        <w:gridCol w:w="3403"/>
        <w:gridCol w:w="2977"/>
        <w:gridCol w:w="2693"/>
      </w:tblGrid>
      <w:tr w:rsidR="005C3B02" w:rsidRPr="005C3B02" w14:paraId="02EF4636" w14:textId="77777777" w:rsidTr="00C811EA">
        <w:tc>
          <w:tcPr>
            <w:tcW w:w="708" w:type="dxa"/>
          </w:tcPr>
          <w:p w14:paraId="2E69E6B5" w14:textId="77777777" w:rsidR="007F29AF" w:rsidRPr="005C3B02" w:rsidRDefault="007F29AF" w:rsidP="00C811EA">
            <w:pPr>
              <w:pStyle w:val="Style51"/>
              <w:widowControl/>
              <w:spacing w:line="240" w:lineRule="auto"/>
              <w:ind w:left="10" w:hanging="10"/>
              <w:jc w:val="center"/>
              <w:rPr>
                <w:rStyle w:val="FontStyle137"/>
                <w:b/>
              </w:rPr>
            </w:pPr>
            <w:r w:rsidRPr="005C3B02">
              <w:rPr>
                <w:rStyle w:val="FontStyle137"/>
                <w:b/>
              </w:rPr>
              <w:t>№ п/п</w:t>
            </w:r>
          </w:p>
        </w:tc>
        <w:tc>
          <w:tcPr>
            <w:tcW w:w="3403" w:type="dxa"/>
          </w:tcPr>
          <w:p w14:paraId="2FC48712" w14:textId="77777777" w:rsidR="007F29AF" w:rsidRPr="005C3B02" w:rsidRDefault="007F29AF" w:rsidP="00C811EA">
            <w:pPr>
              <w:pStyle w:val="Style51"/>
              <w:widowControl/>
              <w:spacing w:line="240" w:lineRule="auto"/>
              <w:jc w:val="center"/>
              <w:rPr>
                <w:rStyle w:val="FontStyle137"/>
                <w:b/>
              </w:rPr>
            </w:pPr>
            <w:r w:rsidRPr="005C3B02">
              <w:rPr>
                <w:rStyle w:val="FontStyle137"/>
                <w:b/>
              </w:rPr>
              <w:t xml:space="preserve">Контролируемые разделы (темы) дисциплины </w:t>
            </w:r>
          </w:p>
        </w:tc>
        <w:tc>
          <w:tcPr>
            <w:tcW w:w="2977" w:type="dxa"/>
          </w:tcPr>
          <w:p w14:paraId="217E84CC" w14:textId="77777777" w:rsidR="007F29AF" w:rsidRPr="005C3B02" w:rsidRDefault="007F29AF" w:rsidP="00C811EA">
            <w:pPr>
              <w:pStyle w:val="Style51"/>
              <w:widowControl/>
              <w:spacing w:line="240" w:lineRule="auto"/>
              <w:jc w:val="center"/>
              <w:rPr>
                <w:rStyle w:val="FontStyle137"/>
                <w:b/>
              </w:rPr>
            </w:pPr>
            <w:r w:rsidRPr="005C3B02">
              <w:rPr>
                <w:rStyle w:val="FontStyle137"/>
                <w:b/>
              </w:rPr>
              <w:t xml:space="preserve">Индикатор достижения компетенции </w:t>
            </w:r>
          </w:p>
          <w:p w14:paraId="0DB955FD" w14:textId="77777777" w:rsidR="007F29AF" w:rsidRPr="005C3B02" w:rsidRDefault="007F29AF" w:rsidP="00C811EA">
            <w:pPr>
              <w:pStyle w:val="Style51"/>
              <w:widowControl/>
              <w:spacing w:line="240" w:lineRule="auto"/>
              <w:jc w:val="center"/>
              <w:rPr>
                <w:rStyle w:val="FontStyle137"/>
                <w:b/>
              </w:rPr>
            </w:pPr>
          </w:p>
        </w:tc>
        <w:tc>
          <w:tcPr>
            <w:tcW w:w="2693" w:type="dxa"/>
          </w:tcPr>
          <w:p w14:paraId="1A247027" w14:textId="77777777" w:rsidR="007F29AF" w:rsidRPr="005C3B02" w:rsidRDefault="007F29AF" w:rsidP="00C811EA">
            <w:pPr>
              <w:pStyle w:val="Style51"/>
              <w:widowControl/>
              <w:spacing w:line="240" w:lineRule="auto"/>
              <w:jc w:val="center"/>
              <w:rPr>
                <w:rStyle w:val="FontStyle137"/>
                <w:b/>
              </w:rPr>
            </w:pPr>
            <w:r w:rsidRPr="005C3B02">
              <w:rPr>
                <w:rStyle w:val="FontStyle137"/>
                <w:b/>
              </w:rPr>
              <w:t>Наименование оценочного средства текущей и промежуточной аттестации</w:t>
            </w:r>
          </w:p>
        </w:tc>
      </w:tr>
      <w:tr w:rsidR="005C3B02" w:rsidRPr="005C3B02" w14:paraId="38968503" w14:textId="77777777" w:rsidTr="00C811EA">
        <w:trPr>
          <w:trHeight w:val="331"/>
        </w:trPr>
        <w:tc>
          <w:tcPr>
            <w:tcW w:w="9781" w:type="dxa"/>
            <w:gridSpan w:val="4"/>
            <w:shd w:val="clear" w:color="auto" w:fill="FFFF00"/>
          </w:tcPr>
          <w:p w14:paraId="30654861" w14:textId="77777777" w:rsidR="007F29AF" w:rsidRPr="005C3B02" w:rsidRDefault="007F29AF" w:rsidP="00C811EA">
            <w:pPr>
              <w:pStyle w:val="Style51"/>
              <w:widowControl/>
              <w:spacing w:line="240" w:lineRule="auto"/>
              <w:jc w:val="center"/>
              <w:rPr>
                <w:rStyle w:val="FontStyle137"/>
                <w:b/>
              </w:rPr>
            </w:pPr>
            <w:r w:rsidRPr="005C3B02">
              <w:rPr>
                <w:rStyle w:val="FontStyle137"/>
                <w:b/>
              </w:rPr>
              <w:t>Текущая аттестация, 5 семестр</w:t>
            </w:r>
          </w:p>
        </w:tc>
      </w:tr>
      <w:tr w:rsidR="00557DFE" w:rsidRPr="005C3B02" w14:paraId="76B5BD90" w14:textId="77777777" w:rsidTr="00C811EA">
        <w:tc>
          <w:tcPr>
            <w:tcW w:w="708" w:type="dxa"/>
          </w:tcPr>
          <w:p w14:paraId="0179916C" w14:textId="77777777" w:rsidR="00557DFE" w:rsidRPr="005C3B02" w:rsidRDefault="00557DFE" w:rsidP="00557DFE">
            <w:pPr>
              <w:pStyle w:val="Style51"/>
              <w:widowControl/>
              <w:spacing w:line="240" w:lineRule="auto"/>
              <w:rPr>
                <w:rStyle w:val="FontStyle137"/>
              </w:rPr>
            </w:pPr>
            <w:r w:rsidRPr="005C3B02">
              <w:rPr>
                <w:rStyle w:val="FontStyle137"/>
              </w:rPr>
              <w:t>1.</w:t>
            </w:r>
          </w:p>
        </w:tc>
        <w:tc>
          <w:tcPr>
            <w:tcW w:w="3403" w:type="dxa"/>
          </w:tcPr>
          <w:p w14:paraId="2FCC7ABB" w14:textId="77777777" w:rsidR="00557DFE" w:rsidRPr="005C3B02" w:rsidRDefault="00557DFE" w:rsidP="00557DFE">
            <w:pPr>
              <w:pStyle w:val="Style51"/>
              <w:widowControl/>
              <w:spacing w:line="240" w:lineRule="auto"/>
              <w:rPr>
                <w:rStyle w:val="FontStyle137"/>
              </w:rPr>
            </w:pPr>
            <w:r w:rsidRPr="005C3B02">
              <w:rPr>
                <w:rStyle w:val="FontStyle137"/>
              </w:rPr>
              <w:t xml:space="preserve">Раздел 1. </w:t>
            </w:r>
            <w:r w:rsidRPr="005C3B02">
              <w:rPr>
                <w:rStyle w:val="FontStyle137"/>
                <w:sz w:val="24"/>
                <w:szCs w:val="24"/>
              </w:rPr>
              <w:t xml:space="preserve">Стандарт </w:t>
            </w:r>
            <w:proofErr w:type="spellStart"/>
            <w:r w:rsidRPr="005C3B02">
              <w:rPr>
                <w:rStyle w:val="FontStyle137"/>
                <w:sz w:val="24"/>
                <w:szCs w:val="24"/>
              </w:rPr>
              <w:t>Ворлдскиллс</w:t>
            </w:r>
            <w:proofErr w:type="spellEnd"/>
            <w:r w:rsidRPr="005C3B02">
              <w:rPr>
                <w:rStyle w:val="FontStyle137"/>
                <w:sz w:val="24"/>
                <w:szCs w:val="24"/>
              </w:rPr>
              <w:t xml:space="preserve"> и спецификация стандартов </w:t>
            </w:r>
            <w:proofErr w:type="spellStart"/>
            <w:r w:rsidRPr="005C3B02">
              <w:rPr>
                <w:rStyle w:val="FontStyle137"/>
                <w:sz w:val="24"/>
                <w:szCs w:val="24"/>
              </w:rPr>
              <w:t>Ворлдскиллс</w:t>
            </w:r>
            <w:proofErr w:type="spellEnd"/>
            <w:r w:rsidRPr="005C3B02">
              <w:rPr>
                <w:rStyle w:val="FontStyle137"/>
                <w:sz w:val="24"/>
                <w:szCs w:val="24"/>
              </w:rPr>
              <w:t xml:space="preserve"> по компетенции «Машинное обучение и большие данные»</w:t>
            </w:r>
          </w:p>
        </w:tc>
        <w:tc>
          <w:tcPr>
            <w:tcW w:w="2977" w:type="dxa"/>
          </w:tcPr>
          <w:p w14:paraId="528D2F00" w14:textId="04E22D7E" w:rsidR="00557DFE" w:rsidRPr="00747D29" w:rsidRDefault="00557DFE" w:rsidP="00557DFE">
            <w:pPr>
              <w:pStyle w:val="Style51"/>
              <w:widowControl/>
              <w:spacing w:line="240" w:lineRule="auto"/>
              <w:rPr>
                <w:rStyle w:val="FontStyle137"/>
              </w:rPr>
            </w:pPr>
            <w:r w:rsidRPr="00747D29">
              <w:rPr>
                <w:rStyle w:val="FontStyle137"/>
              </w:rPr>
              <w:t xml:space="preserve">УКЕ-1; ПК-3; </w:t>
            </w:r>
          </w:p>
        </w:tc>
        <w:tc>
          <w:tcPr>
            <w:tcW w:w="2693" w:type="dxa"/>
          </w:tcPr>
          <w:p w14:paraId="0D50FAE4" w14:textId="77777777" w:rsidR="00557DFE" w:rsidRPr="005C3B02" w:rsidRDefault="00557DFE" w:rsidP="00557DFE">
            <w:pPr>
              <w:pStyle w:val="Style51"/>
              <w:widowControl/>
              <w:spacing w:line="240" w:lineRule="auto"/>
              <w:rPr>
                <w:rStyle w:val="FontStyle137"/>
              </w:rPr>
            </w:pPr>
            <w:r w:rsidRPr="005C3B02">
              <w:rPr>
                <w:rStyle w:val="FontStyle137"/>
              </w:rPr>
              <w:t>Практические задания. Кейс 1.</w:t>
            </w:r>
          </w:p>
        </w:tc>
      </w:tr>
      <w:tr w:rsidR="00557DFE" w:rsidRPr="005C3B02" w14:paraId="6613C799" w14:textId="77777777" w:rsidTr="00C811EA">
        <w:tc>
          <w:tcPr>
            <w:tcW w:w="708" w:type="dxa"/>
          </w:tcPr>
          <w:p w14:paraId="35363B1E" w14:textId="77777777" w:rsidR="00557DFE" w:rsidRPr="005C3B02" w:rsidRDefault="00557DFE" w:rsidP="00557DFE">
            <w:pPr>
              <w:pStyle w:val="Style51"/>
              <w:widowControl/>
              <w:spacing w:line="240" w:lineRule="auto"/>
              <w:rPr>
                <w:rStyle w:val="FontStyle137"/>
              </w:rPr>
            </w:pPr>
            <w:r w:rsidRPr="005C3B02">
              <w:rPr>
                <w:rStyle w:val="FontStyle137"/>
              </w:rPr>
              <w:t>2.</w:t>
            </w:r>
          </w:p>
        </w:tc>
        <w:tc>
          <w:tcPr>
            <w:tcW w:w="3403" w:type="dxa"/>
          </w:tcPr>
          <w:p w14:paraId="7C86C6D6" w14:textId="77777777" w:rsidR="00557DFE" w:rsidRPr="005C3B02" w:rsidRDefault="00557DFE" w:rsidP="00557DFE">
            <w:pPr>
              <w:pStyle w:val="Style51"/>
              <w:widowControl/>
              <w:spacing w:line="240" w:lineRule="auto"/>
              <w:rPr>
                <w:rStyle w:val="FontStyle137"/>
              </w:rPr>
            </w:pPr>
            <w:r w:rsidRPr="005C3B02">
              <w:rPr>
                <w:rStyle w:val="FontStyle137"/>
              </w:rPr>
              <w:t>Раздел 2</w:t>
            </w:r>
            <w:r w:rsidRPr="005C3B02">
              <w:rPr>
                <w:rStyle w:val="FontStyle134"/>
                <w:rFonts w:eastAsiaTheme="minorEastAsia"/>
              </w:rPr>
              <w:t xml:space="preserve">. </w:t>
            </w:r>
            <w:r w:rsidRPr="005C3B02">
              <w:rPr>
                <w:rStyle w:val="FontStyle134"/>
                <w:rFonts w:eastAsiaTheme="minorEastAsia"/>
                <w:b w:val="0"/>
                <w:sz w:val="24"/>
                <w:szCs w:val="24"/>
              </w:rPr>
              <w:t>Загрузка и подготовка данных для дальнейшей обработки</w:t>
            </w:r>
          </w:p>
        </w:tc>
        <w:tc>
          <w:tcPr>
            <w:tcW w:w="2977" w:type="dxa"/>
          </w:tcPr>
          <w:p w14:paraId="5986F0E2" w14:textId="0263EBD7" w:rsidR="00557DFE" w:rsidRPr="00747D29" w:rsidRDefault="00557DFE" w:rsidP="00557DFE">
            <w:pPr>
              <w:pStyle w:val="Style51"/>
              <w:widowControl/>
              <w:spacing w:line="240" w:lineRule="auto"/>
              <w:rPr>
                <w:rStyle w:val="FontStyle137"/>
              </w:rPr>
            </w:pPr>
            <w:r w:rsidRPr="00747D29">
              <w:rPr>
                <w:rStyle w:val="FontStyle137"/>
              </w:rPr>
              <w:t xml:space="preserve">УКЕ-1; ПК-3; </w:t>
            </w:r>
          </w:p>
        </w:tc>
        <w:tc>
          <w:tcPr>
            <w:tcW w:w="2693" w:type="dxa"/>
          </w:tcPr>
          <w:p w14:paraId="28D3F2BB" w14:textId="77777777" w:rsidR="00557DFE" w:rsidRPr="005C3B02" w:rsidRDefault="00557DFE" w:rsidP="00557DFE">
            <w:pPr>
              <w:pStyle w:val="Style51"/>
              <w:widowControl/>
              <w:spacing w:line="240" w:lineRule="auto"/>
              <w:rPr>
                <w:rStyle w:val="FontStyle137"/>
              </w:rPr>
            </w:pPr>
            <w:r w:rsidRPr="005C3B02">
              <w:rPr>
                <w:rStyle w:val="FontStyle137"/>
              </w:rPr>
              <w:t>Практические задания. Кейс 2.</w:t>
            </w:r>
          </w:p>
        </w:tc>
      </w:tr>
      <w:tr w:rsidR="00557DFE" w:rsidRPr="005C3B02" w14:paraId="1CD9AC06" w14:textId="77777777" w:rsidTr="00C811EA">
        <w:tc>
          <w:tcPr>
            <w:tcW w:w="708" w:type="dxa"/>
          </w:tcPr>
          <w:p w14:paraId="1FDD265B" w14:textId="77777777" w:rsidR="00557DFE" w:rsidRPr="005C3B02" w:rsidRDefault="00557DFE" w:rsidP="00557DFE">
            <w:pPr>
              <w:pStyle w:val="Style51"/>
              <w:widowControl/>
              <w:spacing w:line="240" w:lineRule="auto"/>
              <w:rPr>
                <w:rStyle w:val="FontStyle137"/>
              </w:rPr>
            </w:pPr>
            <w:r w:rsidRPr="005C3B02">
              <w:rPr>
                <w:rStyle w:val="FontStyle137"/>
              </w:rPr>
              <w:t>3</w:t>
            </w:r>
          </w:p>
        </w:tc>
        <w:tc>
          <w:tcPr>
            <w:tcW w:w="3403" w:type="dxa"/>
          </w:tcPr>
          <w:p w14:paraId="02152882" w14:textId="77777777" w:rsidR="00557DFE" w:rsidRPr="005C3B02" w:rsidRDefault="00557DFE" w:rsidP="00557DFE">
            <w:pPr>
              <w:pStyle w:val="Style51"/>
              <w:widowControl/>
              <w:spacing w:line="240" w:lineRule="auto"/>
              <w:rPr>
                <w:rStyle w:val="FontStyle137"/>
              </w:rPr>
            </w:pPr>
            <w:r w:rsidRPr="005C3B02">
              <w:rPr>
                <w:rStyle w:val="FontStyle137"/>
              </w:rPr>
              <w:t xml:space="preserve">Раздел </w:t>
            </w:r>
            <w:r w:rsidRPr="005C3B02">
              <w:rPr>
                <w:rStyle w:val="FontStyle137"/>
                <w:sz w:val="24"/>
                <w:szCs w:val="24"/>
              </w:rPr>
              <w:t>3. Разработка математического аппарата</w:t>
            </w:r>
          </w:p>
        </w:tc>
        <w:tc>
          <w:tcPr>
            <w:tcW w:w="2977" w:type="dxa"/>
          </w:tcPr>
          <w:p w14:paraId="00BFC697" w14:textId="1C869995" w:rsidR="00557DFE" w:rsidRPr="00747D29" w:rsidRDefault="00557DFE" w:rsidP="00557DFE">
            <w:pPr>
              <w:pStyle w:val="Style51"/>
              <w:widowControl/>
              <w:spacing w:line="240" w:lineRule="auto"/>
              <w:rPr>
                <w:rStyle w:val="FontStyle137"/>
              </w:rPr>
            </w:pPr>
            <w:r w:rsidRPr="00747D29">
              <w:rPr>
                <w:rStyle w:val="FontStyle137"/>
              </w:rPr>
              <w:t xml:space="preserve">УКЕ-1; ПК-3; </w:t>
            </w:r>
          </w:p>
        </w:tc>
        <w:tc>
          <w:tcPr>
            <w:tcW w:w="2693" w:type="dxa"/>
          </w:tcPr>
          <w:p w14:paraId="58324DA6" w14:textId="77777777" w:rsidR="00557DFE" w:rsidRPr="005C3B02" w:rsidRDefault="00557DFE" w:rsidP="00557DFE">
            <w:pPr>
              <w:pStyle w:val="Style51"/>
              <w:widowControl/>
              <w:spacing w:line="240" w:lineRule="auto"/>
              <w:rPr>
                <w:rStyle w:val="FontStyle137"/>
              </w:rPr>
            </w:pPr>
            <w:r w:rsidRPr="005C3B02">
              <w:rPr>
                <w:rStyle w:val="FontStyle137"/>
              </w:rPr>
              <w:t>Практические задания. Контрольная.</w:t>
            </w:r>
          </w:p>
        </w:tc>
      </w:tr>
      <w:tr w:rsidR="00557DFE" w:rsidRPr="005C3B02" w14:paraId="22E17D82" w14:textId="77777777" w:rsidTr="00C811EA">
        <w:tc>
          <w:tcPr>
            <w:tcW w:w="9781" w:type="dxa"/>
            <w:gridSpan w:val="4"/>
            <w:shd w:val="clear" w:color="auto" w:fill="FFFF00"/>
          </w:tcPr>
          <w:p w14:paraId="65A916ED" w14:textId="77777777" w:rsidR="00557DFE" w:rsidRPr="005C3B02" w:rsidRDefault="00557DFE" w:rsidP="00557DFE">
            <w:pPr>
              <w:pStyle w:val="Style51"/>
              <w:widowControl/>
              <w:spacing w:line="240" w:lineRule="auto"/>
              <w:jc w:val="center"/>
              <w:rPr>
                <w:rStyle w:val="FontStyle137"/>
                <w:b/>
              </w:rPr>
            </w:pPr>
            <w:r w:rsidRPr="005C3B02">
              <w:rPr>
                <w:rStyle w:val="FontStyle137"/>
                <w:b/>
              </w:rPr>
              <w:t>Промежуточная аттестация, 5 семестр</w:t>
            </w:r>
          </w:p>
        </w:tc>
      </w:tr>
      <w:tr w:rsidR="00557DFE" w:rsidRPr="005C3B02" w14:paraId="47976847" w14:textId="77777777" w:rsidTr="00C811EA">
        <w:tc>
          <w:tcPr>
            <w:tcW w:w="708" w:type="dxa"/>
            <w:shd w:val="clear" w:color="auto" w:fill="FFFF00"/>
          </w:tcPr>
          <w:p w14:paraId="3F989DEC" w14:textId="77777777" w:rsidR="00557DFE" w:rsidRPr="005C3B02" w:rsidRDefault="00557DFE" w:rsidP="00557DFE">
            <w:pPr>
              <w:pStyle w:val="Style51"/>
              <w:widowControl/>
              <w:spacing w:line="240" w:lineRule="auto"/>
              <w:rPr>
                <w:rStyle w:val="FontStyle137"/>
              </w:rPr>
            </w:pPr>
          </w:p>
        </w:tc>
        <w:tc>
          <w:tcPr>
            <w:tcW w:w="3403" w:type="dxa"/>
            <w:shd w:val="clear" w:color="auto" w:fill="FFFF00"/>
          </w:tcPr>
          <w:p w14:paraId="5CEF3B54" w14:textId="77777777" w:rsidR="00557DFE" w:rsidRPr="005C3B02" w:rsidRDefault="00557DFE" w:rsidP="00557DFE">
            <w:pPr>
              <w:pStyle w:val="Style51"/>
              <w:widowControl/>
              <w:spacing w:line="240" w:lineRule="auto"/>
              <w:rPr>
                <w:rStyle w:val="FontStyle137"/>
              </w:rPr>
            </w:pPr>
            <w:r w:rsidRPr="005C3B02">
              <w:rPr>
                <w:rStyle w:val="FontStyle137"/>
              </w:rPr>
              <w:t>зачет с оценкой</w:t>
            </w:r>
          </w:p>
        </w:tc>
        <w:tc>
          <w:tcPr>
            <w:tcW w:w="2977" w:type="dxa"/>
            <w:shd w:val="clear" w:color="auto" w:fill="FFFF00"/>
          </w:tcPr>
          <w:p w14:paraId="60C3E220" w14:textId="77777777" w:rsidR="00557DFE" w:rsidRPr="005C3B02" w:rsidRDefault="00557DFE" w:rsidP="00557DFE">
            <w:pPr>
              <w:pStyle w:val="Style51"/>
              <w:widowControl/>
              <w:spacing w:line="240" w:lineRule="auto"/>
              <w:rPr>
                <w:rStyle w:val="FontStyle137"/>
              </w:rPr>
            </w:pPr>
          </w:p>
        </w:tc>
        <w:tc>
          <w:tcPr>
            <w:tcW w:w="2693" w:type="dxa"/>
            <w:shd w:val="clear" w:color="auto" w:fill="FFFF00"/>
          </w:tcPr>
          <w:p w14:paraId="55C6D2F2" w14:textId="77777777" w:rsidR="00557DFE" w:rsidRPr="005C3B02" w:rsidRDefault="00557DFE" w:rsidP="00557DFE">
            <w:pPr>
              <w:pStyle w:val="Style51"/>
              <w:widowControl/>
              <w:spacing w:line="240" w:lineRule="auto"/>
              <w:rPr>
                <w:rStyle w:val="FontStyle137"/>
              </w:rPr>
            </w:pPr>
            <w:r w:rsidRPr="005C3B02">
              <w:rPr>
                <w:rStyle w:val="FontStyle137"/>
              </w:rPr>
              <w:t>Демонстрационный экзамен. Тестирование.</w:t>
            </w:r>
          </w:p>
        </w:tc>
      </w:tr>
    </w:tbl>
    <w:p w14:paraId="168847E2" w14:textId="77777777" w:rsidR="006375DF" w:rsidRPr="005C3B02" w:rsidRDefault="006375DF" w:rsidP="006375DF">
      <w:pPr>
        <w:pStyle w:val="Style95"/>
        <w:widowControl/>
        <w:spacing w:line="240" w:lineRule="auto"/>
        <w:ind w:firstLine="0"/>
        <w:jc w:val="both"/>
        <w:rPr>
          <w:rStyle w:val="FontStyle140"/>
          <w:sz w:val="24"/>
          <w:szCs w:val="24"/>
        </w:rPr>
      </w:pPr>
    </w:p>
    <w:p w14:paraId="053A65A6" w14:textId="77777777" w:rsidR="003B58EB" w:rsidRPr="005C3B02" w:rsidRDefault="003B58EB" w:rsidP="00913868">
      <w:pPr>
        <w:pStyle w:val="Style5"/>
        <w:widowControl/>
        <w:rPr>
          <w:rStyle w:val="FontStyle141"/>
          <w:i w:val="0"/>
          <w:sz w:val="24"/>
          <w:szCs w:val="24"/>
        </w:rPr>
        <w:sectPr w:rsidR="003B58EB" w:rsidRPr="005C3B02" w:rsidSect="0083073F">
          <w:footerReference w:type="even" r:id="rId9"/>
          <w:footerReference w:type="default" r:id="rId10"/>
          <w:pgSz w:w="11906" w:h="16838" w:code="9"/>
          <w:pgMar w:top="851" w:right="567" w:bottom="851" w:left="1418" w:header="709" w:footer="284" w:gutter="0"/>
          <w:cols w:space="708"/>
          <w:docGrid w:linePitch="360"/>
        </w:sectPr>
      </w:pPr>
    </w:p>
    <w:p w14:paraId="2C5A3BCA" w14:textId="77777777" w:rsidR="00E515EC" w:rsidRPr="005C3B02" w:rsidRDefault="00E515EC" w:rsidP="00AF18F8">
      <w:pPr>
        <w:jc w:val="both"/>
        <w:rPr>
          <w:rStyle w:val="FontStyle140"/>
          <w:sz w:val="24"/>
          <w:szCs w:val="24"/>
        </w:rPr>
      </w:pPr>
      <w:r w:rsidRPr="005C3B02">
        <w:rPr>
          <w:rStyle w:val="FontStyle140"/>
          <w:sz w:val="24"/>
          <w:szCs w:val="24"/>
        </w:rPr>
        <w:lastRenderedPageBreak/>
        <w:t>2. Описание показателей и критериев оценивания компетенций на различных этапах их формирования, описание шкал оценивания</w:t>
      </w:r>
    </w:p>
    <w:p w14:paraId="1CB48DDA" w14:textId="77777777" w:rsidR="00CE62D9" w:rsidRPr="005C3B02" w:rsidRDefault="00D60F79" w:rsidP="00D60F79">
      <w:pPr>
        <w:pStyle w:val="Style5"/>
        <w:widowControl/>
        <w:jc w:val="both"/>
      </w:pPr>
      <w:r w:rsidRPr="005C3B02">
        <w:tab/>
        <w:t>Конечными результатами освоения программы дисциплины являются сформированные когнитивные дескрипторы «знать», «уметь», «владеть», расписанные по отдельным компетенциям</w:t>
      </w:r>
      <w:r w:rsidR="00754A1F" w:rsidRPr="005C3B02">
        <w:t>, которые приведены в п.1.1.</w:t>
      </w:r>
      <w:r w:rsidRPr="005C3B02">
        <w:t xml:space="preserve"> Формирование этих дескрипторов происходит в процессе изучения дисциплины по этапам в рамках различного вида </w:t>
      </w:r>
      <w:r w:rsidR="008C70AC" w:rsidRPr="005C3B02">
        <w:t xml:space="preserve">учебных </w:t>
      </w:r>
      <w:r w:rsidRPr="005C3B02">
        <w:t>занятий и самостоятельной работы.</w:t>
      </w:r>
    </w:p>
    <w:p w14:paraId="55B29306" w14:textId="77777777" w:rsidR="008C70AC" w:rsidRPr="005C3B02" w:rsidRDefault="0066071C" w:rsidP="00071D02">
      <w:pPr>
        <w:pStyle w:val="Style5"/>
        <w:widowControl/>
        <w:ind w:firstLine="567"/>
        <w:jc w:val="both"/>
      </w:pPr>
      <w:r w:rsidRPr="005C3B02">
        <w:t>Выделяются три уровня сформированности компетенций на каждом этапе: пороговый, продвинутый и высокий.</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977"/>
        <w:gridCol w:w="4961"/>
        <w:gridCol w:w="1276"/>
        <w:gridCol w:w="2551"/>
      </w:tblGrid>
      <w:tr w:rsidR="005C3B02" w:rsidRPr="005C3B02" w14:paraId="3298D149" w14:textId="77777777" w:rsidTr="00071D02">
        <w:trPr>
          <w:trHeight w:val="716"/>
        </w:trPr>
        <w:tc>
          <w:tcPr>
            <w:tcW w:w="3227" w:type="dxa"/>
          </w:tcPr>
          <w:p w14:paraId="3EBF3B2D" w14:textId="77777777" w:rsidR="00991C8D" w:rsidRPr="005C3B02" w:rsidRDefault="00991C8D" w:rsidP="00991C8D">
            <w:pPr>
              <w:pStyle w:val="Style5"/>
              <w:widowControl/>
              <w:jc w:val="center"/>
              <w:rPr>
                <w:rStyle w:val="FontStyle141"/>
                <w:i w:val="0"/>
                <w:sz w:val="24"/>
                <w:szCs w:val="24"/>
              </w:rPr>
            </w:pPr>
            <w:r w:rsidRPr="005C3B02">
              <w:rPr>
                <w:rStyle w:val="FontStyle141"/>
                <w:i w:val="0"/>
                <w:sz w:val="24"/>
                <w:szCs w:val="24"/>
              </w:rPr>
              <w:t>Уровни</w:t>
            </w:r>
          </w:p>
        </w:tc>
        <w:tc>
          <w:tcPr>
            <w:tcW w:w="2977" w:type="dxa"/>
          </w:tcPr>
          <w:p w14:paraId="494DF9B3" w14:textId="77777777" w:rsidR="00991C8D" w:rsidRPr="005C3B02" w:rsidRDefault="00991C8D" w:rsidP="00952AE9">
            <w:pPr>
              <w:pStyle w:val="Style5"/>
              <w:widowControl/>
              <w:jc w:val="center"/>
              <w:rPr>
                <w:rStyle w:val="FontStyle141"/>
                <w:i w:val="0"/>
                <w:sz w:val="24"/>
                <w:szCs w:val="24"/>
              </w:rPr>
            </w:pPr>
            <w:r w:rsidRPr="005C3B02">
              <w:rPr>
                <w:rStyle w:val="FontStyle141"/>
                <w:i w:val="0"/>
                <w:sz w:val="24"/>
                <w:szCs w:val="24"/>
              </w:rPr>
              <w:t>Содержательное описание уровня</w:t>
            </w:r>
          </w:p>
        </w:tc>
        <w:tc>
          <w:tcPr>
            <w:tcW w:w="4961" w:type="dxa"/>
          </w:tcPr>
          <w:p w14:paraId="4F712563" w14:textId="77777777" w:rsidR="00991C8D" w:rsidRPr="005C3B02" w:rsidRDefault="00353F29" w:rsidP="00952AE9">
            <w:pPr>
              <w:pStyle w:val="Style5"/>
              <w:widowControl/>
              <w:jc w:val="center"/>
              <w:rPr>
                <w:rStyle w:val="FontStyle141"/>
                <w:i w:val="0"/>
                <w:sz w:val="24"/>
                <w:szCs w:val="24"/>
              </w:rPr>
            </w:pPr>
            <w:r w:rsidRPr="005C3B02">
              <w:rPr>
                <w:rStyle w:val="FontStyle141"/>
                <w:i w:val="0"/>
                <w:sz w:val="24"/>
                <w:szCs w:val="24"/>
              </w:rPr>
              <w:t xml:space="preserve">Основные признаки выделения уровня </w:t>
            </w:r>
          </w:p>
        </w:tc>
        <w:tc>
          <w:tcPr>
            <w:tcW w:w="1276" w:type="dxa"/>
          </w:tcPr>
          <w:p w14:paraId="42B42D3E" w14:textId="77777777" w:rsidR="00991C8D" w:rsidRPr="005C3B02" w:rsidRDefault="0066071C" w:rsidP="00952AE9">
            <w:pPr>
              <w:pStyle w:val="Style5"/>
              <w:widowControl/>
              <w:jc w:val="center"/>
              <w:rPr>
                <w:rStyle w:val="FontStyle141"/>
                <w:i w:val="0"/>
                <w:sz w:val="24"/>
                <w:szCs w:val="24"/>
              </w:rPr>
            </w:pPr>
            <w:r w:rsidRPr="005C3B02">
              <w:rPr>
                <w:rStyle w:val="FontStyle141"/>
                <w:i w:val="0"/>
                <w:sz w:val="24"/>
                <w:szCs w:val="24"/>
              </w:rPr>
              <w:t>БРС</w:t>
            </w:r>
            <w:r w:rsidR="00991C8D" w:rsidRPr="005C3B02">
              <w:rPr>
                <w:rStyle w:val="FontStyle141"/>
                <w:i w:val="0"/>
                <w:sz w:val="24"/>
                <w:szCs w:val="24"/>
              </w:rPr>
              <w:t>,</w:t>
            </w:r>
          </w:p>
          <w:p w14:paraId="15387B0B" w14:textId="77777777" w:rsidR="00991C8D" w:rsidRPr="005C3B02" w:rsidRDefault="00991C8D" w:rsidP="00952AE9">
            <w:pPr>
              <w:pStyle w:val="Style5"/>
              <w:widowControl/>
              <w:jc w:val="center"/>
              <w:rPr>
                <w:rStyle w:val="FontStyle141"/>
                <w:i w:val="0"/>
                <w:sz w:val="24"/>
                <w:szCs w:val="24"/>
              </w:rPr>
            </w:pPr>
            <w:r w:rsidRPr="005C3B02">
              <w:rPr>
                <w:rStyle w:val="FontStyle141"/>
                <w:i w:val="0"/>
                <w:sz w:val="24"/>
                <w:szCs w:val="24"/>
              </w:rPr>
              <w:t xml:space="preserve">% освоения </w:t>
            </w:r>
          </w:p>
        </w:tc>
        <w:tc>
          <w:tcPr>
            <w:tcW w:w="2551" w:type="dxa"/>
          </w:tcPr>
          <w:p w14:paraId="32D50E78" w14:textId="77777777" w:rsidR="00991C8D" w:rsidRPr="005C3B02" w:rsidRDefault="00071D02" w:rsidP="00071D02">
            <w:pPr>
              <w:pStyle w:val="Style5"/>
              <w:rPr>
                <w:rStyle w:val="FontStyle141"/>
                <w:i w:val="0"/>
                <w:sz w:val="24"/>
                <w:szCs w:val="24"/>
              </w:rPr>
            </w:pPr>
            <w:r w:rsidRPr="005C3B02">
              <w:rPr>
                <w:rStyle w:val="FontStyle141"/>
                <w:i w:val="0"/>
                <w:sz w:val="24"/>
                <w:szCs w:val="24"/>
                <w:lang w:val="en-US"/>
              </w:rPr>
              <w:t>ECTS</w:t>
            </w:r>
            <w:r w:rsidRPr="005C3B02">
              <w:rPr>
                <w:rStyle w:val="FontStyle141"/>
                <w:i w:val="0"/>
                <w:sz w:val="24"/>
                <w:szCs w:val="24"/>
              </w:rPr>
              <w:t>/</w:t>
            </w:r>
            <w:r w:rsidR="00991C8D" w:rsidRPr="005C3B02">
              <w:rPr>
                <w:rStyle w:val="FontStyle141"/>
                <w:i w:val="0"/>
                <w:sz w:val="24"/>
                <w:szCs w:val="24"/>
              </w:rPr>
              <w:t>Пятибалльная шкала для оценки экзамена/зачета</w:t>
            </w:r>
          </w:p>
        </w:tc>
      </w:tr>
      <w:tr w:rsidR="005C3B02" w:rsidRPr="005C3B02" w14:paraId="3D854C8C" w14:textId="77777777" w:rsidTr="00071D02">
        <w:tc>
          <w:tcPr>
            <w:tcW w:w="3227" w:type="dxa"/>
          </w:tcPr>
          <w:p w14:paraId="2BA1A022" w14:textId="77777777" w:rsidR="00991C8D" w:rsidRPr="005C3B02" w:rsidRDefault="00991C8D" w:rsidP="00C779C3">
            <w:pPr>
              <w:pStyle w:val="Style5"/>
              <w:jc w:val="center"/>
              <w:rPr>
                <w:rStyle w:val="FontStyle141"/>
                <w:i w:val="0"/>
                <w:sz w:val="24"/>
                <w:szCs w:val="24"/>
              </w:rPr>
            </w:pPr>
            <w:r w:rsidRPr="005C3B02">
              <w:rPr>
                <w:rStyle w:val="FontStyle141"/>
                <w:i w:val="0"/>
                <w:sz w:val="24"/>
                <w:szCs w:val="24"/>
              </w:rPr>
              <w:t>Высокий</w:t>
            </w:r>
          </w:p>
          <w:p w14:paraId="7288FE2F" w14:textId="77777777" w:rsidR="00353F29" w:rsidRPr="005C3B02" w:rsidRDefault="003B58EB" w:rsidP="0066071C">
            <w:pPr>
              <w:pStyle w:val="Style5"/>
              <w:jc w:val="center"/>
              <w:rPr>
                <w:rStyle w:val="FontStyle141"/>
                <w:b w:val="0"/>
                <w:i w:val="0"/>
                <w:sz w:val="24"/>
                <w:szCs w:val="24"/>
              </w:rPr>
            </w:pPr>
            <w:r w:rsidRPr="005C3B02">
              <w:rPr>
                <w:i/>
              </w:rPr>
              <w:t xml:space="preserve">Все виды компетенций </w:t>
            </w:r>
            <w:r w:rsidR="00353F29" w:rsidRPr="005C3B02">
              <w:rPr>
                <w:i/>
              </w:rPr>
              <w:t xml:space="preserve">сформированы на </w:t>
            </w:r>
            <w:r w:rsidR="0066071C" w:rsidRPr="005C3B02">
              <w:rPr>
                <w:i/>
              </w:rPr>
              <w:t>высоком</w:t>
            </w:r>
            <w:r w:rsidR="00353F29" w:rsidRPr="005C3B02">
              <w:rPr>
                <w:i/>
              </w:rPr>
              <w:t xml:space="preserve"> уровне в соответствии с целями и задачами дисциплины</w:t>
            </w:r>
          </w:p>
        </w:tc>
        <w:tc>
          <w:tcPr>
            <w:tcW w:w="2977" w:type="dxa"/>
          </w:tcPr>
          <w:p w14:paraId="0C8C3602" w14:textId="77777777" w:rsidR="00991C8D" w:rsidRPr="005C3B02" w:rsidRDefault="00991C8D" w:rsidP="00991C8D">
            <w:pPr>
              <w:autoSpaceDE w:val="0"/>
              <w:autoSpaceDN w:val="0"/>
              <w:adjustRightInd w:val="0"/>
              <w:spacing w:before="0"/>
              <w:ind w:left="33"/>
              <w:rPr>
                <w:highlight w:val="yellow"/>
              </w:rPr>
            </w:pPr>
            <w:r w:rsidRPr="005C3B02">
              <w:t>Творческая деятельность</w:t>
            </w:r>
          </w:p>
        </w:tc>
        <w:tc>
          <w:tcPr>
            <w:tcW w:w="4961" w:type="dxa"/>
          </w:tcPr>
          <w:p w14:paraId="7A00919C" w14:textId="77777777" w:rsidR="00353F29" w:rsidRPr="005C3B02" w:rsidRDefault="00353F29" w:rsidP="00353F29">
            <w:pPr>
              <w:pStyle w:val="Style5"/>
              <w:widowControl/>
              <w:ind w:left="34"/>
              <w:rPr>
                <w:i/>
              </w:rPr>
            </w:pPr>
            <w:r w:rsidRPr="005C3B02">
              <w:rPr>
                <w:i/>
              </w:rPr>
              <w:t>Включает нижестоящий уровень.</w:t>
            </w:r>
          </w:p>
          <w:p w14:paraId="02DF184B" w14:textId="77777777" w:rsidR="00991C8D" w:rsidRPr="005C3B02" w:rsidRDefault="00991C8D" w:rsidP="0066071C">
            <w:pPr>
              <w:pStyle w:val="Style5"/>
              <w:widowControl/>
              <w:ind w:left="34"/>
              <w:rPr>
                <w:rStyle w:val="FontStyle141"/>
                <w:b w:val="0"/>
                <w:i w:val="0"/>
                <w:sz w:val="24"/>
                <w:szCs w:val="24"/>
              </w:rPr>
            </w:pPr>
            <w:r w:rsidRPr="005C3B02">
              <w:t>Студент демонстрирует свободное обладание компетенциями, способен применить их в нестандартных ситуациях</w:t>
            </w:r>
            <w:r w:rsidR="0066071C" w:rsidRPr="005C3B02">
              <w:t>: показывает умение самостоятельно принимать решение, решать проблему/задачу теоретического или прикладного характера на основе изученных методов, приемов, технологий</w:t>
            </w:r>
          </w:p>
        </w:tc>
        <w:tc>
          <w:tcPr>
            <w:tcW w:w="1276" w:type="dxa"/>
            <w:vAlign w:val="center"/>
          </w:tcPr>
          <w:p w14:paraId="43B3AA38" w14:textId="77777777" w:rsidR="00991C8D" w:rsidRPr="005C3B02" w:rsidRDefault="00991C8D" w:rsidP="00071D02">
            <w:pPr>
              <w:pStyle w:val="Style5"/>
              <w:widowControl/>
              <w:jc w:val="center"/>
              <w:rPr>
                <w:rStyle w:val="FontStyle141"/>
                <w:b w:val="0"/>
                <w:i w:val="0"/>
                <w:sz w:val="24"/>
                <w:szCs w:val="24"/>
                <w:lang w:val="en-US"/>
              </w:rPr>
            </w:pPr>
            <w:r w:rsidRPr="005C3B02">
              <w:rPr>
                <w:rStyle w:val="FontStyle141"/>
                <w:b w:val="0"/>
                <w:i w:val="0"/>
                <w:sz w:val="24"/>
                <w:szCs w:val="24"/>
                <w:lang w:val="en-US"/>
              </w:rPr>
              <w:t>90-100</w:t>
            </w:r>
          </w:p>
        </w:tc>
        <w:tc>
          <w:tcPr>
            <w:tcW w:w="2551" w:type="dxa"/>
            <w:vAlign w:val="center"/>
          </w:tcPr>
          <w:p w14:paraId="5E96104B" w14:textId="77777777" w:rsidR="00071D02" w:rsidRPr="005C3B02" w:rsidRDefault="00071D02" w:rsidP="00071D02">
            <w:pPr>
              <w:pStyle w:val="Style5"/>
              <w:widowControl/>
              <w:jc w:val="center"/>
              <w:rPr>
                <w:rStyle w:val="FontStyle141"/>
                <w:b w:val="0"/>
                <w:i w:val="0"/>
                <w:sz w:val="24"/>
                <w:szCs w:val="24"/>
              </w:rPr>
            </w:pPr>
            <w:r w:rsidRPr="005C3B02">
              <w:rPr>
                <w:rStyle w:val="FontStyle141"/>
                <w:b w:val="0"/>
                <w:i w:val="0"/>
                <w:sz w:val="24"/>
                <w:szCs w:val="24"/>
                <w:lang w:val="en-US"/>
              </w:rPr>
              <w:t>A/</w:t>
            </w:r>
          </w:p>
          <w:p w14:paraId="3DFBF7F2" w14:textId="77777777" w:rsidR="00071D02" w:rsidRPr="005C3B02" w:rsidRDefault="00991C8D" w:rsidP="00071D02">
            <w:pPr>
              <w:pStyle w:val="Style5"/>
              <w:widowControl/>
              <w:jc w:val="center"/>
              <w:rPr>
                <w:rStyle w:val="FontStyle141"/>
                <w:b w:val="0"/>
                <w:i w:val="0"/>
                <w:sz w:val="24"/>
                <w:szCs w:val="24"/>
              </w:rPr>
            </w:pPr>
            <w:r w:rsidRPr="005C3B02">
              <w:rPr>
                <w:rStyle w:val="FontStyle141"/>
                <w:b w:val="0"/>
                <w:i w:val="0"/>
                <w:sz w:val="24"/>
                <w:szCs w:val="24"/>
              </w:rPr>
              <w:t>Отлично/</w:t>
            </w:r>
          </w:p>
          <w:p w14:paraId="0663CB92" w14:textId="77777777" w:rsidR="00991C8D" w:rsidRPr="005C3B02" w:rsidRDefault="00991C8D" w:rsidP="00071D02">
            <w:pPr>
              <w:pStyle w:val="Style5"/>
              <w:widowControl/>
              <w:jc w:val="center"/>
              <w:rPr>
                <w:rStyle w:val="FontStyle141"/>
                <w:b w:val="0"/>
                <w:i w:val="0"/>
                <w:sz w:val="24"/>
                <w:szCs w:val="24"/>
              </w:rPr>
            </w:pPr>
            <w:r w:rsidRPr="005C3B02">
              <w:rPr>
                <w:rStyle w:val="FontStyle141"/>
                <w:b w:val="0"/>
                <w:i w:val="0"/>
                <w:sz w:val="24"/>
                <w:szCs w:val="24"/>
              </w:rPr>
              <w:t>Зачтено</w:t>
            </w:r>
          </w:p>
        </w:tc>
      </w:tr>
      <w:tr w:rsidR="005C3B02" w:rsidRPr="005C3B02" w14:paraId="5B518268" w14:textId="77777777" w:rsidTr="00071D02">
        <w:trPr>
          <w:trHeight w:val="1457"/>
        </w:trPr>
        <w:tc>
          <w:tcPr>
            <w:tcW w:w="3227" w:type="dxa"/>
            <w:vMerge w:val="restart"/>
          </w:tcPr>
          <w:p w14:paraId="3DD66CA7" w14:textId="77777777" w:rsidR="00071D02" w:rsidRPr="005C3B02" w:rsidRDefault="00071D02" w:rsidP="007F0B05">
            <w:pPr>
              <w:pStyle w:val="Style5"/>
              <w:widowControl/>
              <w:jc w:val="center"/>
              <w:rPr>
                <w:rStyle w:val="FontStyle141"/>
                <w:i w:val="0"/>
                <w:sz w:val="24"/>
                <w:szCs w:val="24"/>
              </w:rPr>
            </w:pPr>
            <w:r w:rsidRPr="005C3B02">
              <w:rPr>
                <w:rStyle w:val="FontStyle141"/>
                <w:i w:val="0"/>
                <w:sz w:val="24"/>
                <w:szCs w:val="24"/>
              </w:rPr>
              <w:t>Продвинутый</w:t>
            </w:r>
          </w:p>
          <w:p w14:paraId="66131BAE" w14:textId="77777777" w:rsidR="00071D02" w:rsidRPr="005C3B02" w:rsidRDefault="00071D02" w:rsidP="0066071C">
            <w:pPr>
              <w:pStyle w:val="Style5"/>
              <w:widowControl/>
              <w:jc w:val="center"/>
              <w:rPr>
                <w:rStyle w:val="FontStyle141"/>
                <w:b w:val="0"/>
                <w:i w:val="0"/>
                <w:sz w:val="24"/>
                <w:szCs w:val="24"/>
              </w:rPr>
            </w:pPr>
            <w:r w:rsidRPr="005C3B02">
              <w:rPr>
                <w:i/>
              </w:rPr>
              <w:t>Все виды компетенций сформированы на продвинутом уровне в соответствии с целями и задачами дисциплины</w:t>
            </w:r>
          </w:p>
        </w:tc>
        <w:tc>
          <w:tcPr>
            <w:tcW w:w="2977" w:type="dxa"/>
            <w:vMerge w:val="restart"/>
          </w:tcPr>
          <w:p w14:paraId="0619DA53" w14:textId="77777777" w:rsidR="00071D02" w:rsidRPr="005C3B02" w:rsidRDefault="00071D02" w:rsidP="00991C8D">
            <w:pPr>
              <w:autoSpaceDE w:val="0"/>
              <w:autoSpaceDN w:val="0"/>
              <w:adjustRightInd w:val="0"/>
              <w:spacing w:before="0"/>
              <w:ind w:left="34" w:hanging="1"/>
              <w:jc w:val="both"/>
            </w:pPr>
            <w:r w:rsidRPr="005C3B02">
              <w:t>Применение знаний и умений в более широких контекстах учебной и профессиональной деятельности, нежели по образцу, большей долей самостоятельности и инициативы</w:t>
            </w:r>
          </w:p>
        </w:tc>
        <w:tc>
          <w:tcPr>
            <w:tcW w:w="4961" w:type="dxa"/>
            <w:vMerge w:val="restart"/>
          </w:tcPr>
          <w:p w14:paraId="28D95C26" w14:textId="77777777" w:rsidR="00071D02" w:rsidRPr="005C3B02" w:rsidRDefault="00071D02" w:rsidP="00353F29">
            <w:pPr>
              <w:pStyle w:val="Style5"/>
              <w:widowControl/>
              <w:ind w:left="34"/>
              <w:rPr>
                <w:i/>
              </w:rPr>
            </w:pPr>
            <w:r w:rsidRPr="005C3B02">
              <w:rPr>
                <w:i/>
              </w:rPr>
              <w:t>Включает нижестоящий уровень.</w:t>
            </w:r>
          </w:p>
          <w:p w14:paraId="35B0E7E9" w14:textId="77777777" w:rsidR="00071D02" w:rsidRPr="005C3B02" w:rsidRDefault="00071D02" w:rsidP="00353F29">
            <w:pPr>
              <w:pStyle w:val="Style5"/>
              <w:widowControl/>
              <w:ind w:left="34"/>
              <w:rPr>
                <w:rStyle w:val="FontStyle141"/>
                <w:b w:val="0"/>
                <w:bCs w:val="0"/>
                <w:i w:val="0"/>
                <w:iCs w:val="0"/>
                <w:sz w:val="24"/>
                <w:szCs w:val="24"/>
              </w:rPr>
            </w:pPr>
            <w:r w:rsidRPr="005C3B02">
              <w:t>Студент может доказать владение компетенциями: демонстрирует 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w:t>
            </w:r>
          </w:p>
        </w:tc>
        <w:tc>
          <w:tcPr>
            <w:tcW w:w="1276" w:type="dxa"/>
            <w:vAlign w:val="center"/>
          </w:tcPr>
          <w:p w14:paraId="5EBDA1C5" w14:textId="77777777" w:rsidR="00071D02" w:rsidRPr="005C3B02" w:rsidRDefault="00071D02" w:rsidP="00071D02">
            <w:pPr>
              <w:pStyle w:val="Style5"/>
              <w:widowControl/>
              <w:jc w:val="center"/>
              <w:rPr>
                <w:rStyle w:val="FontStyle141"/>
                <w:b w:val="0"/>
                <w:i w:val="0"/>
                <w:sz w:val="24"/>
                <w:szCs w:val="24"/>
                <w:lang w:val="en-US"/>
              </w:rPr>
            </w:pPr>
            <w:r w:rsidRPr="005C3B02">
              <w:rPr>
                <w:rStyle w:val="FontStyle141"/>
                <w:b w:val="0"/>
                <w:i w:val="0"/>
                <w:sz w:val="24"/>
                <w:szCs w:val="24"/>
              </w:rPr>
              <w:t>8</w:t>
            </w:r>
            <w:r w:rsidRPr="005C3B02">
              <w:rPr>
                <w:rStyle w:val="FontStyle141"/>
                <w:b w:val="0"/>
                <w:i w:val="0"/>
                <w:sz w:val="24"/>
                <w:szCs w:val="24"/>
                <w:lang w:val="en-US"/>
              </w:rPr>
              <w:t>5-8</w:t>
            </w:r>
            <w:r w:rsidRPr="005C3B02">
              <w:rPr>
                <w:rStyle w:val="FontStyle141"/>
                <w:b w:val="0"/>
                <w:i w:val="0"/>
                <w:sz w:val="24"/>
                <w:szCs w:val="24"/>
              </w:rPr>
              <w:t>9</w:t>
            </w:r>
          </w:p>
        </w:tc>
        <w:tc>
          <w:tcPr>
            <w:tcW w:w="2551" w:type="dxa"/>
            <w:vAlign w:val="center"/>
          </w:tcPr>
          <w:p w14:paraId="2BF3F163" w14:textId="77777777" w:rsidR="00071D02" w:rsidRPr="005C3B02" w:rsidRDefault="00071D02" w:rsidP="00071D02">
            <w:pPr>
              <w:pStyle w:val="Style5"/>
              <w:widowControl/>
              <w:jc w:val="center"/>
              <w:rPr>
                <w:rStyle w:val="FontStyle141"/>
                <w:b w:val="0"/>
                <w:i w:val="0"/>
                <w:sz w:val="24"/>
                <w:szCs w:val="24"/>
              </w:rPr>
            </w:pPr>
            <w:r w:rsidRPr="005C3B02">
              <w:rPr>
                <w:rStyle w:val="FontStyle141"/>
                <w:b w:val="0"/>
                <w:i w:val="0"/>
                <w:sz w:val="24"/>
                <w:szCs w:val="24"/>
                <w:lang w:val="en-US"/>
              </w:rPr>
              <w:t>B/</w:t>
            </w:r>
          </w:p>
          <w:p w14:paraId="48802F3E" w14:textId="77777777" w:rsidR="00071D02" w:rsidRPr="005C3B02" w:rsidRDefault="00071D02" w:rsidP="00071D02">
            <w:pPr>
              <w:pStyle w:val="Style5"/>
              <w:widowControl/>
              <w:jc w:val="center"/>
              <w:rPr>
                <w:rStyle w:val="FontStyle141"/>
                <w:b w:val="0"/>
                <w:i w:val="0"/>
                <w:sz w:val="24"/>
                <w:szCs w:val="24"/>
              </w:rPr>
            </w:pPr>
            <w:r w:rsidRPr="005C3B02">
              <w:rPr>
                <w:rStyle w:val="FontStyle141"/>
                <w:b w:val="0"/>
                <w:i w:val="0"/>
                <w:sz w:val="24"/>
                <w:szCs w:val="24"/>
              </w:rPr>
              <w:t>Очень хорошо/</w:t>
            </w:r>
          </w:p>
          <w:p w14:paraId="78A133EA" w14:textId="77777777" w:rsidR="00071D02" w:rsidRPr="005C3B02" w:rsidRDefault="00071D02" w:rsidP="00071D02">
            <w:pPr>
              <w:pStyle w:val="Style5"/>
              <w:widowControl/>
              <w:jc w:val="center"/>
              <w:rPr>
                <w:rStyle w:val="FontStyle141"/>
                <w:b w:val="0"/>
                <w:i w:val="0"/>
                <w:sz w:val="24"/>
                <w:szCs w:val="24"/>
              </w:rPr>
            </w:pPr>
            <w:r w:rsidRPr="005C3B02">
              <w:rPr>
                <w:rStyle w:val="FontStyle141"/>
                <w:b w:val="0"/>
                <w:i w:val="0"/>
                <w:sz w:val="24"/>
                <w:szCs w:val="24"/>
              </w:rPr>
              <w:t>Зачтено</w:t>
            </w:r>
          </w:p>
        </w:tc>
      </w:tr>
      <w:tr w:rsidR="005C3B02" w:rsidRPr="005C3B02" w14:paraId="77F5D737" w14:textId="77777777" w:rsidTr="00071D02">
        <w:trPr>
          <w:trHeight w:val="1294"/>
        </w:trPr>
        <w:tc>
          <w:tcPr>
            <w:tcW w:w="3227" w:type="dxa"/>
            <w:vMerge/>
          </w:tcPr>
          <w:p w14:paraId="6104A6EC" w14:textId="77777777" w:rsidR="00071D02" w:rsidRPr="005C3B02" w:rsidRDefault="00071D02" w:rsidP="007F0B05">
            <w:pPr>
              <w:pStyle w:val="Style5"/>
              <w:widowControl/>
              <w:jc w:val="center"/>
              <w:rPr>
                <w:rStyle w:val="FontStyle141"/>
                <w:i w:val="0"/>
                <w:sz w:val="24"/>
                <w:szCs w:val="24"/>
              </w:rPr>
            </w:pPr>
          </w:p>
        </w:tc>
        <w:tc>
          <w:tcPr>
            <w:tcW w:w="2977" w:type="dxa"/>
            <w:vMerge/>
          </w:tcPr>
          <w:p w14:paraId="0A848F18" w14:textId="77777777" w:rsidR="00071D02" w:rsidRPr="005C3B02" w:rsidRDefault="00071D02" w:rsidP="00991C8D">
            <w:pPr>
              <w:autoSpaceDE w:val="0"/>
              <w:autoSpaceDN w:val="0"/>
              <w:adjustRightInd w:val="0"/>
              <w:spacing w:before="0"/>
              <w:ind w:left="34" w:hanging="1"/>
              <w:jc w:val="both"/>
            </w:pPr>
          </w:p>
        </w:tc>
        <w:tc>
          <w:tcPr>
            <w:tcW w:w="4961" w:type="dxa"/>
            <w:vMerge/>
          </w:tcPr>
          <w:p w14:paraId="1A7239A7" w14:textId="77777777" w:rsidR="00071D02" w:rsidRPr="005C3B02" w:rsidRDefault="00071D02" w:rsidP="00353F29">
            <w:pPr>
              <w:pStyle w:val="Style5"/>
              <w:widowControl/>
              <w:ind w:left="34"/>
              <w:rPr>
                <w:i/>
              </w:rPr>
            </w:pPr>
          </w:p>
        </w:tc>
        <w:tc>
          <w:tcPr>
            <w:tcW w:w="1276" w:type="dxa"/>
            <w:vAlign w:val="center"/>
          </w:tcPr>
          <w:p w14:paraId="2B1A7C68" w14:textId="77777777" w:rsidR="00071D02" w:rsidRPr="005C3B02" w:rsidRDefault="00071D02" w:rsidP="00071D02">
            <w:pPr>
              <w:pStyle w:val="Style5"/>
              <w:jc w:val="center"/>
              <w:rPr>
                <w:rStyle w:val="FontStyle141"/>
                <w:b w:val="0"/>
                <w:i w:val="0"/>
                <w:sz w:val="24"/>
                <w:szCs w:val="24"/>
                <w:lang w:val="en-US"/>
              </w:rPr>
            </w:pPr>
            <w:r w:rsidRPr="005C3B02">
              <w:rPr>
                <w:rStyle w:val="FontStyle141"/>
                <w:b w:val="0"/>
                <w:i w:val="0"/>
                <w:sz w:val="24"/>
                <w:szCs w:val="24"/>
                <w:lang w:val="en-US"/>
              </w:rPr>
              <w:t>75-8</w:t>
            </w:r>
            <w:r w:rsidRPr="005C3B02">
              <w:rPr>
                <w:rStyle w:val="FontStyle141"/>
                <w:b w:val="0"/>
                <w:i w:val="0"/>
                <w:sz w:val="24"/>
                <w:szCs w:val="24"/>
              </w:rPr>
              <w:t>4</w:t>
            </w:r>
          </w:p>
        </w:tc>
        <w:tc>
          <w:tcPr>
            <w:tcW w:w="2551" w:type="dxa"/>
            <w:vAlign w:val="center"/>
          </w:tcPr>
          <w:p w14:paraId="32237939" w14:textId="77777777" w:rsidR="00071D02" w:rsidRPr="005C3B02" w:rsidRDefault="00071D02" w:rsidP="00071D02">
            <w:pPr>
              <w:pStyle w:val="Style5"/>
              <w:jc w:val="center"/>
              <w:rPr>
                <w:rStyle w:val="FontStyle141"/>
                <w:b w:val="0"/>
                <w:i w:val="0"/>
                <w:sz w:val="24"/>
                <w:szCs w:val="24"/>
              </w:rPr>
            </w:pPr>
            <w:r w:rsidRPr="005C3B02">
              <w:rPr>
                <w:rStyle w:val="FontStyle141"/>
                <w:b w:val="0"/>
                <w:i w:val="0"/>
                <w:sz w:val="24"/>
                <w:szCs w:val="24"/>
              </w:rPr>
              <w:t>С/</w:t>
            </w:r>
          </w:p>
          <w:p w14:paraId="15EE5893" w14:textId="77777777" w:rsidR="00071D02" w:rsidRPr="005C3B02" w:rsidRDefault="00071D02" w:rsidP="00071D02">
            <w:pPr>
              <w:pStyle w:val="Style5"/>
              <w:jc w:val="center"/>
              <w:rPr>
                <w:rStyle w:val="FontStyle141"/>
                <w:b w:val="0"/>
                <w:i w:val="0"/>
                <w:sz w:val="24"/>
                <w:szCs w:val="24"/>
              </w:rPr>
            </w:pPr>
            <w:r w:rsidRPr="005C3B02">
              <w:rPr>
                <w:rStyle w:val="FontStyle141"/>
                <w:b w:val="0"/>
                <w:i w:val="0"/>
                <w:sz w:val="24"/>
                <w:szCs w:val="24"/>
              </w:rPr>
              <w:t>Хорошо/</w:t>
            </w:r>
          </w:p>
          <w:p w14:paraId="73C8C336" w14:textId="77777777" w:rsidR="00071D02" w:rsidRPr="005C3B02" w:rsidRDefault="00071D02" w:rsidP="00071D02">
            <w:pPr>
              <w:pStyle w:val="Style5"/>
              <w:jc w:val="center"/>
              <w:rPr>
                <w:rStyle w:val="FontStyle141"/>
                <w:b w:val="0"/>
                <w:i w:val="0"/>
                <w:sz w:val="24"/>
                <w:szCs w:val="24"/>
              </w:rPr>
            </w:pPr>
            <w:r w:rsidRPr="005C3B02">
              <w:rPr>
                <w:rStyle w:val="FontStyle141"/>
                <w:b w:val="0"/>
                <w:i w:val="0"/>
                <w:sz w:val="24"/>
                <w:szCs w:val="24"/>
              </w:rPr>
              <w:t>Зачтено</w:t>
            </w:r>
          </w:p>
        </w:tc>
      </w:tr>
      <w:tr w:rsidR="005C3B02" w:rsidRPr="005C3B02" w14:paraId="7B3278A6" w14:textId="77777777" w:rsidTr="00071D02">
        <w:trPr>
          <w:trHeight w:val="712"/>
        </w:trPr>
        <w:tc>
          <w:tcPr>
            <w:tcW w:w="3227" w:type="dxa"/>
            <w:vMerge w:val="restart"/>
          </w:tcPr>
          <w:p w14:paraId="2D4E48B3" w14:textId="77777777" w:rsidR="00071D02" w:rsidRPr="005C3B02" w:rsidRDefault="00071D02" w:rsidP="007F0B05">
            <w:pPr>
              <w:pStyle w:val="Style5"/>
              <w:widowControl/>
              <w:jc w:val="center"/>
              <w:rPr>
                <w:rStyle w:val="FontStyle141"/>
                <w:i w:val="0"/>
                <w:sz w:val="24"/>
                <w:szCs w:val="24"/>
              </w:rPr>
            </w:pPr>
            <w:r w:rsidRPr="005C3B02">
              <w:rPr>
                <w:rStyle w:val="FontStyle141"/>
                <w:i w:val="0"/>
                <w:sz w:val="24"/>
                <w:szCs w:val="24"/>
              </w:rPr>
              <w:t>Пороговый</w:t>
            </w:r>
          </w:p>
          <w:p w14:paraId="2F47CE46" w14:textId="77777777" w:rsidR="00071D02" w:rsidRPr="005C3B02" w:rsidRDefault="00071D02" w:rsidP="007F0B05">
            <w:pPr>
              <w:pStyle w:val="Style5"/>
              <w:widowControl/>
              <w:jc w:val="center"/>
              <w:rPr>
                <w:rStyle w:val="FontStyle141"/>
                <w:b w:val="0"/>
                <w:i w:val="0"/>
                <w:sz w:val="24"/>
                <w:szCs w:val="24"/>
              </w:rPr>
            </w:pPr>
            <w:r w:rsidRPr="005C3B02">
              <w:rPr>
                <w:i/>
              </w:rPr>
              <w:t>Все виды компетенций сформированы на пороговом уровне</w:t>
            </w:r>
          </w:p>
        </w:tc>
        <w:tc>
          <w:tcPr>
            <w:tcW w:w="2977" w:type="dxa"/>
            <w:vMerge w:val="restart"/>
          </w:tcPr>
          <w:p w14:paraId="70C125B3" w14:textId="77777777" w:rsidR="00071D02" w:rsidRPr="005C3B02" w:rsidRDefault="00071D02" w:rsidP="00991C8D">
            <w:pPr>
              <w:autoSpaceDE w:val="0"/>
              <w:autoSpaceDN w:val="0"/>
              <w:adjustRightInd w:val="0"/>
              <w:spacing w:before="0"/>
              <w:jc w:val="both"/>
            </w:pPr>
            <w:r w:rsidRPr="005C3B02">
              <w:t>Репродуктивная деятельность</w:t>
            </w:r>
          </w:p>
        </w:tc>
        <w:tc>
          <w:tcPr>
            <w:tcW w:w="4961" w:type="dxa"/>
            <w:vMerge w:val="restart"/>
          </w:tcPr>
          <w:p w14:paraId="3CD02ECD" w14:textId="77777777" w:rsidR="00071D02" w:rsidRPr="005C3B02" w:rsidRDefault="00071D02" w:rsidP="00353F29">
            <w:pPr>
              <w:autoSpaceDE w:val="0"/>
              <w:autoSpaceDN w:val="0"/>
              <w:adjustRightInd w:val="0"/>
              <w:spacing w:before="0"/>
              <w:jc w:val="both"/>
              <w:rPr>
                <w:rStyle w:val="FontStyle141"/>
                <w:b w:val="0"/>
                <w:bCs w:val="0"/>
                <w:i w:val="0"/>
                <w:iCs w:val="0"/>
                <w:sz w:val="24"/>
                <w:szCs w:val="24"/>
              </w:rPr>
            </w:pPr>
            <w:r w:rsidRPr="005C3B02">
              <w:t>Студент демонстрирует владение компетенциями в стандартных ситуациях: излагает в пределах задач курса теоретически и практически контролируемый материал.</w:t>
            </w:r>
          </w:p>
        </w:tc>
        <w:tc>
          <w:tcPr>
            <w:tcW w:w="1276" w:type="dxa"/>
          </w:tcPr>
          <w:p w14:paraId="19A0422C" w14:textId="77777777" w:rsidR="00071D02" w:rsidRPr="005C3B02" w:rsidRDefault="00071D02" w:rsidP="00952AE9">
            <w:pPr>
              <w:pStyle w:val="Style5"/>
              <w:widowControl/>
              <w:jc w:val="center"/>
              <w:rPr>
                <w:rStyle w:val="FontStyle141"/>
                <w:b w:val="0"/>
                <w:i w:val="0"/>
                <w:sz w:val="24"/>
                <w:szCs w:val="24"/>
                <w:lang w:val="en-US"/>
              </w:rPr>
            </w:pPr>
            <w:r w:rsidRPr="005C3B02">
              <w:rPr>
                <w:rStyle w:val="FontStyle141"/>
                <w:b w:val="0"/>
                <w:i w:val="0"/>
                <w:sz w:val="24"/>
                <w:szCs w:val="24"/>
                <w:lang w:val="en-US"/>
              </w:rPr>
              <w:t>65-74</w:t>
            </w:r>
          </w:p>
        </w:tc>
        <w:tc>
          <w:tcPr>
            <w:tcW w:w="2551" w:type="dxa"/>
          </w:tcPr>
          <w:p w14:paraId="34174157" w14:textId="77777777" w:rsidR="00071D02" w:rsidRPr="005C3B02" w:rsidRDefault="00071D02" w:rsidP="00C779C3">
            <w:pPr>
              <w:pStyle w:val="Style5"/>
              <w:widowControl/>
              <w:jc w:val="center"/>
              <w:rPr>
                <w:rStyle w:val="FontStyle141"/>
                <w:b w:val="0"/>
                <w:i w:val="0"/>
                <w:sz w:val="24"/>
                <w:szCs w:val="24"/>
              </w:rPr>
            </w:pPr>
            <w:r w:rsidRPr="005C3B02">
              <w:rPr>
                <w:rStyle w:val="FontStyle141"/>
                <w:b w:val="0"/>
                <w:i w:val="0"/>
                <w:sz w:val="24"/>
                <w:szCs w:val="24"/>
                <w:lang w:val="en-US"/>
              </w:rPr>
              <w:t>D/</w:t>
            </w:r>
            <w:r w:rsidRPr="005C3B02">
              <w:rPr>
                <w:rStyle w:val="FontStyle141"/>
                <w:b w:val="0"/>
                <w:i w:val="0"/>
                <w:sz w:val="24"/>
                <w:szCs w:val="24"/>
              </w:rPr>
              <w:t>Удовлетворительно/ Зачтено</w:t>
            </w:r>
          </w:p>
        </w:tc>
      </w:tr>
      <w:tr w:rsidR="005C3B02" w:rsidRPr="005C3B02" w14:paraId="18262A92" w14:textId="77777777" w:rsidTr="00071D02">
        <w:trPr>
          <w:trHeight w:val="663"/>
        </w:trPr>
        <w:tc>
          <w:tcPr>
            <w:tcW w:w="3227" w:type="dxa"/>
            <w:vMerge/>
          </w:tcPr>
          <w:p w14:paraId="5A4B7489" w14:textId="77777777" w:rsidR="00071D02" w:rsidRPr="005C3B02" w:rsidRDefault="00071D02" w:rsidP="007F0B05">
            <w:pPr>
              <w:pStyle w:val="Style5"/>
              <w:widowControl/>
              <w:jc w:val="center"/>
              <w:rPr>
                <w:rStyle w:val="FontStyle141"/>
                <w:i w:val="0"/>
                <w:sz w:val="24"/>
                <w:szCs w:val="24"/>
              </w:rPr>
            </w:pPr>
          </w:p>
        </w:tc>
        <w:tc>
          <w:tcPr>
            <w:tcW w:w="2977" w:type="dxa"/>
            <w:vMerge/>
          </w:tcPr>
          <w:p w14:paraId="1BC28BE8" w14:textId="77777777" w:rsidR="00071D02" w:rsidRPr="005C3B02" w:rsidRDefault="00071D02" w:rsidP="00991C8D">
            <w:pPr>
              <w:autoSpaceDE w:val="0"/>
              <w:autoSpaceDN w:val="0"/>
              <w:adjustRightInd w:val="0"/>
              <w:spacing w:before="0"/>
              <w:jc w:val="both"/>
            </w:pPr>
          </w:p>
        </w:tc>
        <w:tc>
          <w:tcPr>
            <w:tcW w:w="4961" w:type="dxa"/>
            <w:vMerge/>
          </w:tcPr>
          <w:p w14:paraId="117DF87C" w14:textId="77777777" w:rsidR="00071D02" w:rsidRPr="005C3B02" w:rsidRDefault="00071D02" w:rsidP="00353F29">
            <w:pPr>
              <w:autoSpaceDE w:val="0"/>
              <w:autoSpaceDN w:val="0"/>
              <w:adjustRightInd w:val="0"/>
              <w:spacing w:before="0"/>
              <w:jc w:val="both"/>
            </w:pPr>
          </w:p>
        </w:tc>
        <w:tc>
          <w:tcPr>
            <w:tcW w:w="1276" w:type="dxa"/>
          </w:tcPr>
          <w:p w14:paraId="28B25F2D" w14:textId="77777777" w:rsidR="00071D02" w:rsidRPr="005C3B02" w:rsidRDefault="00071D02" w:rsidP="00952AE9">
            <w:pPr>
              <w:pStyle w:val="Style5"/>
              <w:jc w:val="center"/>
              <w:rPr>
                <w:rStyle w:val="FontStyle141"/>
                <w:b w:val="0"/>
                <w:i w:val="0"/>
                <w:sz w:val="24"/>
                <w:szCs w:val="24"/>
                <w:lang w:val="en-US"/>
              </w:rPr>
            </w:pPr>
            <w:r w:rsidRPr="005C3B02">
              <w:rPr>
                <w:rStyle w:val="FontStyle141"/>
                <w:b w:val="0"/>
                <w:i w:val="0"/>
                <w:sz w:val="24"/>
                <w:szCs w:val="24"/>
                <w:lang w:val="en-US"/>
              </w:rPr>
              <w:t>60-64</w:t>
            </w:r>
          </w:p>
        </w:tc>
        <w:tc>
          <w:tcPr>
            <w:tcW w:w="2551" w:type="dxa"/>
          </w:tcPr>
          <w:p w14:paraId="5DFA08AE" w14:textId="77777777" w:rsidR="00071D02" w:rsidRPr="005C3B02" w:rsidRDefault="00071D02" w:rsidP="00C779C3">
            <w:pPr>
              <w:pStyle w:val="Style5"/>
              <w:jc w:val="center"/>
              <w:rPr>
                <w:rStyle w:val="FontStyle141"/>
                <w:b w:val="0"/>
                <w:i w:val="0"/>
                <w:sz w:val="24"/>
                <w:szCs w:val="24"/>
              </w:rPr>
            </w:pPr>
            <w:r w:rsidRPr="005C3B02">
              <w:rPr>
                <w:rStyle w:val="FontStyle141"/>
                <w:b w:val="0"/>
                <w:i w:val="0"/>
                <w:sz w:val="24"/>
                <w:szCs w:val="24"/>
                <w:lang w:val="en-US"/>
              </w:rPr>
              <w:t>E/</w:t>
            </w:r>
            <w:r w:rsidRPr="005C3B02">
              <w:rPr>
                <w:rStyle w:val="FontStyle141"/>
                <w:b w:val="0"/>
                <w:i w:val="0"/>
                <w:sz w:val="24"/>
                <w:szCs w:val="24"/>
              </w:rPr>
              <w:t>Посредственно</w:t>
            </w:r>
          </w:p>
          <w:p w14:paraId="5C2BD20D" w14:textId="77777777" w:rsidR="00071D02" w:rsidRPr="005C3B02" w:rsidRDefault="00071D02" w:rsidP="00C779C3">
            <w:pPr>
              <w:pStyle w:val="Style5"/>
              <w:jc w:val="center"/>
              <w:rPr>
                <w:rStyle w:val="FontStyle141"/>
                <w:b w:val="0"/>
                <w:i w:val="0"/>
                <w:sz w:val="24"/>
                <w:szCs w:val="24"/>
              </w:rPr>
            </w:pPr>
            <w:r w:rsidRPr="005C3B02">
              <w:rPr>
                <w:rStyle w:val="FontStyle141"/>
                <w:b w:val="0"/>
                <w:i w:val="0"/>
                <w:sz w:val="24"/>
                <w:szCs w:val="24"/>
              </w:rPr>
              <w:t>/Зачтено</w:t>
            </w:r>
          </w:p>
        </w:tc>
      </w:tr>
      <w:tr w:rsidR="005C3B02" w:rsidRPr="005C3B02" w14:paraId="5154A58C" w14:textId="77777777" w:rsidTr="00071D02">
        <w:tc>
          <w:tcPr>
            <w:tcW w:w="3227" w:type="dxa"/>
          </w:tcPr>
          <w:p w14:paraId="0B3BE175" w14:textId="77777777" w:rsidR="00991C8D" w:rsidRPr="005C3B02" w:rsidRDefault="00991C8D" w:rsidP="007F0B05">
            <w:pPr>
              <w:pStyle w:val="Style5"/>
              <w:widowControl/>
              <w:jc w:val="center"/>
              <w:rPr>
                <w:rStyle w:val="FontStyle141"/>
                <w:i w:val="0"/>
                <w:sz w:val="24"/>
                <w:szCs w:val="24"/>
              </w:rPr>
            </w:pPr>
            <w:r w:rsidRPr="005C3B02">
              <w:rPr>
                <w:rStyle w:val="FontStyle141"/>
                <w:i w:val="0"/>
                <w:sz w:val="24"/>
                <w:szCs w:val="24"/>
              </w:rPr>
              <w:t>Ниже порогового</w:t>
            </w:r>
          </w:p>
        </w:tc>
        <w:tc>
          <w:tcPr>
            <w:tcW w:w="7938" w:type="dxa"/>
            <w:gridSpan w:val="2"/>
          </w:tcPr>
          <w:p w14:paraId="134504BF" w14:textId="77777777" w:rsidR="00991C8D" w:rsidRPr="005C3B02" w:rsidRDefault="00991C8D" w:rsidP="00991C8D">
            <w:pPr>
              <w:autoSpaceDE w:val="0"/>
              <w:autoSpaceDN w:val="0"/>
              <w:adjustRightInd w:val="0"/>
              <w:spacing w:before="0"/>
              <w:jc w:val="both"/>
            </w:pPr>
            <w:r w:rsidRPr="005C3B02">
              <w:t>Отсутст</w:t>
            </w:r>
            <w:r w:rsidR="00ED158E" w:rsidRPr="005C3B02">
              <w:t xml:space="preserve">вие признаков порогового уровня: </w:t>
            </w:r>
            <w:r w:rsidRPr="005C3B02">
              <w:t xml:space="preserve">компетенции не сформированы. </w:t>
            </w:r>
          </w:p>
          <w:p w14:paraId="59D3D28D" w14:textId="77777777" w:rsidR="00991C8D" w:rsidRPr="005C3B02" w:rsidRDefault="00991C8D" w:rsidP="00991C8D">
            <w:pPr>
              <w:autoSpaceDE w:val="0"/>
              <w:autoSpaceDN w:val="0"/>
              <w:adjustRightInd w:val="0"/>
              <w:spacing w:before="0"/>
              <w:jc w:val="both"/>
              <w:rPr>
                <w:rStyle w:val="FontStyle141"/>
                <w:b w:val="0"/>
                <w:i w:val="0"/>
                <w:sz w:val="24"/>
                <w:szCs w:val="24"/>
              </w:rPr>
            </w:pPr>
            <w:r w:rsidRPr="005C3B02">
              <w:t>Студент не в состоянии продемонстрировать обладание компетенциями в стандартных ситуациях.</w:t>
            </w:r>
          </w:p>
        </w:tc>
        <w:tc>
          <w:tcPr>
            <w:tcW w:w="1276" w:type="dxa"/>
          </w:tcPr>
          <w:p w14:paraId="2E4149C9" w14:textId="77777777" w:rsidR="00991C8D" w:rsidRPr="005C3B02" w:rsidRDefault="00991C8D" w:rsidP="00952AE9">
            <w:pPr>
              <w:pStyle w:val="Style5"/>
              <w:widowControl/>
              <w:jc w:val="center"/>
              <w:rPr>
                <w:rStyle w:val="FontStyle141"/>
                <w:b w:val="0"/>
                <w:i w:val="0"/>
                <w:sz w:val="24"/>
                <w:szCs w:val="24"/>
              </w:rPr>
            </w:pPr>
            <w:r w:rsidRPr="005C3B02">
              <w:rPr>
                <w:rStyle w:val="FontStyle141"/>
                <w:b w:val="0"/>
                <w:i w:val="0"/>
                <w:sz w:val="24"/>
                <w:szCs w:val="24"/>
                <w:lang w:val="en-US"/>
              </w:rPr>
              <w:t>0-</w:t>
            </w:r>
            <w:r w:rsidRPr="005C3B02">
              <w:rPr>
                <w:rStyle w:val="FontStyle141"/>
                <w:b w:val="0"/>
                <w:i w:val="0"/>
                <w:sz w:val="24"/>
                <w:szCs w:val="24"/>
              </w:rPr>
              <w:t>59</w:t>
            </w:r>
          </w:p>
        </w:tc>
        <w:tc>
          <w:tcPr>
            <w:tcW w:w="2551" w:type="dxa"/>
          </w:tcPr>
          <w:p w14:paraId="19B86057" w14:textId="77777777" w:rsidR="00991C8D" w:rsidRPr="005C3B02" w:rsidRDefault="00991C8D" w:rsidP="00C779C3">
            <w:pPr>
              <w:pStyle w:val="Style5"/>
              <w:widowControl/>
              <w:jc w:val="center"/>
              <w:rPr>
                <w:rStyle w:val="FontStyle141"/>
                <w:b w:val="0"/>
                <w:i w:val="0"/>
                <w:sz w:val="24"/>
                <w:szCs w:val="24"/>
              </w:rPr>
            </w:pPr>
            <w:r w:rsidRPr="005C3B02">
              <w:rPr>
                <w:rStyle w:val="FontStyle141"/>
                <w:b w:val="0"/>
                <w:i w:val="0"/>
                <w:sz w:val="24"/>
                <w:szCs w:val="24"/>
              </w:rPr>
              <w:t>Неудовлетворительно/</w:t>
            </w:r>
            <w:r w:rsidR="0087618E" w:rsidRPr="005C3B02">
              <w:rPr>
                <w:rStyle w:val="FontStyle141"/>
                <w:b w:val="0"/>
                <w:i w:val="0"/>
                <w:sz w:val="24"/>
                <w:szCs w:val="24"/>
              </w:rPr>
              <w:t xml:space="preserve"> </w:t>
            </w:r>
            <w:r w:rsidRPr="005C3B02">
              <w:rPr>
                <w:rStyle w:val="FontStyle141"/>
                <w:b w:val="0"/>
                <w:i w:val="0"/>
                <w:sz w:val="24"/>
                <w:szCs w:val="24"/>
              </w:rPr>
              <w:t>Зачтено</w:t>
            </w:r>
          </w:p>
        </w:tc>
      </w:tr>
    </w:tbl>
    <w:p w14:paraId="375FD1B0" w14:textId="77777777" w:rsidR="003B58EB" w:rsidRPr="005C3B02" w:rsidRDefault="0087618E" w:rsidP="0087618E">
      <w:pPr>
        <w:pStyle w:val="Style5"/>
        <w:widowControl/>
        <w:jc w:val="both"/>
        <w:sectPr w:rsidR="003B58EB" w:rsidRPr="005C3B02" w:rsidSect="003B58EB">
          <w:pgSz w:w="16838" w:h="11906" w:orient="landscape" w:code="9"/>
          <w:pgMar w:top="1259" w:right="851" w:bottom="748" w:left="1134" w:header="709" w:footer="284" w:gutter="0"/>
          <w:cols w:space="708"/>
          <w:docGrid w:linePitch="360"/>
        </w:sectPr>
      </w:pPr>
      <w:r w:rsidRPr="005C3B02">
        <w:tab/>
      </w:r>
    </w:p>
    <w:p w14:paraId="71FC2101" w14:textId="77777777" w:rsidR="00B173A1" w:rsidRPr="005C3B02" w:rsidRDefault="0087618E" w:rsidP="00AC7E46">
      <w:pPr>
        <w:pStyle w:val="Style5"/>
        <w:widowControl/>
        <w:ind w:firstLine="567"/>
        <w:jc w:val="both"/>
      </w:pPr>
      <w:r w:rsidRPr="005C3B02">
        <w:lastRenderedPageBreak/>
        <w:t>Оценивание результатов обучения студентов по дисциплине осуществляется по регламенту текущего контроля и промежуточной аттестации.</w:t>
      </w:r>
    </w:p>
    <w:p w14:paraId="708B1BEC" w14:textId="77777777" w:rsidR="0087618E" w:rsidRPr="005C3B02" w:rsidRDefault="0087618E" w:rsidP="0087618E">
      <w:pPr>
        <w:pStyle w:val="Style5"/>
        <w:widowControl/>
        <w:jc w:val="both"/>
        <w:rPr>
          <w:rStyle w:val="FontStyle141"/>
          <w:b w:val="0"/>
          <w:i w:val="0"/>
          <w:sz w:val="24"/>
          <w:szCs w:val="24"/>
        </w:rPr>
      </w:pPr>
      <w:r w:rsidRPr="005C3B02">
        <w:tab/>
        <w:t xml:space="preserve">Критерии оценивания компетенций на каждом этапе </w:t>
      </w:r>
      <w:r w:rsidR="00071D02" w:rsidRPr="005C3B02">
        <w:t>изучения дисциплины</w:t>
      </w:r>
      <w:r w:rsidRPr="005C3B02">
        <w:t xml:space="preserve"> для каждого вида оценочного средства и приводятся в п. </w:t>
      </w:r>
      <w:r w:rsidR="003B58EB" w:rsidRPr="005C3B02">
        <w:t>4</w:t>
      </w:r>
      <w:r w:rsidRPr="005C3B02">
        <w:t xml:space="preserve"> ФОС. </w:t>
      </w:r>
      <w:r w:rsidR="00C665DE" w:rsidRPr="005C3B02">
        <w:t>И</w:t>
      </w:r>
      <w:r w:rsidRPr="005C3B02">
        <w:t>тоговый уровень сформированности компетенции при изучении дисциплины определяется по таблице. При этом следует понимать, что граница между уровнями для конкретных результатов освоения образовательной программы может смещаться.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8"/>
        <w:gridCol w:w="3224"/>
        <w:gridCol w:w="3323"/>
      </w:tblGrid>
      <w:tr w:rsidR="005C3B02" w:rsidRPr="005C3B02" w14:paraId="0169BBCD" w14:textId="77777777" w:rsidTr="00952AE9">
        <w:tc>
          <w:tcPr>
            <w:tcW w:w="3568" w:type="dxa"/>
          </w:tcPr>
          <w:p w14:paraId="23BB109E" w14:textId="77777777" w:rsidR="0066071C" w:rsidRPr="005C3B02" w:rsidRDefault="0087618E" w:rsidP="00952AE9">
            <w:pPr>
              <w:pStyle w:val="Style5"/>
              <w:widowControl/>
              <w:jc w:val="center"/>
              <w:rPr>
                <w:rStyle w:val="FontStyle141"/>
                <w:i w:val="0"/>
                <w:sz w:val="24"/>
                <w:szCs w:val="24"/>
              </w:rPr>
            </w:pPr>
            <w:r w:rsidRPr="005C3B02">
              <w:rPr>
                <w:rStyle w:val="FontStyle141"/>
                <w:i w:val="0"/>
                <w:sz w:val="24"/>
                <w:szCs w:val="24"/>
              </w:rPr>
              <w:t>Уровень сформированности компетенции</w:t>
            </w:r>
          </w:p>
        </w:tc>
        <w:tc>
          <w:tcPr>
            <w:tcW w:w="3224" w:type="dxa"/>
          </w:tcPr>
          <w:p w14:paraId="5A7935D1" w14:textId="77777777" w:rsidR="0066071C" w:rsidRPr="005C3B02" w:rsidRDefault="0087618E" w:rsidP="00952AE9">
            <w:pPr>
              <w:pStyle w:val="Style5"/>
              <w:widowControl/>
              <w:jc w:val="center"/>
              <w:rPr>
                <w:rStyle w:val="FontStyle141"/>
                <w:i w:val="0"/>
                <w:sz w:val="24"/>
                <w:szCs w:val="24"/>
              </w:rPr>
            </w:pPr>
            <w:r w:rsidRPr="005C3B02">
              <w:rPr>
                <w:rStyle w:val="FontStyle141"/>
                <w:i w:val="0"/>
                <w:sz w:val="24"/>
                <w:szCs w:val="24"/>
              </w:rPr>
              <w:t>Текущий</w:t>
            </w:r>
            <w:r w:rsidR="0066071C" w:rsidRPr="005C3B02">
              <w:rPr>
                <w:rStyle w:val="FontStyle141"/>
                <w:i w:val="0"/>
                <w:sz w:val="24"/>
                <w:szCs w:val="24"/>
              </w:rPr>
              <w:t xml:space="preserve"> </w:t>
            </w:r>
            <w:r w:rsidRPr="005C3B02">
              <w:rPr>
                <w:rStyle w:val="FontStyle141"/>
                <w:i w:val="0"/>
                <w:sz w:val="24"/>
                <w:szCs w:val="24"/>
              </w:rPr>
              <w:t>контроль</w:t>
            </w:r>
          </w:p>
          <w:p w14:paraId="77128A82" w14:textId="77777777" w:rsidR="0066071C" w:rsidRPr="005C3B02" w:rsidRDefault="0066071C" w:rsidP="00952AE9">
            <w:pPr>
              <w:pStyle w:val="Style5"/>
              <w:widowControl/>
              <w:jc w:val="center"/>
              <w:rPr>
                <w:rStyle w:val="FontStyle141"/>
                <w:b w:val="0"/>
                <w:i w:val="0"/>
                <w:sz w:val="24"/>
                <w:szCs w:val="24"/>
              </w:rPr>
            </w:pPr>
          </w:p>
        </w:tc>
        <w:tc>
          <w:tcPr>
            <w:tcW w:w="3323" w:type="dxa"/>
          </w:tcPr>
          <w:p w14:paraId="1D589989" w14:textId="77777777" w:rsidR="0066071C" w:rsidRPr="005C3B02" w:rsidRDefault="0087618E" w:rsidP="00952AE9">
            <w:pPr>
              <w:pStyle w:val="Style5"/>
              <w:widowControl/>
              <w:jc w:val="center"/>
              <w:rPr>
                <w:rStyle w:val="FontStyle141"/>
                <w:i w:val="0"/>
                <w:sz w:val="24"/>
                <w:szCs w:val="24"/>
              </w:rPr>
            </w:pPr>
            <w:r w:rsidRPr="005C3B02">
              <w:rPr>
                <w:rStyle w:val="FontStyle141"/>
                <w:i w:val="0"/>
                <w:sz w:val="24"/>
                <w:szCs w:val="24"/>
              </w:rPr>
              <w:t>Промежуточная аттестация</w:t>
            </w:r>
          </w:p>
          <w:p w14:paraId="6B06DD6E" w14:textId="77777777" w:rsidR="0066071C" w:rsidRPr="005C3B02" w:rsidRDefault="0066071C" w:rsidP="0087618E">
            <w:pPr>
              <w:pStyle w:val="Style5"/>
              <w:widowControl/>
              <w:jc w:val="center"/>
              <w:rPr>
                <w:rStyle w:val="FontStyle141"/>
                <w:b w:val="0"/>
                <w:i w:val="0"/>
                <w:sz w:val="24"/>
                <w:szCs w:val="24"/>
              </w:rPr>
            </w:pPr>
          </w:p>
        </w:tc>
      </w:tr>
      <w:tr w:rsidR="005C3B02" w:rsidRPr="005C3B02" w14:paraId="4C096F7B" w14:textId="77777777" w:rsidTr="00952AE9">
        <w:tc>
          <w:tcPr>
            <w:tcW w:w="3568" w:type="dxa"/>
            <w:vMerge w:val="restart"/>
            <w:vAlign w:val="center"/>
          </w:tcPr>
          <w:p w14:paraId="50565E3F" w14:textId="77777777" w:rsidR="0066071C" w:rsidRPr="005C3B02" w:rsidRDefault="0066071C" w:rsidP="00952AE9">
            <w:pPr>
              <w:pStyle w:val="Style5"/>
              <w:widowControl/>
              <w:jc w:val="center"/>
              <w:rPr>
                <w:rStyle w:val="FontStyle141"/>
                <w:b w:val="0"/>
                <w:i w:val="0"/>
                <w:sz w:val="24"/>
                <w:szCs w:val="24"/>
              </w:rPr>
            </w:pPr>
            <w:r w:rsidRPr="005C3B02">
              <w:rPr>
                <w:rStyle w:val="FontStyle141"/>
                <w:b w:val="0"/>
                <w:i w:val="0"/>
                <w:sz w:val="24"/>
                <w:szCs w:val="24"/>
              </w:rPr>
              <w:t>высокий</w:t>
            </w:r>
          </w:p>
        </w:tc>
        <w:tc>
          <w:tcPr>
            <w:tcW w:w="3224" w:type="dxa"/>
          </w:tcPr>
          <w:p w14:paraId="1C6A6843"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высокий</w:t>
            </w:r>
          </w:p>
        </w:tc>
        <w:tc>
          <w:tcPr>
            <w:tcW w:w="3323" w:type="dxa"/>
          </w:tcPr>
          <w:p w14:paraId="392E9B52"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высокий</w:t>
            </w:r>
          </w:p>
        </w:tc>
      </w:tr>
      <w:tr w:rsidR="005C3B02" w:rsidRPr="005C3B02" w14:paraId="276655A5" w14:textId="77777777" w:rsidTr="00952AE9">
        <w:tc>
          <w:tcPr>
            <w:tcW w:w="3568" w:type="dxa"/>
            <w:vMerge/>
          </w:tcPr>
          <w:p w14:paraId="2106A198" w14:textId="77777777" w:rsidR="0066071C" w:rsidRPr="005C3B02" w:rsidRDefault="0066071C" w:rsidP="00952AE9">
            <w:pPr>
              <w:pStyle w:val="Style5"/>
              <w:widowControl/>
              <w:jc w:val="center"/>
              <w:rPr>
                <w:rStyle w:val="FontStyle141"/>
                <w:b w:val="0"/>
                <w:i w:val="0"/>
                <w:sz w:val="24"/>
                <w:szCs w:val="24"/>
              </w:rPr>
            </w:pPr>
          </w:p>
        </w:tc>
        <w:tc>
          <w:tcPr>
            <w:tcW w:w="3224" w:type="dxa"/>
          </w:tcPr>
          <w:p w14:paraId="16720AE1"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продвинутый</w:t>
            </w:r>
          </w:p>
        </w:tc>
        <w:tc>
          <w:tcPr>
            <w:tcW w:w="3323" w:type="dxa"/>
          </w:tcPr>
          <w:p w14:paraId="3018183B"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высокий</w:t>
            </w:r>
          </w:p>
        </w:tc>
      </w:tr>
      <w:tr w:rsidR="005C3B02" w:rsidRPr="005C3B02" w14:paraId="126F0053" w14:textId="77777777" w:rsidTr="00952AE9">
        <w:tc>
          <w:tcPr>
            <w:tcW w:w="3568" w:type="dxa"/>
            <w:vMerge/>
          </w:tcPr>
          <w:p w14:paraId="1BF055FD" w14:textId="77777777" w:rsidR="0066071C" w:rsidRPr="005C3B02" w:rsidRDefault="0066071C" w:rsidP="00952AE9">
            <w:pPr>
              <w:pStyle w:val="Style5"/>
              <w:widowControl/>
              <w:jc w:val="center"/>
              <w:rPr>
                <w:rStyle w:val="FontStyle141"/>
                <w:b w:val="0"/>
                <w:i w:val="0"/>
                <w:sz w:val="24"/>
                <w:szCs w:val="24"/>
              </w:rPr>
            </w:pPr>
          </w:p>
        </w:tc>
        <w:tc>
          <w:tcPr>
            <w:tcW w:w="3224" w:type="dxa"/>
          </w:tcPr>
          <w:p w14:paraId="6E1F837B"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высокий</w:t>
            </w:r>
          </w:p>
        </w:tc>
        <w:tc>
          <w:tcPr>
            <w:tcW w:w="3323" w:type="dxa"/>
          </w:tcPr>
          <w:p w14:paraId="4A03E4D8"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продвинутый</w:t>
            </w:r>
          </w:p>
        </w:tc>
      </w:tr>
      <w:tr w:rsidR="005C3B02" w:rsidRPr="005C3B02" w14:paraId="4FCA8927" w14:textId="77777777" w:rsidTr="00952AE9">
        <w:tc>
          <w:tcPr>
            <w:tcW w:w="3568" w:type="dxa"/>
            <w:vMerge w:val="restart"/>
            <w:vAlign w:val="center"/>
          </w:tcPr>
          <w:p w14:paraId="476C1910" w14:textId="77777777" w:rsidR="0066071C" w:rsidRPr="005C3B02" w:rsidRDefault="0066071C" w:rsidP="00952AE9">
            <w:pPr>
              <w:pStyle w:val="Style5"/>
              <w:widowControl/>
              <w:jc w:val="center"/>
              <w:rPr>
                <w:rStyle w:val="FontStyle141"/>
                <w:b w:val="0"/>
                <w:i w:val="0"/>
                <w:sz w:val="24"/>
                <w:szCs w:val="24"/>
              </w:rPr>
            </w:pPr>
            <w:r w:rsidRPr="005C3B02">
              <w:rPr>
                <w:rStyle w:val="FontStyle141"/>
                <w:b w:val="0"/>
                <w:i w:val="0"/>
                <w:sz w:val="24"/>
                <w:szCs w:val="24"/>
              </w:rPr>
              <w:t>продвинутый</w:t>
            </w:r>
          </w:p>
        </w:tc>
        <w:tc>
          <w:tcPr>
            <w:tcW w:w="3224" w:type="dxa"/>
          </w:tcPr>
          <w:p w14:paraId="190A5B66"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пороговый</w:t>
            </w:r>
          </w:p>
        </w:tc>
        <w:tc>
          <w:tcPr>
            <w:tcW w:w="3323" w:type="dxa"/>
          </w:tcPr>
          <w:p w14:paraId="3D6110B3"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высокий</w:t>
            </w:r>
          </w:p>
        </w:tc>
      </w:tr>
      <w:tr w:rsidR="005C3B02" w:rsidRPr="005C3B02" w14:paraId="56AB8A74" w14:textId="77777777" w:rsidTr="00952AE9">
        <w:tc>
          <w:tcPr>
            <w:tcW w:w="3568" w:type="dxa"/>
            <w:vMerge/>
          </w:tcPr>
          <w:p w14:paraId="27FC8D1D" w14:textId="77777777" w:rsidR="0066071C" w:rsidRPr="005C3B02" w:rsidRDefault="0066071C" w:rsidP="00952AE9">
            <w:pPr>
              <w:pStyle w:val="Style5"/>
              <w:widowControl/>
              <w:jc w:val="center"/>
              <w:rPr>
                <w:rStyle w:val="FontStyle141"/>
                <w:b w:val="0"/>
                <w:i w:val="0"/>
                <w:sz w:val="24"/>
                <w:szCs w:val="24"/>
              </w:rPr>
            </w:pPr>
          </w:p>
        </w:tc>
        <w:tc>
          <w:tcPr>
            <w:tcW w:w="3224" w:type="dxa"/>
          </w:tcPr>
          <w:p w14:paraId="1EBE5340"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высокий</w:t>
            </w:r>
          </w:p>
        </w:tc>
        <w:tc>
          <w:tcPr>
            <w:tcW w:w="3323" w:type="dxa"/>
          </w:tcPr>
          <w:p w14:paraId="068C7D32"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пороговый</w:t>
            </w:r>
          </w:p>
        </w:tc>
      </w:tr>
      <w:tr w:rsidR="005C3B02" w:rsidRPr="005C3B02" w14:paraId="5C6FD2E2" w14:textId="77777777" w:rsidTr="00952AE9">
        <w:tc>
          <w:tcPr>
            <w:tcW w:w="3568" w:type="dxa"/>
            <w:vMerge/>
          </w:tcPr>
          <w:p w14:paraId="0DEB7330" w14:textId="77777777" w:rsidR="0066071C" w:rsidRPr="005C3B02" w:rsidRDefault="0066071C" w:rsidP="00952AE9">
            <w:pPr>
              <w:pStyle w:val="Style5"/>
              <w:widowControl/>
              <w:jc w:val="center"/>
              <w:rPr>
                <w:rStyle w:val="FontStyle141"/>
                <w:b w:val="0"/>
                <w:i w:val="0"/>
                <w:sz w:val="24"/>
                <w:szCs w:val="24"/>
              </w:rPr>
            </w:pPr>
          </w:p>
        </w:tc>
        <w:tc>
          <w:tcPr>
            <w:tcW w:w="3224" w:type="dxa"/>
          </w:tcPr>
          <w:p w14:paraId="1CAEB342"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продвинутый</w:t>
            </w:r>
          </w:p>
        </w:tc>
        <w:tc>
          <w:tcPr>
            <w:tcW w:w="3323" w:type="dxa"/>
          </w:tcPr>
          <w:p w14:paraId="751FB501"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продвинутый</w:t>
            </w:r>
          </w:p>
        </w:tc>
      </w:tr>
      <w:tr w:rsidR="005C3B02" w:rsidRPr="005C3B02" w14:paraId="4E5FD170" w14:textId="77777777" w:rsidTr="00952AE9">
        <w:tc>
          <w:tcPr>
            <w:tcW w:w="3568" w:type="dxa"/>
            <w:vMerge/>
          </w:tcPr>
          <w:p w14:paraId="48FA1B1E" w14:textId="77777777" w:rsidR="0066071C" w:rsidRPr="005C3B02" w:rsidRDefault="0066071C" w:rsidP="00952AE9">
            <w:pPr>
              <w:pStyle w:val="Style5"/>
              <w:widowControl/>
              <w:jc w:val="center"/>
              <w:rPr>
                <w:rStyle w:val="FontStyle141"/>
                <w:b w:val="0"/>
                <w:i w:val="0"/>
                <w:sz w:val="24"/>
                <w:szCs w:val="24"/>
              </w:rPr>
            </w:pPr>
          </w:p>
        </w:tc>
        <w:tc>
          <w:tcPr>
            <w:tcW w:w="3224" w:type="dxa"/>
          </w:tcPr>
          <w:p w14:paraId="3DEF20C5"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продвинутый</w:t>
            </w:r>
          </w:p>
        </w:tc>
        <w:tc>
          <w:tcPr>
            <w:tcW w:w="3323" w:type="dxa"/>
          </w:tcPr>
          <w:p w14:paraId="19C8FB5D"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пороговый</w:t>
            </w:r>
          </w:p>
        </w:tc>
      </w:tr>
      <w:tr w:rsidR="005C3B02" w:rsidRPr="005C3B02" w14:paraId="131EAB57" w14:textId="77777777" w:rsidTr="00952AE9">
        <w:tc>
          <w:tcPr>
            <w:tcW w:w="3568" w:type="dxa"/>
            <w:vMerge/>
          </w:tcPr>
          <w:p w14:paraId="4CF2876F" w14:textId="77777777" w:rsidR="0066071C" w:rsidRPr="005C3B02" w:rsidRDefault="0066071C" w:rsidP="00952AE9">
            <w:pPr>
              <w:pStyle w:val="Style5"/>
              <w:widowControl/>
              <w:jc w:val="center"/>
              <w:rPr>
                <w:rStyle w:val="FontStyle141"/>
                <w:b w:val="0"/>
                <w:i w:val="0"/>
                <w:sz w:val="24"/>
                <w:szCs w:val="24"/>
              </w:rPr>
            </w:pPr>
          </w:p>
        </w:tc>
        <w:tc>
          <w:tcPr>
            <w:tcW w:w="3224" w:type="dxa"/>
          </w:tcPr>
          <w:p w14:paraId="0F428DAF"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пороговый</w:t>
            </w:r>
          </w:p>
        </w:tc>
        <w:tc>
          <w:tcPr>
            <w:tcW w:w="3323" w:type="dxa"/>
          </w:tcPr>
          <w:p w14:paraId="07423CAF" w14:textId="77777777" w:rsidR="0066071C" w:rsidRPr="005C3B02" w:rsidRDefault="0066071C" w:rsidP="00952AE9">
            <w:pPr>
              <w:pStyle w:val="Style5"/>
              <w:widowControl/>
              <w:jc w:val="center"/>
              <w:rPr>
                <w:rStyle w:val="FontStyle141"/>
                <w:b w:val="0"/>
                <w:sz w:val="24"/>
                <w:szCs w:val="24"/>
              </w:rPr>
            </w:pPr>
            <w:r w:rsidRPr="005C3B02">
              <w:rPr>
                <w:rStyle w:val="FontStyle141"/>
                <w:b w:val="0"/>
                <w:sz w:val="24"/>
                <w:szCs w:val="24"/>
              </w:rPr>
              <w:t>продвинутый</w:t>
            </w:r>
          </w:p>
        </w:tc>
      </w:tr>
      <w:tr w:rsidR="005C3B02" w:rsidRPr="005C3B02" w14:paraId="3C03A8C9" w14:textId="77777777" w:rsidTr="00952AE9">
        <w:tc>
          <w:tcPr>
            <w:tcW w:w="3568" w:type="dxa"/>
          </w:tcPr>
          <w:p w14:paraId="1A9FF110" w14:textId="77777777" w:rsidR="0066071C" w:rsidRPr="005C3B02" w:rsidRDefault="0066071C" w:rsidP="00952AE9">
            <w:pPr>
              <w:pStyle w:val="Style5"/>
              <w:widowControl/>
              <w:jc w:val="center"/>
              <w:rPr>
                <w:rStyle w:val="FontStyle141"/>
                <w:b w:val="0"/>
                <w:i w:val="0"/>
                <w:sz w:val="24"/>
                <w:szCs w:val="24"/>
              </w:rPr>
            </w:pPr>
            <w:r w:rsidRPr="005C3B02">
              <w:rPr>
                <w:rStyle w:val="FontStyle141"/>
                <w:b w:val="0"/>
                <w:i w:val="0"/>
                <w:sz w:val="24"/>
                <w:szCs w:val="24"/>
              </w:rPr>
              <w:t>пороговый</w:t>
            </w:r>
          </w:p>
        </w:tc>
        <w:tc>
          <w:tcPr>
            <w:tcW w:w="3224" w:type="dxa"/>
          </w:tcPr>
          <w:p w14:paraId="04EFBF18"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пороговый</w:t>
            </w:r>
          </w:p>
        </w:tc>
        <w:tc>
          <w:tcPr>
            <w:tcW w:w="3323" w:type="dxa"/>
          </w:tcPr>
          <w:p w14:paraId="7C82ABBF"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пороговый</w:t>
            </w:r>
          </w:p>
        </w:tc>
      </w:tr>
      <w:tr w:rsidR="005C3B02" w:rsidRPr="005C3B02" w14:paraId="5EA29856" w14:textId="77777777" w:rsidTr="00952AE9">
        <w:tc>
          <w:tcPr>
            <w:tcW w:w="3568" w:type="dxa"/>
            <w:vMerge w:val="restart"/>
            <w:vAlign w:val="center"/>
          </w:tcPr>
          <w:p w14:paraId="736EFE29" w14:textId="77777777" w:rsidR="0066071C" w:rsidRPr="005C3B02" w:rsidRDefault="0066071C" w:rsidP="00952AE9">
            <w:pPr>
              <w:pStyle w:val="Style5"/>
              <w:widowControl/>
              <w:jc w:val="center"/>
              <w:rPr>
                <w:rStyle w:val="FontStyle141"/>
                <w:b w:val="0"/>
                <w:i w:val="0"/>
                <w:sz w:val="24"/>
                <w:szCs w:val="24"/>
              </w:rPr>
            </w:pPr>
            <w:r w:rsidRPr="005C3B02">
              <w:rPr>
                <w:rStyle w:val="FontStyle141"/>
                <w:b w:val="0"/>
                <w:i w:val="0"/>
                <w:sz w:val="24"/>
                <w:szCs w:val="24"/>
              </w:rPr>
              <w:t>ниже порогового</w:t>
            </w:r>
          </w:p>
        </w:tc>
        <w:tc>
          <w:tcPr>
            <w:tcW w:w="3224" w:type="dxa"/>
          </w:tcPr>
          <w:p w14:paraId="04194E41"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пороговый</w:t>
            </w:r>
          </w:p>
        </w:tc>
        <w:tc>
          <w:tcPr>
            <w:tcW w:w="3323" w:type="dxa"/>
          </w:tcPr>
          <w:p w14:paraId="59DBC1B1"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ниже порогового</w:t>
            </w:r>
          </w:p>
        </w:tc>
      </w:tr>
      <w:tr w:rsidR="0066071C" w:rsidRPr="005C3B02" w14:paraId="3FE75809" w14:textId="77777777" w:rsidTr="00952AE9">
        <w:tc>
          <w:tcPr>
            <w:tcW w:w="3568" w:type="dxa"/>
            <w:vMerge/>
          </w:tcPr>
          <w:p w14:paraId="1EBB10CF" w14:textId="77777777" w:rsidR="0066071C" w:rsidRPr="005C3B02" w:rsidRDefault="0066071C" w:rsidP="00952AE9">
            <w:pPr>
              <w:pStyle w:val="Style5"/>
              <w:widowControl/>
              <w:jc w:val="center"/>
              <w:rPr>
                <w:rStyle w:val="FontStyle141"/>
                <w:b w:val="0"/>
                <w:i w:val="0"/>
                <w:sz w:val="24"/>
                <w:szCs w:val="24"/>
              </w:rPr>
            </w:pPr>
          </w:p>
        </w:tc>
        <w:tc>
          <w:tcPr>
            <w:tcW w:w="3224" w:type="dxa"/>
          </w:tcPr>
          <w:p w14:paraId="09808874"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ниже порогового</w:t>
            </w:r>
          </w:p>
        </w:tc>
        <w:tc>
          <w:tcPr>
            <w:tcW w:w="3323" w:type="dxa"/>
          </w:tcPr>
          <w:p w14:paraId="22FF86E9" w14:textId="77777777" w:rsidR="0066071C" w:rsidRPr="005C3B02" w:rsidRDefault="0066071C" w:rsidP="00952AE9">
            <w:pPr>
              <w:pStyle w:val="Style5"/>
              <w:widowControl/>
              <w:jc w:val="center"/>
              <w:rPr>
                <w:rStyle w:val="FontStyle141"/>
                <w:i w:val="0"/>
                <w:sz w:val="24"/>
                <w:szCs w:val="24"/>
              </w:rPr>
            </w:pPr>
            <w:r w:rsidRPr="005C3B02">
              <w:rPr>
                <w:rStyle w:val="FontStyle141"/>
                <w:i w:val="0"/>
                <w:sz w:val="24"/>
                <w:szCs w:val="24"/>
              </w:rPr>
              <w:t>-</w:t>
            </w:r>
          </w:p>
        </w:tc>
      </w:tr>
    </w:tbl>
    <w:p w14:paraId="29291E5F" w14:textId="77777777" w:rsidR="0066071C" w:rsidRPr="005C3B02" w:rsidRDefault="0066071C" w:rsidP="00913868">
      <w:pPr>
        <w:pStyle w:val="Style5"/>
        <w:widowControl/>
        <w:rPr>
          <w:rStyle w:val="FontStyle141"/>
          <w:b w:val="0"/>
          <w:i w:val="0"/>
          <w:sz w:val="24"/>
          <w:szCs w:val="24"/>
        </w:rPr>
      </w:pPr>
    </w:p>
    <w:p w14:paraId="297EF8D5" w14:textId="77777777" w:rsidR="0066071C" w:rsidRPr="005C3B02" w:rsidRDefault="0066071C" w:rsidP="00913868">
      <w:pPr>
        <w:pStyle w:val="Style5"/>
        <w:widowControl/>
        <w:rPr>
          <w:rStyle w:val="FontStyle141"/>
          <w:b w:val="0"/>
          <w:i w:val="0"/>
          <w:sz w:val="24"/>
          <w:szCs w:val="24"/>
        </w:rPr>
      </w:pPr>
    </w:p>
    <w:p w14:paraId="071CC073" w14:textId="77777777" w:rsidR="006375DF" w:rsidRPr="005C3B02" w:rsidRDefault="006375DF" w:rsidP="006375DF">
      <w:pPr>
        <w:pStyle w:val="Style95"/>
        <w:widowControl/>
        <w:spacing w:line="240" w:lineRule="auto"/>
        <w:ind w:firstLine="0"/>
        <w:jc w:val="both"/>
        <w:rPr>
          <w:rStyle w:val="FontStyle140"/>
          <w:sz w:val="24"/>
          <w:szCs w:val="24"/>
        </w:rPr>
      </w:pPr>
      <w:r w:rsidRPr="005C3B02">
        <w:rPr>
          <w:rStyle w:val="FontStyle140"/>
          <w:sz w:val="24"/>
          <w:szCs w:val="24"/>
        </w:rPr>
        <w:t xml:space="preserve">3. </w:t>
      </w:r>
      <w:r w:rsidRPr="005C3B02">
        <w:rPr>
          <w:b/>
          <w:bCs/>
          <w:lang w:eastAsia="en-US"/>
        </w:rPr>
        <w:t>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750FB0AC" w14:textId="77777777" w:rsidR="006375DF" w:rsidRPr="005C3B02" w:rsidRDefault="006375DF" w:rsidP="006375DF">
      <w:pPr>
        <w:pStyle w:val="Style95"/>
        <w:widowControl/>
        <w:spacing w:line="240" w:lineRule="auto"/>
        <w:ind w:firstLine="0"/>
        <w:jc w:val="both"/>
        <w:rPr>
          <w:rStyle w:val="FontStyle140"/>
          <w:sz w:val="24"/>
          <w:szCs w:val="24"/>
        </w:rPr>
      </w:pPr>
    </w:p>
    <w:p w14:paraId="75F9BFD3" w14:textId="77777777" w:rsidR="006375DF" w:rsidRPr="005C3B02" w:rsidRDefault="006375DF" w:rsidP="006375DF">
      <w:pPr>
        <w:pStyle w:val="afd"/>
        <w:numPr>
          <w:ilvl w:val="0"/>
          <w:numId w:val="32"/>
        </w:numPr>
        <w:overflowPunct w:val="0"/>
        <w:ind w:right="-2"/>
        <w:jc w:val="both"/>
      </w:pPr>
      <w:r w:rsidRPr="005C3B02">
        <w:t>Итоговая аттестация по дисциплине является интегральным показателем качества теоретических и практических знаний и навыков обучающихся по дисциплине и складывается из оценок, полученных в ходе текущей и промежуточной аттестации.</w:t>
      </w:r>
    </w:p>
    <w:p w14:paraId="0940FFE9" w14:textId="77777777" w:rsidR="006375DF" w:rsidRPr="005C3B02" w:rsidRDefault="006375DF" w:rsidP="006375DF">
      <w:pPr>
        <w:pStyle w:val="afd"/>
        <w:numPr>
          <w:ilvl w:val="0"/>
          <w:numId w:val="32"/>
        </w:numPr>
        <w:overflowPunct w:val="0"/>
        <w:ind w:right="-2"/>
        <w:jc w:val="both"/>
      </w:pPr>
      <w:r w:rsidRPr="005C3B02">
        <w:t xml:space="preserve">Текущая аттестация в семестре проводится с целью обеспечения своевременной обратной связи, для коррекции обучения, активизации самостоятельной работы обучающихся. </w:t>
      </w:r>
    </w:p>
    <w:p w14:paraId="1DA643AC" w14:textId="77777777" w:rsidR="006375DF" w:rsidRPr="005C3B02" w:rsidRDefault="006375DF" w:rsidP="006375DF">
      <w:pPr>
        <w:pStyle w:val="afd"/>
        <w:numPr>
          <w:ilvl w:val="0"/>
          <w:numId w:val="32"/>
        </w:numPr>
        <w:overflowPunct w:val="0"/>
        <w:ind w:right="-2"/>
        <w:jc w:val="both"/>
      </w:pPr>
      <w:r w:rsidRPr="005C3B02">
        <w:t>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w:t>
      </w:r>
    </w:p>
    <w:p w14:paraId="0E7ECF8A" w14:textId="77777777" w:rsidR="006375DF" w:rsidRPr="005C3B02" w:rsidRDefault="006375DF" w:rsidP="006375DF">
      <w:pPr>
        <w:pStyle w:val="afd"/>
        <w:numPr>
          <w:ilvl w:val="0"/>
          <w:numId w:val="32"/>
        </w:numPr>
        <w:overflowPunct w:val="0"/>
        <w:ind w:right="-2"/>
        <w:jc w:val="both"/>
      </w:pPr>
      <w:r w:rsidRPr="005C3B02">
        <w:t>Текущая аттестация ос</w:t>
      </w:r>
      <w:r w:rsidR="0034569A" w:rsidRPr="005C3B02">
        <w:t>уществляется два раза в семестр:</w:t>
      </w:r>
    </w:p>
    <w:p w14:paraId="31ECA17F" w14:textId="77777777" w:rsidR="006375DF" w:rsidRPr="005C3B02" w:rsidRDefault="006375DF" w:rsidP="006375DF">
      <w:pPr>
        <w:pStyle w:val="afd"/>
        <w:numPr>
          <w:ilvl w:val="1"/>
          <w:numId w:val="32"/>
        </w:numPr>
        <w:overflowPunct w:val="0"/>
        <w:ind w:right="-2"/>
        <w:jc w:val="both"/>
      </w:pPr>
      <w:r w:rsidRPr="005C3B02">
        <w:t xml:space="preserve">контрольная точка № 1 (КТ № 1) – выставляется в электронную ведомость не позднее 8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1 по 8 неделю учебного семестра. </w:t>
      </w:r>
    </w:p>
    <w:p w14:paraId="5DFC6019" w14:textId="77777777" w:rsidR="006375DF" w:rsidRPr="005C3B02" w:rsidRDefault="006375DF" w:rsidP="006375DF">
      <w:pPr>
        <w:pStyle w:val="afd"/>
        <w:numPr>
          <w:ilvl w:val="1"/>
          <w:numId w:val="32"/>
        </w:numPr>
        <w:overflowPunct w:val="0"/>
        <w:ind w:right="-2"/>
        <w:jc w:val="both"/>
      </w:pPr>
      <w:r w:rsidRPr="005C3B02">
        <w:t>контрольная точка № 2 (КТ № 2) – выставляется в электронную ведомость не позднее 16 недели учебного семестра. Включает в себя оценку мероприятий  текущего контроля аудиторной и самостоятельной работы обучающегося по разделам/темам учебной дисциплины с 9 по 16 неделю учебного семестра.</w:t>
      </w:r>
    </w:p>
    <w:p w14:paraId="35FF8C8E" w14:textId="77777777" w:rsidR="006375DF" w:rsidRPr="005C3B02" w:rsidRDefault="006375DF" w:rsidP="006375DF">
      <w:pPr>
        <w:pStyle w:val="afd"/>
        <w:numPr>
          <w:ilvl w:val="0"/>
          <w:numId w:val="32"/>
        </w:numPr>
        <w:overflowPunct w:val="0"/>
        <w:ind w:right="-2"/>
        <w:jc w:val="both"/>
      </w:pPr>
      <w:r w:rsidRPr="005C3B02">
        <w:t xml:space="preserve">Результаты текущей и промежуточной аттестации подводятся по шкале </w:t>
      </w:r>
      <w:proofErr w:type="spellStart"/>
      <w:r w:rsidRPr="005C3B02">
        <w:t>балльно</w:t>
      </w:r>
      <w:proofErr w:type="spellEnd"/>
      <w:r w:rsidRPr="005C3B02">
        <w:t xml:space="preserve">-рейтинговой системы. </w:t>
      </w:r>
    </w:p>
    <w:p w14:paraId="27BFE586" w14:textId="77777777" w:rsidR="006375DF" w:rsidRPr="005C3B02" w:rsidRDefault="006375DF" w:rsidP="006375DF">
      <w:pPr>
        <w:overflowPunct w:val="0"/>
        <w:ind w:left="720" w:right="-2"/>
        <w:jc w:val="both"/>
      </w:pPr>
    </w:p>
    <w:p w14:paraId="07D51987" w14:textId="77777777" w:rsidR="006375DF" w:rsidRPr="005C3B02" w:rsidRDefault="006375DF" w:rsidP="006375DF">
      <w:pPr>
        <w:rPr>
          <w:rStyle w:val="FontStyle140"/>
          <w:bCs w:val="0"/>
          <w:sz w:val="24"/>
          <w:szCs w:val="24"/>
        </w:rPr>
      </w:pPr>
      <w:bookmarkStart w:id="1" w:name="_Toc423080111"/>
      <w:bookmarkStart w:id="2" w:name="_Toc506804995"/>
      <w:bookmarkStart w:id="3" w:name="_Toc531607488"/>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844"/>
        <w:gridCol w:w="2409"/>
        <w:gridCol w:w="2126"/>
      </w:tblGrid>
      <w:tr w:rsidR="005C3B02" w:rsidRPr="005C3B02" w14:paraId="7EDC1FE0" w14:textId="77777777" w:rsidTr="00C811EA">
        <w:trPr>
          <w:trHeight w:val="399"/>
        </w:trPr>
        <w:tc>
          <w:tcPr>
            <w:tcW w:w="3652" w:type="dxa"/>
            <w:vMerge w:val="restart"/>
          </w:tcPr>
          <w:bookmarkEnd w:id="1"/>
          <w:bookmarkEnd w:id="2"/>
          <w:bookmarkEnd w:id="3"/>
          <w:p w14:paraId="15410D56" w14:textId="77777777" w:rsidR="007F29AF" w:rsidRPr="005C3B02" w:rsidRDefault="007F29AF" w:rsidP="00C811EA">
            <w:pPr>
              <w:pStyle w:val="Style95"/>
              <w:widowControl/>
              <w:spacing w:line="240" w:lineRule="auto"/>
              <w:ind w:firstLine="22"/>
              <w:jc w:val="center"/>
              <w:rPr>
                <w:b/>
                <w:bCs/>
              </w:rPr>
            </w:pPr>
            <w:r w:rsidRPr="005C3B02">
              <w:rPr>
                <w:b/>
                <w:bCs/>
              </w:rPr>
              <w:t xml:space="preserve">Этап рейтинговой системы / </w:t>
            </w:r>
          </w:p>
          <w:p w14:paraId="7BA9660B" w14:textId="77777777" w:rsidR="007F29AF" w:rsidRPr="005C3B02" w:rsidRDefault="007F29AF" w:rsidP="00C811EA">
            <w:pPr>
              <w:pStyle w:val="Style95"/>
              <w:widowControl/>
              <w:spacing w:line="240" w:lineRule="auto"/>
              <w:ind w:firstLine="22"/>
              <w:jc w:val="center"/>
              <w:rPr>
                <w:b/>
                <w:bCs/>
              </w:rPr>
            </w:pPr>
            <w:r w:rsidRPr="005C3B02">
              <w:rPr>
                <w:b/>
                <w:bCs/>
              </w:rPr>
              <w:t>Оценочное средство</w:t>
            </w:r>
          </w:p>
        </w:tc>
        <w:tc>
          <w:tcPr>
            <w:tcW w:w="1844" w:type="dxa"/>
            <w:vMerge w:val="restart"/>
          </w:tcPr>
          <w:p w14:paraId="2CBCB0FA" w14:textId="77777777" w:rsidR="007F29AF" w:rsidRPr="005C3B02" w:rsidRDefault="007F29AF" w:rsidP="00C811EA">
            <w:pPr>
              <w:jc w:val="center"/>
              <w:rPr>
                <w:b/>
                <w:bCs/>
              </w:rPr>
            </w:pPr>
            <w:r w:rsidRPr="005C3B02">
              <w:rPr>
                <w:b/>
                <w:bCs/>
              </w:rPr>
              <w:t>Неделя</w:t>
            </w:r>
          </w:p>
          <w:p w14:paraId="5DDE3FC2" w14:textId="77777777" w:rsidR="007F29AF" w:rsidRPr="005C3B02" w:rsidRDefault="007F29AF" w:rsidP="00C811EA">
            <w:pPr>
              <w:pStyle w:val="Style95"/>
              <w:widowControl/>
              <w:spacing w:line="240" w:lineRule="auto"/>
              <w:ind w:firstLine="0"/>
              <w:jc w:val="center"/>
              <w:rPr>
                <w:b/>
                <w:bCs/>
              </w:rPr>
            </w:pPr>
          </w:p>
        </w:tc>
        <w:tc>
          <w:tcPr>
            <w:tcW w:w="4535" w:type="dxa"/>
            <w:gridSpan w:val="2"/>
          </w:tcPr>
          <w:p w14:paraId="3240E69F" w14:textId="77777777" w:rsidR="007F29AF" w:rsidRPr="005C3B02" w:rsidRDefault="007F29AF" w:rsidP="00C811EA">
            <w:pPr>
              <w:pStyle w:val="Style95"/>
              <w:widowControl/>
              <w:spacing w:line="240" w:lineRule="auto"/>
              <w:ind w:firstLine="22"/>
              <w:jc w:val="center"/>
              <w:rPr>
                <w:b/>
                <w:bCs/>
              </w:rPr>
            </w:pPr>
            <w:r w:rsidRPr="005C3B02">
              <w:rPr>
                <w:b/>
                <w:bCs/>
              </w:rPr>
              <w:t>Балл</w:t>
            </w:r>
          </w:p>
        </w:tc>
      </w:tr>
      <w:tr w:rsidR="005C3B02" w:rsidRPr="005C3B02" w14:paraId="03E38745" w14:textId="77777777" w:rsidTr="00C811EA">
        <w:trPr>
          <w:trHeight w:val="414"/>
        </w:trPr>
        <w:tc>
          <w:tcPr>
            <w:tcW w:w="3652" w:type="dxa"/>
            <w:vMerge/>
          </w:tcPr>
          <w:p w14:paraId="5DBFC477" w14:textId="77777777" w:rsidR="007F29AF" w:rsidRPr="005C3B02" w:rsidRDefault="007F29AF" w:rsidP="00C811EA">
            <w:pPr>
              <w:pStyle w:val="Style95"/>
              <w:widowControl/>
              <w:spacing w:line="240" w:lineRule="auto"/>
              <w:ind w:firstLine="22"/>
              <w:rPr>
                <w:b/>
                <w:bCs/>
              </w:rPr>
            </w:pPr>
          </w:p>
        </w:tc>
        <w:tc>
          <w:tcPr>
            <w:tcW w:w="1844" w:type="dxa"/>
            <w:vMerge/>
          </w:tcPr>
          <w:p w14:paraId="20E0FF3F" w14:textId="77777777" w:rsidR="007F29AF" w:rsidRPr="005C3B02" w:rsidRDefault="007F29AF" w:rsidP="00C811EA">
            <w:pPr>
              <w:pStyle w:val="Style95"/>
              <w:widowControl/>
              <w:spacing w:line="240" w:lineRule="auto"/>
              <w:ind w:firstLine="22"/>
              <w:rPr>
                <w:b/>
                <w:bCs/>
              </w:rPr>
            </w:pPr>
          </w:p>
        </w:tc>
        <w:tc>
          <w:tcPr>
            <w:tcW w:w="2409" w:type="dxa"/>
          </w:tcPr>
          <w:p w14:paraId="72ACCA95" w14:textId="77777777" w:rsidR="007F29AF" w:rsidRPr="005C3B02" w:rsidRDefault="007F29AF" w:rsidP="00C811EA">
            <w:pPr>
              <w:pStyle w:val="Style95"/>
              <w:widowControl/>
              <w:spacing w:line="240" w:lineRule="auto"/>
              <w:ind w:firstLine="22"/>
              <w:jc w:val="center"/>
              <w:rPr>
                <w:bCs/>
              </w:rPr>
            </w:pPr>
            <w:r w:rsidRPr="005C3B02">
              <w:rPr>
                <w:bCs/>
              </w:rPr>
              <w:t>Минимум*</w:t>
            </w:r>
          </w:p>
        </w:tc>
        <w:tc>
          <w:tcPr>
            <w:tcW w:w="2126" w:type="dxa"/>
          </w:tcPr>
          <w:p w14:paraId="69E4A6E5" w14:textId="77777777" w:rsidR="007F29AF" w:rsidRPr="005C3B02" w:rsidRDefault="007F29AF" w:rsidP="00C811EA">
            <w:pPr>
              <w:pStyle w:val="Style95"/>
              <w:widowControl/>
              <w:spacing w:line="240" w:lineRule="auto"/>
              <w:ind w:firstLine="22"/>
              <w:jc w:val="center"/>
              <w:rPr>
                <w:bCs/>
              </w:rPr>
            </w:pPr>
            <w:r w:rsidRPr="005C3B02">
              <w:rPr>
                <w:bCs/>
              </w:rPr>
              <w:t>Максимум**</w:t>
            </w:r>
          </w:p>
        </w:tc>
      </w:tr>
      <w:tr w:rsidR="005C3B02" w:rsidRPr="005C3B02" w14:paraId="0B2A89A3" w14:textId="77777777" w:rsidTr="00C811EA">
        <w:trPr>
          <w:trHeight w:val="414"/>
        </w:trPr>
        <w:tc>
          <w:tcPr>
            <w:tcW w:w="3652" w:type="dxa"/>
            <w:shd w:val="clear" w:color="auto" w:fill="BFBFBF" w:themeFill="background1" w:themeFillShade="BF"/>
          </w:tcPr>
          <w:p w14:paraId="4AC92101" w14:textId="77777777" w:rsidR="007F29AF" w:rsidRPr="005C3B02" w:rsidRDefault="007F29AF" w:rsidP="00C811EA">
            <w:pPr>
              <w:pStyle w:val="Style95"/>
              <w:widowControl/>
              <w:spacing w:line="240" w:lineRule="auto"/>
              <w:ind w:firstLine="22"/>
              <w:rPr>
                <w:b/>
                <w:bCs/>
              </w:rPr>
            </w:pPr>
            <w:r w:rsidRPr="005C3B02">
              <w:rPr>
                <w:b/>
                <w:bCs/>
              </w:rPr>
              <w:t xml:space="preserve">Текущая аттестация </w:t>
            </w:r>
          </w:p>
        </w:tc>
        <w:tc>
          <w:tcPr>
            <w:tcW w:w="1844" w:type="dxa"/>
            <w:shd w:val="clear" w:color="auto" w:fill="BFBFBF" w:themeFill="background1" w:themeFillShade="BF"/>
          </w:tcPr>
          <w:p w14:paraId="21041362" w14:textId="77777777" w:rsidR="007F29AF" w:rsidRPr="005C3B02" w:rsidRDefault="007F29AF" w:rsidP="00C811EA">
            <w:pPr>
              <w:pStyle w:val="Style95"/>
              <w:widowControl/>
              <w:spacing w:line="240" w:lineRule="auto"/>
              <w:ind w:firstLine="22"/>
              <w:jc w:val="center"/>
              <w:rPr>
                <w:b/>
                <w:bCs/>
                <w:lang w:val="en-US"/>
              </w:rPr>
            </w:pPr>
            <w:r w:rsidRPr="005C3B02">
              <w:rPr>
                <w:b/>
                <w:bCs/>
                <w:lang w:val="en-US"/>
              </w:rPr>
              <w:t>1-16</w:t>
            </w:r>
          </w:p>
        </w:tc>
        <w:tc>
          <w:tcPr>
            <w:tcW w:w="2409" w:type="dxa"/>
            <w:shd w:val="clear" w:color="auto" w:fill="BFBFBF" w:themeFill="background1" w:themeFillShade="BF"/>
          </w:tcPr>
          <w:p w14:paraId="34685F48" w14:textId="77777777" w:rsidR="007F29AF" w:rsidRPr="005C3B02" w:rsidRDefault="007F29AF" w:rsidP="00C811EA">
            <w:pPr>
              <w:pStyle w:val="Style95"/>
              <w:widowControl/>
              <w:spacing w:line="240" w:lineRule="auto"/>
              <w:ind w:firstLine="22"/>
              <w:jc w:val="center"/>
              <w:rPr>
                <w:b/>
                <w:bCs/>
              </w:rPr>
            </w:pPr>
            <w:r w:rsidRPr="005C3B02">
              <w:rPr>
                <w:b/>
                <w:bCs/>
              </w:rPr>
              <w:t>36 - 60% от максимума</w:t>
            </w:r>
          </w:p>
        </w:tc>
        <w:tc>
          <w:tcPr>
            <w:tcW w:w="2126" w:type="dxa"/>
            <w:shd w:val="clear" w:color="auto" w:fill="BFBFBF" w:themeFill="background1" w:themeFillShade="BF"/>
          </w:tcPr>
          <w:p w14:paraId="231C2E57" w14:textId="77777777" w:rsidR="007F29AF" w:rsidRPr="005C3B02" w:rsidRDefault="007F29AF" w:rsidP="00C811EA">
            <w:pPr>
              <w:pStyle w:val="Style95"/>
              <w:widowControl/>
              <w:spacing w:line="240" w:lineRule="auto"/>
              <w:ind w:firstLine="22"/>
              <w:jc w:val="center"/>
              <w:rPr>
                <w:b/>
                <w:bCs/>
              </w:rPr>
            </w:pPr>
            <w:r w:rsidRPr="005C3B02">
              <w:rPr>
                <w:b/>
                <w:bCs/>
              </w:rPr>
              <w:t>60</w:t>
            </w:r>
          </w:p>
        </w:tc>
      </w:tr>
      <w:tr w:rsidR="005C3B02" w:rsidRPr="005C3B02" w14:paraId="6A3B6A37" w14:textId="77777777" w:rsidTr="00C811EA">
        <w:trPr>
          <w:trHeight w:val="291"/>
        </w:trPr>
        <w:tc>
          <w:tcPr>
            <w:tcW w:w="3652" w:type="dxa"/>
            <w:shd w:val="clear" w:color="auto" w:fill="auto"/>
          </w:tcPr>
          <w:p w14:paraId="79EEF75F" w14:textId="77777777" w:rsidR="007F29AF" w:rsidRPr="005C3B02" w:rsidRDefault="007F29AF" w:rsidP="00C811EA">
            <w:pPr>
              <w:pStyle w:val="Style95"/>
              <w:widowControl/>
              <w:spacing w:line="240" w:lineRule="auto"/>
              <w:ind w:firstLine="22"/>
              <w:rPr>
                <w:b/>
                <w:bCs/>
              </w:rPr>
            </w:pPr>
            <w:r w:rsidRPr="005C3B02">
              <w:rPr>
                <w:b/>
                <w:bCs/>
              </w:rPr>
              <w:t>Контрольная точка № 1</w:t>
            </w:r>
          </w:p>
        </w:tc>
        <w:tc>
          <w:tcPr>
            <w:tcW w:w="1844" w:type="dxa"/>
            <w:shd w:val="clear" w:color="auto" w:fill="auto"/>
          </w:tcPr>
          <w:p w14:paraId="5F94EA73" w14:textId="77777777" w:rsidR="007F29AF" w:rsidRPr="005C3B02" w:rsidRDefault="007F29AF" w:rsidP="00C811EA">
            <w:pPr>
              <w:pStyle w:val="Style95"/>
              <w:widowControl/>
              <w:spacing w:line="240" w:lineRule="auto"/>
              <w:ind w:firstLine="0"/>
              <w:jc w:val="center"/>
              <w:rPr>
                <w:b/>
                <w:bCs/>
              </w:rPr>
            </w:pPr>
            <w:r w:rsidRPr="005C3B02">
              <w:rPr>
                <w:b/>
                <w:bCs/>
              </w:rPr>
              <w:t>7-8</w:t>
            </w:r>
          </w:p>
        </w:tc>
        <w:tc>
          <w:tcPr>
            <w:tcW w:w="2409" w:type="dxa"/>
            <w:shd w:val="clear" w:color="auto" w:fill="auto"/>
          </w:tcPr>
          <w:p w14:paraId="6EF33031" w14:textId="77777777" w:rsidR="007F29AF" w:rsidRPr="005C3B02" w:rsidRDefault="007F29AF" w:rsidP="00C811EA">
            <w:pPr>
              <w:pStyle w:val="Style95"/>
              <w:widowControl/>
              <w:spacing w:line="240" w:lineRule="auto"/>
              <w:ind w:firstLine="22"/>
              <w:jc w:val="center"/>
              <w:rPr>
                <w:b/>
                <w:bCs/>
                <w:lang w:val="en-US"/>
              </w:rPr>
            </w:pPr>
            <w:r w:rsidRPr="005C3B02">
              <w:rPr>
                <w:b/>
                <w:bCs/>
              </w:rPr>
              <w:t xml:space="preserve">18 </w:t>
            </w:r>
            <w:r w:rsidRPr="005C3B02">
              <w:rPr>
                <w:b/>
                <w:bCs/>
                <w:lang w:val="en-US"/>
              </w:rPr>
              <w:t>(</w:t>
            </w:r>
            <w:r w:rsidRPr="005C3B02">
              <w:rPr>
                <w:b/>
                <w:bCs/>
              </w:rPr>
              <w:t xml:space="preserve">60% от </w:t>
            </w:r>
            <w:r w:rsidRPr="005C3B02">
              <w:rPr>
                <w:b/>
                <w:bCs/>
                <w:lang w:val="en-US"/>
              </w:rPr>
              <w:t>30)</w:t>
            </w:r>
          </w:p>
        </w:tc>
        <w:tc>
          <w:tcPr>
            <w:tcW w:w="2126" w:type="dxa"/>
            <w:shd w:val="clear" w:color="auto" w:fill="auto"/>
          </w:tcPr>
          <w:p w14:paraId="028CAFA8" w14:textId="77777777" w:rsidR="007F29AF" w:rsidRPr="005C3B02" w:rsidRDefault="007F29AF" w:rsidP="00C811EA">
            <w:pPr>
              <w:pStyle w:val="Style95"/>
              <w:widowControl/>
              <w:spacing w:line="240" w:lineRule="auto"/>
              <w:ind w:firstLine="22"/>
              <w:jc w:val="center"/>
              <w:rPr>
                <w:b/>
                <w:bCs/>
              </w:rPr>
            </w:pPr>
            <w:r w:rsidRPr="005C3B02">
              <w:rPr>
                <w:b/>
                <w:bCs/>
              </w:rPr>
              <w:t>30</w:t>
            </w:r>
          </w:p>
        </w:tc>
      </w:tr>
      <w:tr w:rsidR="005C3B02" w:rsidRPr="005C3B02" w14:paraId="46940214" w14:textId="77777777" w:rsidTr="00C811EA">
        <w:trPr>
          <w:trHeight w:val="284"/>
        </w:trPr>
        <w:tc>
          <w:tcPr>
            <w:tcW w:w="3652" w:type="dxa"/>
            <w:vAlign w:val="center"/>
          </w:tcPr>
          <w:p w14:paraId="0466A3F1" w14:textId="77777777" w:rsidR="007F29AF" w:rsidRPr="005C3B02" w:rsidRDefault="007F29AF" w:rsidP="00C811EA">
            <w:pPr>
              <w:pStyle w:val="Style95"/>
              <w:widowControl/>
              <w:spacing w:line="240" w:lineRule="auto"/>
              <w:ind w:firstLine="22"/>
              <w:rPr>
                <w:bCs/>
                <w:i/>
              </w:rPr>
            </w:pPr>
            <w:r w:rsidRPr="005C3B02">
              <w:rPr>
                <w:bCs/>
                <w:i/>
              </w:rPr>
              <w:lastRenderedPageBreak/>
              <w:t>Практические задания</w:t>
            </w:r>
          </w:p>
        </w:tc>
        <w:tc>
          <w:tcPr>
            <w:tcW w:w="1844" w:type="dxa"/>
            <w:vAlign w:val="center"/>
          </w:tcPr>
          <w:p w14:paraId="70AC0481" w14:textId="77777777" w:rsidR="007F29AF" w:rsidRPr="005C3B02" w:rsidRDefault="007F29AF" w:rsidP="00C811EA">
            <w:pPr>
              <w:pStyle w:val="Style95"/>
              <w:widowControl/>
              <w:spacing w:line="240" w:lineRule="auto"/>
              <w:ind w:firstLine="0"/>
              <w:jc w:val="center"/>
              <w:rPr>
                <w:bCs/>
              </w:rPr>
            </w:pPr>
            <w:r w:rsidRPr="005C3B02">
              <w:rPr>
                <w:bCs/>
              </w:rPr>
              <w:t>1-6</w:t>
            </w:r>
          </w:p>
        </w:tc>
        <w:tc>
          <w:tcPr>
            <w:tcW w:w="2409" w:type="dxa"/>
          </w:tcPr>
          <w:p w14:paraId="1235AC4C" w14:textId="77777777" w:rsidR="007F29AF" w:rsidRPr="005C3B02" w:rsidRDefault="007F29AF" w:rsidP="00C811EA">
            <w:pPr>
              <w:pStyle w:val="Style95"/>
              <w:widowControl/>
              <w:spacing w:line="240" w:lineRule="auto"/>
              <w:ind w:firstLine="22"/>
              <w:jc w:val="center"/>
              <w:rPr>
                <w:bCs/>
              </w:rPr>
            </w:pPr>
            <w:r w:rsidRPr="005C3B02">
              <w:rPr>
                <w:bCs/>
              </w:rPr>
              <w:t>60% от М1</w:t>
            </w:r>
          </w:p>
        </w:tc>
        <w:tc>
          <w:tcPr>
            <w:tcW w:w="2126" w:type="dxa"/>
          </w:tcPr>
          <w:p w14:paraId="301F9496" w14:textId="77777777" w:rsidR="007F29AF" w:rsidRPr="005C3B02" w:rsidRDefault="007F29AF" w:rsidP="00C811EA">
            <w:pPr>
              <w:pStyle w:val="Style95"/>
              <w:widowControl/>
              <w:spacing w:line="240" w:lineRule="auto"/>
              <w:ind w:firstLine="22"/>
              <w:jc w:val="center"/>
              <w:rPr>
                <w:bCs/>
              </w:rPr>
            </w:pPr>
            <w:r w:rsidRPr="005C3B02">
              <w:rPr>
                <w:bCs/>
              </w:rPr>
              <w:t>М1</w:t>
            </w:r>
          </w:p>
        </w:tc>
      </w:tr>
      <w:tr w:rsidR="005C3B02" w:rsidRPr="005C3B02" w14:paraId="167A285B" w14:textId="77777777" w:rsidTr="00C811EA">
        <w:trPr>
          <w:trHeight w:val="284"/>
        </w:trPr>
        <w:tc>
          <w:tcPr>
            <w:tcW w:w="3652" w:type="dxa"/>
            <w:vAlign w:val="center"/>
          </w:tcPr>
          <w:p w14:paraId="37208CF6" w14:textId="77777777" w:rsidR="007F29AF" w:rsidRPr="005C3B02" w:rsidRDefault="007F29AF" w:rsidP="00C811EA">
            <w:pPr>
              <w:pStyle w:val="Style95"/>
              <w:widowControl/>
              <w:spacing w:line="240" w:lineRule="auto"/>
              <w:ind w:firstLine="22"/>
              <w:rPr>
                <w:bCs/>
                <w:i/>
              </w:rPr>
            </w:pPr>
            <w:r w:rsidRPr="005C3B02">
              <w:rPr>
                <w:bCs/>
                <w:i/>
              </w:rPr>
              <w:t>Кейс 1</w:t>
            </w:r>
          </w:p>
        </w:tc>
        <w:tc>
          <w:tcPr>
            <w:tcW w:w="1844" w:type="dxa"/>
            <w:vAlign w:val="center"/>
          </w:tcPr>
          <w:p w14:paraId="76CC8F15" w14:textId="77777777" w:rsidR="007F29AF" w:rsidRPr="005C3B02" w:rsidRDefault="007F29AF" w:rsidP="00C811EA">
            <w:pPr>
              <w:pStyle w:val="Style95"/>
              <w:widowControl/>
              <w:spacing w:line="240" w:lineRule="auto"/>
              <w:ind w:firstLine="0"/>
              <w:jc w:val="center"/>
              <w:rPr>
                <w:bCs/>
              </w:rPr>
            </w:pPr>
            <w:r w:rsidRPr="005C3B02">
              <w:rPr>
                <w:bCs/>
              </w:rPr>
              <w:t>7-8</w:t>
            </w:r>
          </w:p>
        </w:tc>
        <w:tc>
          <w:tcPr>
            <w:tcW w:w="2409" w:type="dxa"/>
          </w:tcPr>
          <w:p w14:paraId="209A110A" w14:textId="77777777" w:rsidR="007F29AF" w:rsidRPr="005C3B02" w:rsidRDefault="007F29AF" w:rsidP="00C811EA">
            <w:pPr>
              <w:pStyle w:val="Style95"/>
              <w:widowControl/>
              <w:spacing w:line="240" w:lineRule="auto"/>
              <w:ind w:firstLine="22"/>
              <w:jc w:val="center"/>
              <w:rPr>
                <w:bCs/>
              </w:rPr>
            </w:pPr>
            <w:r w:rsidRPr="005C3B02">
              <w:rPr>
                <w:bCs/>
              </w:rPr>
              <w:t>60% от М2</w:t>
            </w:r>
          </w:p>
        </w:tc>
        <w:tc>
          <w:tcPr>
            <w:tcW w:w="2126" w:type="dxa"/>
          </w:tcPr>
          <w:p w14:paraId="518C8293" w14:textId="77777777" w:rsidR="007F29AF" w:rsidRPr="005C3B02" w:rsidRDefault="007F29AF" w:rsidP="00C811EA">
            <w:pPr>
              <w:pStyle w:val="Style95"/>
              <w:widowControl/>
              <w:spacing w:line="240" w:lineRule="auto"/>
              <w:ind w:firstLine="22"/>
              <w:jc w:val="center"/>
              <w:rPr>
                <w:bCs/>
              </w:rPr>
            </w:pPr>
            <w:r w:rsidRPr="005C3B02">
              <w:rPr>
                <w:bCs/>
              </w:rPr>
              <w:t>М2</w:t>
            </w:r>
          </w:p>
        </w:tc>
      </w:tr>
      <w:tr w:rsidR="005C3B02" w:rsidRPr="005C3B02" w14:paraId="18747208" w14:textId="77777777" w:rsidTr="00C811EA">
        <w:trPr>
          <w:trHeight w:val="284"/>
        </w:trPr>
        <w:tc>
          <w:tcPr>
            <w:tcW w:w="3652" w:type="dxa"/>
            <w:shd w:val="clear" w:color="auto" w:fill="auto"/>
            <w:vAlign w:val="center"/>
          </w:tcPr>
          <w:p w14:paraId="676AF490" w14:textId="77777777" w:rsidR="007F29AF" w:rsidRPr="005C3B02" w:rsidRDefault="007F29AF" w:rsidP="00C811EA">
            <w:pPr>
              <w:pStyle w:val="Style95"/>
              <w:widowControl/>
              <w:spacing w:line="240" w:lineRule="auto"/>
              <w:ind w:firstLine="22"/>
              <w:rPr>
                <w:b/>
                <w:bCs/>
              </w:rPr>
            </w:pPr>
            <w:r w:rsidRPr="005C3B02">
              <w:rPr>
                <w:b/>
                <w:bCs/>
              </w:rPr>
              <w:t>Контрольная точка № 2</w:t>
            </w:r>
          </w:p>
        </w:tc>
        <w:tc>
          <w:tcPr>
            <w:tcW w:w="1844" w:type="dxa"/>
            <w:shd w:val="clear" w:color="auto" w:fill="auto"/>
            <w:vAlign w:val="center"/>
          </w:tcPr>
          <w:p w14:paraId="0D35196C" w14:textId="77777777" w:rsidR="007F29AF" w:rsidRPr="005C3B02" w:rsidRDefault="007F29AF" w:rsidP="00C811EA">
            <w:pPr>
              <w:pStyle w:val="Style95"/>
              <w:widowControl/>
              <w:spacing w:line="240" w:lineRule="auto"/>
              <w:ind w:firstLine="0"/>
              <w:jc w:val="center"/>
              <w:rPr>
                <w:b/>
                <w:bCs/>
              </w:rPr>
            </w:pPr>
            <w:r w:rsidRPr="005C3B02">
              <w:rPr>
                <w:b/>
                <w:bCs/>
              </w:rPr>
              <w:t>15-16</w:t>
            </w:r>
          </w:p>
        </w:tc>
        <w:tc>
          <w:tcPr>
            <w:tcW w:w="2409" w:type="dxa"/>
            <w:shd w:val="clear" w:color="auto" w:fill="auto"/>
          </w:tcPr>
          <w:p w14:paraId="491D074C" w14:textId="77777777" w:rsidR="007F29AF" w:rsidRPr="005C3B02" w:rsidRDefault="007F29AF" w:rsidP="00C811EA">
            <w:pPr>
              <w:pStyle w:val="Style95"/>
              <w:widowControl/>
              <w:spacing w:line="240" w:lineRule="auto"/>
              <w:ind w:firstLine="22"/>
              <w:jc w:val="center"/>
              <w:rPr>
                <w:b/>
                <w:bCs/>
              </w:rPr>
            </w:pPr>
            <w:r w:rsidRPr="005C3B02">
              <w:rPr>
                <w:b/>
                <w:bCs/>
              </w:rPr>
              <w:t xml:space="preserve">18 </w:t>
            </w:r>
            <w:r w:rsidRPr="005C3B02">
              <w:rPr>
                <w:b/>
                <w:bCs/>
                <w:lang w:val="en-US"/>
              </w:rPr>
              <w:t>(</w:t>
            </w:r>
            <w:r w:rsidRPr="005C3B02">
              <w:rPr>
                <w:b/>
                <w:bCs/>
              </w:rPr>
              <w:t xml:space="preserve">60% от </w:t>
            </w:r>
            <w:r w:rsidRPr="005C3B02">
              <w:rPr>
                <w:b/>
                <w:bCs/>
                <w:lang w:val="en-US"/>
              </w:rPr>
              <w:t>30)</w:t>
            </w:r>
          </w:p>
        </w:tc>
        <w:tc>
          <w:tcPr>
            <w:tcW w:w="2126" w:type="dxa"/>
            <w:shd w:val="clear" w:color="auto" w:fill="auto"/>
          </w:tcPr>
          <w:p w14:paraId="79ADB7E3" w14:textId="77777777" w:rsidR="007F29AF" w:rsidRPr="005C3B02" w:rsidRDefault="007F29AF" w:rsidP="00C811EA">
            <w:pPr>
              <w:pStyle w:val="Style95"/>
              <w:widowControl/>
              <w:spacing w:line="240" w:lineRule="auto"/>
              <w:ind w:firstLine="22"/>
              <w:jc w:val="center"/>
              <w:rPr>
                <w:b/>
                <w:bCs/>
              </w:rPr>
            </w:pPr>
            <w:r w:rsidRPr="005C3B02">
              <w:rPr>
                <w:b/>
                <w:bCs/>
              </w:rPr>
              <w:t>30</w:t>
            </w:r>
          </w:p>
        </w:tc>
      </w:tr>
      <w:tr w:rsidR="005C3B02" w:rsidRPr="005C3B02" w14:paraId="4E1F00B6" w14:textId="77777777" w:rsidTr="00C811EA">
        <w:trPr>
          <w:trHeight w:val="284"/>
        </w:trPr>
        <w:tc>
          <w:tcPr>
            <w:tcW w:w="3652" w:type="dxa"/>
            <w:vAlign w:val="center"/>
          </w:tcPr>
          <w:p w14:paraId="46476C68" w14:textId="77777777" w:rsidR="007F29AF" w:rsidRPr="005C3B02" w:rsidRDefault="007F29AF" w:rsidP="00C811EA">
            <w:pPr>
              <w:pStyle w:val="Style95"/>
              <w:widowControl/>
              <w:spacing w:line="240" w:lineRule="auto"/>
              <w:ind w:firstLine="22"/>
              <w:rPr>
                <w:bCs/>
                <w:i/>
              </w:rPr>
            </w:pPr>
            <w:r w:rsidRPr="005C3B02">
              <w:rPr>
                <w:bCs/>
                <w:i/>
              </w:rPr>
              <w:t>Практические задания</w:t>
            </w:r>
          </w:p>
        </w:tc>
        <w:tc>
          <w:tcPr>
            <w:tcW w:w="1844" w:type="dxa"/>
            <w:vAlign w:val="center"/>
          </w:tcPr>
          <w:p w14:paraId="3D16A0E8" w14:textId="77777777" w:rsidR="007F29AF" w:rsidRPr="005C3B02" w:rsidRDefault="007F29AF" w:rsidP="00C811EA">
            <w:pPr>
              <w:pStyle w:val="Style95"/>
              <w:widowControl/>
              <w:spacing w:line="240" w:lineRule="auto"/>
              <w:ind w:firstLine="0"/>
              <w:jc w:val="center"/>
              <w:rPr>
                <w:bCs/>
              </w:rPr>
            </w:pPr>
            <w:r w:rsidRPr="005C3B02">
              <w:rPr>
                <w:bCs/>
              </w:rPr>
              <w:t>9-14</w:t>
            </w:r>
          </w:p>
        </w:tc>
        <w:tc>
          <w:tcPr>
            <w:tcW w:w="2409" w:type="dxa"/>
          </w:tcPr>
          <w:p w14:paraId="2827B6EE" w14:textId="77777777" w:rsidR="007F29AF" w:rsidRPr="005C3B02" w:rsidRDefault="007F29AF" w:rsidP="00C811EA">
            <w:pPr>
              <w:pStyle w:val="Style95"/>
              <w:widowControl/>
              <w:spacing w:line="240" w:lineRule="auto"/>
              <w:ind w:firstLine="22"/>
              <w:jc w:val="center"/>
              <w:rPr>
                <w:bCs/>
              </w:rPr>
            </w:pPr>
            <w:r w:rsidRPr="005C3B02">
              <w:rPr>
                <w:bCs/>
              </w:rPr>
              <w:t>60% от Т1</w:t>
            </w:r>
          </w:p>
        </w:tc>
        <w:tc>
          <w:tcPr>
            <w:tcW w:w="2126" w:type="dxa"/>
          </w:tcPr>
          <w:p w14:paraId="16A1895A" w14:textId="77777777" w:rsidR="007F29AF" w:rsidRPr="005C3B02" w:rsidRDefault="007F29AF" w:rsidP="00C811EA">
            <w:pPr>
              <w:pStyle w:val="Style95"/>
              <w:widowControl/>
              <w:spacing w:line="240" w:lineRule="auto"/>
              <w:ind w:firstLine="22"/>
              <w:jc w:val="center"/>
              <w:rPr>
                <w:bCs/>
              </w:rPr>
            </w:pPr>
            <w:r w:rsidRPr="005C3B02">
              <w:rPr>
                <w:bCs/>
              </w:rPr>
              <w:t>Т1</w:t>
            </w:r>
          </w:p>
        </w:tc>
      </w:tr>
      <w:tr w:rsidR="005C3B02" w:rsidRPr="005C3B02" w14:paraId="497D7E55" w14:textId="77777777" w:rsidTr="00C811EA">
        <w:trPr>
          <w:trHeight w:val="284"/>
        </w:trPr>
        <w:tc>
          <w:tcPr>
            <w:tcW w:w="3652" w:type="dxa"/>
            <w:vAlign w:val="center"/>
          </w:tcPr>
          <w:p w14:paraId="166B16BE" w14:textId="77777777" w:rsidR="007F29AF" w:rsidRPr="005C3B02" w:rsidRDefault="007F29AF" w:rsidP="00C811EA">
            <w:pPr>
              <w:pStyle w:val="Style95"/>
              <w:widowControl/>
              <w:spacing w:line="240" w:lineRule="auto"/>
              <w:ind w:firstLine="22"/>
              <w:rPr>
                <w:bCs/>
                <w:i/>
              </w:rPr>
            </w:pPr>
            <w:r w:rsidRPr="005C3B02">
              <w:rPr>
                <w:bCs/>
                <w:i/>
              </w:rPr>
              <w:t>Кейс 2</w:t>
            </w:r>
          </w:p>
        </w:tc>
        <w:tc>
          <w:tcPr>
            <w:tcW w:w="1844" w:type="dxa"/>
            <w:vAlign w:val="center"/>
          </w:tcPr>
          <w:p w14:paraId="25543B96" w14:textId="77777777" w:rsidR="007F29AF" w:rsidRPr="005C3B02" w:rsidRDefault="007F29AF" w:rsidP="00C811EA">
            <w:pPr>
              <w:pStyle w:val="Style95"/>
              <w:widowControl/>
              <w:spacing w:line="240" w:lineRule="auto"/>
              <w:ind w:firstLine="0"/>
              <w:jc w:val="center"/>
              <w:rPr>
                <w:bCs/>
              </w:rPr>
            </w:pPr>
            <w:r w:rsidRPr="005C3B02">
              <w:rPr>
                <w:bCs/>
              </w:rPr>
              <w:t>15-16</w:t>
            </w:r>
          </w:p>
        </w:tc>
        <w:tc>
          <w:tcPr>
            <w:tcW w:w="2409" w:type="dxa"/>
          </w:tcPr>
          <w:p w14:paraId="2B7EA4B0" w14:textId="77777777" w:rsidR="007F29AF" w:rsidRPr="005C3B02" w:rsidRDefault="007F29AF" w:rsidP="00C811EA">
            <w:pPr>
              <w:pStyle w:val="Style95"/>
              <w:widowControl/>
              <w:spacing w:line="240" w:lineRule="auto"/>
              <w:ind w:firstLine="22"/>
              <w:jc w:val="center"/>
              <w:rPr>
                <w:bCs/>
              </w:rPr>
            </w:pPr>
            <w:r w:rsidRPr="005C3B02">
              <w:rPr>
                <w:bCs/>
              </w:rPr>
              <w:t>60% от Т2</w:t>
            </w:r>
          </w:p>
        </w:tc>
        <w:tc>
          <w:tcPr>
            <w:tcW w:w="2126" w:type="dxa"/>
          </w:tcPr>
          <w:p w14:paraId="3480BA72" w14:textId="77777777" w:rsidR="007F29AF" w:rsidRPr="005C3B02" w:rsidRDefault="007F29AF" w:rsidP="00C811EA">
            <w:pPr>
              <w:pStyle w:val="Style95"/>
              <w:widowControl/>
              <w:spacing w:line="240" w:lineRule="auto"/>
              <w:ind w:firstLine="22"/>
              <w:jc w:val="center"/>
              <w:rPr>
                <w:bCs/>
              </w:rPr>
            </w:pPr>
            <w:r w:rsidRPr="005C3B02">
              <w:rPr>
                <w:bCs/>
              </w:rPr>
              <w:t>Т2</w:t>
            </w:r>
          </w:p>
        </w:tc>
      </w:tr>
      <w:tr w:rsidR="005C3B02" w:rsidRPr="005C3B02" w14:paraId="419EFC9C" w14:textId="77777777" w:rsidTr="00C811EA">
        <w:tc>
          <w:tcPr>
            <w:tcW w:w="3652" w:type="dxa"/>
            <w:shd w:val="clear" w:color="auto" w:fill="BFBFBF" w:themeFill="background1" w:themeFillShade="BF"/>
          </w:tcPr>
          <w:p w14:paraId="6E645154" w14:textId="77777777" w:rsidR="007F29AF" w:rsidRPr="005C3B02" w:rsidRDefault="007F29AF" w:rsidP="00C811EA">
            <w:pPr>
              <w:pStyle w:val="Style95"/>
              <w:widowControl/>
              <w:spacing w:line="240" w:lineRule="auto"/>
              <w:ind w:firstLine="22"/>
              <w:rPr>
                <w:b/>
                <w:bCs/>
              </w:rPr>
            </w:pPr>
            <w:r w:rsidRPr="005C3B02">
              <w:rPr>
                <w:b/>
                <w:bCs/>
              </w:rPr>
              <w:t>Промежуточная аттестация</w:t>
            </w:r>
          </w:p>
        </w:tc>
        <w:tc>
          <w:tcPr>
            <w:tcW w:w="1844" w:type="dxa"/>
            <w:shd w:val="clear" w:color="auto" w:fill="BFBFBF" w:themeFill="background1" w:themeFillShade="BF"/>
          </w:tcPr>
          <w:p w14:paraId="1990E42D" w14:textId="77777777" w:rsidR="007F29AF" w:rsidRPr="005C3B02" w:rsidRDefault="007F29AF" w:rsidP="00C811EA">
            <w:pPr>
              <w:pStyle w:val="Style95"/>
              <w:widowControl/>
              <w:spacing w:line="240" w:lineRule="auto"/>
              <w:ind w:firstLine="0"/>
              <w:jc w:val="center"/>
              <w:rPr>
                <w:b/>
                <w:bCs/>
              </w:rPr>
            </w:pPr>
            <w:r w:rsidRPr="005C3B02">
              <w:rPr>
                <w:b/>
                <w:bCs/>
              </w:rPr>
              <w:t>-</w:t>
            </w:r>
          </w:p>
        </w:tc>
        <w:tc>
          <w:tcPr>
            <w:tcW w:w="2409" w:type="dxa"/>
            <w:shd w:val="clear" w:color="auto" w:fill="BFBFBF" w:themeFill="background1" w:themeFillShade="BF"/>
          </w:tcPr>
          <w:p w14:paraId="668E521C" w14:textId="77777777" w:rsidR="007F29AF" w:rsidRPr="005C3B02" w:rsidRDefault="007F29AF" w:rsidP="00C811EA">
            <w:pPr>
              <w:pStyle w:val="Style95"/>
              <w:widowControl/>
              <w:spacing w:line="240" w:lineRule="auto"/>
              <w:ind w:firstLine="22"/>
              <w:jc w:val="center"/>
              <w:rPr>
                <w:b/>
                <w:bCs/>
              </w:rPr>
            </w:pPr>
            <w:r w:rsidRPr="005C3B02">
              <w:rPr>
                <w:b/>
                <w:bCs/>
              </w:rPr>
              <w:t>24 – (60% 40)</w:t>
            </w:r>
          </w:p>
        </w:tc>
        <w:tc>
          <w:tcPr>
            <w:tcW w:w="2126" w:type="dxa"/>
            <w:shd w:val="clear" w:color="auto" w:fill="BFBFBF" w:themeFill="background1" w:themeFillShade="BF"/>
          </w:tcPr>
          <w:p w14:paraId="7CF0EC1D" w14:textId="77777777" w:rsidR="007F29AF" w:rsidRPr="005C3B02" w:rsidRDefault="007F29AF" w:rsidP="00C811EA">
            <w:pPr>
              <w:pStyle w:val="Style95"/>
              <w:widowControl/>
              <w:spacing w:line="240" w:lineRule="auto"/>
              <w:ind w:firstLine="22"/>
              <w:jc w:val="center"/>
              <w:rPr>
                <w:b/>
                <w:bCs/>
              </w:rPr>
            </w:pPr>
            <w:r w:rsidRPr="005C3B02">
              <w:rPr>
                <w:b/>
                <w:bCs/>
              </w:rPr>
              <w:t>40</w:t>
            </w:r>
          </w:p>
        </w:tc>
      </w:tr>
      <w:tr w:rsidR="005C3B02" w:rsidRPr="005C3B02" w14:paraId="7C53A378" w14:textId="77777777" w:rsidTr="00C811EA">
        <w:tc>
          <w:tcPr>
            <w:tcW w:w="3652" w:type="dxa"/>
          </w:tcPr>
          <w:p w14:paraId="0B4DD20E" w14:textId="77777777" w:rsidR="007F29AF" w:rsidRPr="005C3B02" w:rsidRDefault="007F29AF" w:rsidP="00C811EA">
            <w:pPr>
              <w:pStyle w:val="Style95"/>
              <w:widowControl/>
              <w:spacing w:line="240" w:lineRule="auto"/>
              <w:ind w:firstLine="22"/>
              <w:rPr>
                <w:bCs/>
              </w:rPr>
            </w:pPr>
            <w:r w:rsidRPr="005C3B02">
              <w:rPr>
                <w:bCs/>
              </w:rPr>
              <w:t>Зачет с  оценкой</w:t>
            </w:r>
          </w:p>
        </w:tc>
        <w:tc>
          <w:tcPr>
            <w:tcW w:w="1844" w:type="dxa"/>
          </w:tcPr>
          <w:p w14:paraId="43800D58" w14:textId="77777777" w:rsidR="007F29AF" w:rsidRPr="005C3B02" w:rsidRDefault="007F29AF" w:rsidP="00C811EA">
            <w:pPr>
              <w:pStyle w:val="Style95"/>
              <w:widowControl/>
              <w:spacing w:line="240" w:lineRule="auto"/>
              <w:ind w:firstLine="0"/>
              <w:jc w:val="center"/>
              <w:rPr>
                <w:bCs/>
              </w:rPr>
            </w:pPr>
            <w:r w:rsidRPr="005C3B02">
              <w:rPr>
                <w:bCs/>
              </w:rPr>
              <w:t>-</w:t>
            </w:r>
          </w:p>
        </w:tc>
        <w:tc>
          <w:tcPr>
            <w:tcW w:w="2409" w:type="dxa"/>
          </w:tcPr>
          <w:p w14:paraId="228CD3E5" w14:textId="77777777" w:rsidR="007F29AF" w:rsidRPr="005C3B02" w:rsidRDefault="007F29AF" w:rsidP="00C811EA">
            <w:pPr>
              <w:pStyle w:val="Style95"/>
              <w:widowControl/>
              <w:spacing w:line="240" w:lineRule="auto"/>
              <w:ind w:firstLine="22"/>
              <w:jc w:val="center"/>
              <w:rPr>
                <w:bCs/>
              </w:rPr>
            </w:pPr>
            <w:r w:rsidRPr="005C3B02">
              <w:rPr>
                <w:bCs/>
              </w:rPr>
              <w:t xml:space="preserve">60% от </w:t>
            </w:r>
            <w:r w:rsidRPr="005C3B02">
              <w:rPr>
                <w:bCs/>
                <w:lang w:val="en-US"/>
              </w:rPr>
              <w:t>KP</w:t>
            </w:r>
          </w:p>
        </w:tc>
        <w:tc>
          <w:tcPr>
            <w:tcW w:w="2126" w:type="dxa"/>
          </w:tcPr>
          <w:p w14:paraId="0FA9B363" w14:textId="77777777" w:rsidR="007F29AF" w:rsidRPr="005C3B02" w:rsidRDefault="007F29AF" w:rsidP="00C811EA">
            <w:pPr>
              <w:pStyle w:val="Style95"/>
              <w:widowControl/>
              <w:spacing w:line="240" w:lineRule="auto"/>
              <w:ind w:firstLine="22"/>
              <w:jc w:val="center"/>
              <w:rPr>
                <w:bCs/>
              </w:rPr>
            </w:pPr>
            <w:r w:rsidRPr="005C3B02">
              <w:rPr>
                <w:bCs/>
                <w:lang w:val="en-US"/>
              </w:rPr>
              <w:t>KP</w:t>
            </w:r>
          </w:p>
        </w:tc>
      </w:tr>
      <w:tr w:rsidR="007F29AF" w:rsidRPr="005C3B02" w14:paraId="08100BDC" w14:textId="77777777" w:rsidTr="00C811EA">
        <w:tc>
          <w:tcPr>
            <w:tcW w:w="3652" w:type="dxa"/>
          </w:tcPr>
          <w:p w14:paraId="2FB32FE0" w14:textId="77777777" w:rsidR="007F29AF" w:rsidRPr="005C3B02" w:rsidRDefault="007F29AF" w:rsidP="00C811EA">
            <w:pPr>
              <w:pStyle w:val="Style95"/>
              <w:widowControl/>
              <w:spacing w:line="240" w:lineRule="auto"/>
              <w:ind w:firstLine="22"/>
              <w:rPr>
                <w:b/>
                <w:bCs/>
              </w:rPr>
            </w:pPr>
            <w:r w:rsidRPr="005C3B02">
              <w:rPr>
                <w:b/>
                <w:bCs/>
              </w:rPr>
              <w:t>ИТОГО по дисциплине</w:t>
            </w:r>
          </w:p>
        </w:tc>
        <w:tc>
          <w:tcPr>
            <w:tcW w:w="1844" w:type="dxa"/>
          </w:tcPr>
          <w:p w14:paraId="084072D4" w14:textId="77777777" w:rsidR="007F29AF" w:rsidRPr="005C3B02" w:rsidRDefault="007F29AF" w:rsidP="00C811EA">
            <w:pPr>
              <w:pStyle w:val="Style95"/>
              <w:widowControl/>
              <w:spacing w:line="240" w:lineRule="auto"/>
              <w:ind w:firstLine="0"/>
              <w:jc w:val="center"/>
              <w:rPr>
                <w:b/>
                <w:bCs/>
              </w:rPr>
            </w:pPr>
          </w:p>
        </w:tc>
        <w:tc>
          <w:tcPr>
            <w:tcW w:w="2409" w:type="dxa"/>
          </w:tcPr>
          <w:p w14:paraId="2B81E950" w14:textId="77777777" w:rsidR="007F29AF" w:rsidRPr="005C3B02" w:rsidRDefault="007F29AF" w:rsidP="00C811EA">
            <w:pPr>
              <w:pStyle w:val="Style95"/>
              <w:widowControl/>
              <w:spacing w:line="240" w:lineRule="auto"/>
              <w:ind w:firstLine="22"/>
              <w:jc w:val="center"/>
              <w:rPr>
                <w:b/>
                <w:bCs/>
              </w:rPr>
            </w:pPr>
            <w:r w:rsidRPr="005C3B02">
              <w:rPr>
                <w:b/>
                <w:bCs/>
              </w:rPr>
              <w:t>60</w:t>
            </w:r>
          </w:p>
        </w:tc>
        <w:tc>
          <w:tcPr>
            <w:tcW w:w="2126" w:type="dxa"/>
          </w:tcPr>
          <w:p w14:paraId="31E061AE" w14:textId="77777777" w:rsidR="007F29AF" w:rsidRPr="005C3B02" w:rsidRDefault="007F29AF" w:rsidP="00C811EA">
            <w:pPr>
              <w:pStyle w:val="Style95"/>
              <w:widowControl/>
              <w:spacing w:line="240" w:lineRule="auto"/>
              <w:ind w:firstLine="22"/>
              <w:jc w:val="center"/>
              <w:rPr>
                <w:b/>
                <w:bCs/>
              </w:rPr>
            </w:pPr>
            <w:r w:rsidRPr="005C3B02">
              <w:rPr>
                <w:b/>
                <w:bCs/>
              </w:rPr>
              <w:t>100</w:t>
            </w:r>
          </w:p>
        </w:tc>
      </w:tr>
    </w:tbl>
    <w:p w14:paraId="6AA39A83" w14:textId="77777777" w:rsidR="0034569A" w:rsidRPr="005C3B02" w:rsidRDefault="0034569A" w:rsidP="00ED158E">
      <w:pPr>
        <w:pStyle w:val="Style5"/>
        <w:widowControl/>
        <w:rPr>
          <w:rStyle w:val="FontStyle141"/>
          <w:i w:val="0"/>
          <w:sz w:val="24"/>
          <w:szCs w:val="24"/>
        </w:rPr>
      </w:pPr>
    </w:p>
    <w:p w14:paraId="216B7825" w14:textId="77777777" w:rsidR="0034569A" w:rsidRPr="005C3B02" w:rsidRDefault="0034569A" w:rsidP="00ED158E">
      <w:pPr>
        <w:pStyle w:val="Style5"/>
        <w:widowControl/>
        <w:rPr>
          <w:rStyle w:val="FontStyle141"/>
          <w:i w:val="0"/>
          <w:sz w:val="24"/>
          <w:szCs w:val="24"/>
        </w:rPr>
      </w:pPr>
    </w:p>
    <w:p w14:paraId="32ECF424" w14:textId="77777777" w:rsidR="0034569A" w:rsidRPr="005C3B02" w:rsidRDefault="0034569A" w:rsidP="00ED158E">
      <w:pPr>
        <w:pStyle w:val="Style5"/>
        <w:widowControl/>
        <w:rPr>
          <w:rStyle w:val="FontStyle141"/>
          <w:i w:val="0"/>
          <w:sz w:val="24"/>
          <w:szCs w:val="24"/>
        </w:rPr>
      </w:pPr>
    </w:p>
    <w:p w14:paraId="475ED49B" w14:textId="77777777" w:rsidR="00ED158E" w:rsidRPr="005C3B02" w:rsidRDefault="00D17E45" w:rsidP="00ED158E">
      <w:pPr>
        <w:pStyle w:val="Style5"/>
        <w:widowControl/>
        <w:rPr>
          <w:rStyle w:val="FontStyle141"/>
          <w:sz w:val="24"/>
          <w:szCs w:val="24"/>
        </w:rPr>
      </w:pPr>
      <w:r w:rsidRPr="005C3B02">
        <w:rPr>
          <w:rStyle w:val="FontStyle141"/>
          <w:i w:val="0"/>
          <w:sz w:val="24"/>
          <w:szCs w:val="24"/>
        </w:rPr>
        <w:t>4</w:t>
      </w:r>
      <w:r w:rsidR="00ED158E" w:rsidRPr="005C3B02">
        <w:rPr>
          <w:rStyle w:val="FontStyle141"/>
          <w:i w:val="0"/>
          <w:sz w:val="24"/>
          <w:szCs w:val="24"/>
        </w:rPr>
        <w:t>.</w:t>
      </w:r>
      <w:r w:rsidR="00ED158E" w:rsidRPr="005C3B02">
        <w:rPr>
          <w:b/>
          <w:bCs/>
          <w:iCs/>
        </w:rPr>
        <w:t>Типовые контрольные задания или иные материалы, необходимые для оценки знаний, умений, навыков</w:t>
      </w:r>
    </w:p>
    <w:p w14:paraId="1C0F1BBF" w14:textId="77777777" w:rsidR="00ED158E" w:rsidRPr="005C3B02" w:rsidRDefault="00ED158E" w:rsidP="00ED158E">
      <w:pPr>
        <w:pStyle w:val="Style5"/>
        <w:widowControl/>
        <w:rPr>
          <w:rStyle w:val="FontStyle141"/>
          <w:b w:val="0"/>
          <w:i w:val="0"/>
          <w:sz w:val="24"/>
          <w:szCs w:val="24"/>
        </w:rPr>
      </w:pPr>
    </w:p>
    <w:p w14:paraId="0AA83546" w14:textId="77777777" w:rsidR="00F83F9C" w:rsidRPr="005C3B02" w:rsidRDefault="00812272" w:rsidP="003D1F08">
      <w:pPr>
        <w:pBdr>
          <w:bottom w:val="single" w:sz="4" w:space="1" w:color="auto"/>
        </w:pBdr>
        <w:rPr>
          <w:b/>
        </w:rPr>
      </w:pPr>
      <w:r w:rsidRPr="005C3B02">
        <w:br w:type="page"/>
      </w:r>
    </w:p>
    <w:p w14:paraId="72106B75" w14:textId="77777777" w:rsidR="00003AD5" w:rsidRPr="005C3B02" w:rsidRDefault="00003AD5" w:rsidP="00003AD5">
      <w:pPr>
        <w:spacing w:before="0"/>
        <w:jc w:val="center"/>
        <w:rPr>
          <w:b/>
          <w:spacing w:val="24"/>
        </w:rPr>
      </w:pPr>
      <w:r w:rsidRPr="005C3B02">
        <w:rPr>
          <w:spacing w:val="24"/>
          <w:sz w:val="22"/>
          <w:szCs w:val="22"/>
        </w:rPr>
        <w:lastRenderedPageBreak/>
        <w:t>МИНИСТЕРСТВО НАУКИ И ВЫСШЕГО ОБРАЗОВАНИЯ РОССИЙСКОЙ ФЕДЕРАЦИИ</w:t>
      </w:r>
    </w:p>
    <w:p w14:paraId="7AF76E12" w14:textId="77777777" w:rsidR="00003AD5" w:rsidRPr="005C3B02" w:rsidRDefault="00003AD5" w:rsidP="00003AD5">
      <w:pPr>
        <w:spacing w:before="0"/>
        <w:jc w:val="center"/>
        <w:rPr>
          <w:caps/>
          <w:spacing w:val="20"/>
          <w:sz w:val="15"/>
          <w:szCs w:val="15"/>
        </w:rPr>
      </w:pPr>
      <w:r w:rsidRPr="005C3B02">
        <w:rPr>
          <w:caps/>
          <w:spacing w:val="20"/>
          <w:sz w:val="15"/>
          <w:szCs w:val="15"/>
        </w:rPr>
        <w:t>федеральное государственное АВТОНОМНОЕ образовательное учреждение высшего образования</w:t>
      </w:r>
    </w:p>
    <w:p w14:paraId="0146B170" w14:textId="77777777" w:rsidR="00003AD5" w:rsidRPr="005C3B02" w:rsidRDefault="00003AD5" w:rsidP="00003AD5">
      <w:pPr>
        <w:spacing w:before="0"/>
        <w:jc w:val="center"/>
        <w:rPr>
          <w:spacing w:val="50"/>
        </w:rPr>
      </w:pPr>
      <w:r w:rsidRPr="005C3B02">
        <w:rPr>
          <w:spacing w:val="50"/>
        </w:rPr>
        <w:t>«Национальный исследовательский ядерный университет «МИФИ»</w:t>
      </w:r>
    </w:p>
    <w:p w14:paraId="1011C3C6" w14:textId="77777777" w:rsidR="00003AD5" w:rsidRPr="005C3B02" w:rsidRDefault="00003AD5" w:rsidP="00003AD5">
      <w:pPr>
        <w:spacing w:before="0"/>
        <w:jc w:val="center"/>
        <w:rPr>
          <w:rFonts w:ascii="Book Antiqua" w:hAnsi="Book Antiqua"/>
          <w:b/>
          <w:sz w:val="28"/>
          <w:szCs w:val="28"/>
        </w:rPr>
      </w:pPr>
      <w:proofErr w:type="spellStart"/>
      <w:r w:rsidRPr="005C3B02">
        <w:rPr>
          <w:rFonts w:ascii="Book Antiqua" w:hAnsi="Book Antiqua"/>
          <w:b/>
          <w:sz w:val="28"/>
          <w:szCs w:val="28"/>
        </w:rPr>
        <w:t>Обнинский</w:t>
      </w:r>
      <w:proofErr w:type="spellEnd"/>
      <w:r w:rsidRPr="005C3B02">
        <w:rPr>
          <w:rFonts w:ascii="Book Antiqua" w:hAnsi="Book Antiqua"/>
          <w:b/>
          <w:sz w:val="28"/>
          <w:szCs w:val="28"/>
        </w:rPr>
        <w:t xml:space="preserve"> институт атомной энергетики</w:t>
      </w:r>
      <w:r w:rsidRPr="005C3B02">
        <w:rPr>
          <w:rFonts w:ascii="Book Antiqua" w:hAnsi="Book Antiqua"/>
          <w:b/>
          <w:sz w:val="22"/>
          <w:szCs w:val="22"/>
        </w:rPr>
        <w:t xml:space="preserve"> </w:t>
      </w:r>
      <w:r w:rsidRPr="005C3B02">
        <w:rPr>
          <w:rFonts w:ascii="Book Antiqua" w:hAnsi="Book Antiqua"/>
          <w:b/>
          <w:sz w:val="28"/>
          <w:szCs w:val="28"/>
        </w:rPr>
        <w:t xml:space="preserve">– </w:t>
      </w:r>
    </w:p>
    <w:p w14:paraId="14902B3F" w14:textId="77777777" w:rsidR="00003AD5" w:rsidRPr="005C3B02" w:rsidRDefault="00003AD5" w:rsidP="00003AD5">
      <w:pPr>
        <w:spacing w:before="0"/>
        <w:jc w:val="center"/>
        <w:rPr>
          <w:rFonts w:ascii="Book Antiqua" w:hAnsi="Book Antiqua"/>
          <w:sz w:val="18"/>
          <w:szCs w:val="18"/>
        </w:rPr>
      </w:pPr>
      <w:r w:rsidRPr="005C3B02">
        <w:rPr>
          <w:rFonts w:ascii="Book Antiqua" w:hAnsi="Book Antiqua"/>
          <w:sz w:val="18"/>
          <w:szCs w:val="18"/>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79D7C439" w14:textId="77777777" w:rsidR="00003AD5" w:rsidRPr="005C3B02" w:rsidRDefault="00003AD5" w:rsidP="00003AD5">
      <w:pPr>
        <w:spacing w:before="0"/>
        <w:jc w:val="center"/>
        <w:rPr>
          <w:caps/>
          <w:spacing w:val="16"/>
          <w:sz w:val="16"/>
          <w:szCs w:val="16"/>
        </w:rPr>
      </w:pPr>
      <w:r w:rsidRPr="005C3B02">
        <w:rPr>
          <w:rFonts w:ascii="Book Antiqua" w:hAnsi="Book Antiqua"/>
          <w:b/>
          <w:sz w:val="26"/>
          <w:szCs w:val="26"/>
        </w:rPr>
        <w:t>(ИАТЭ НИЯУ МИФИ)</w:t>
      </w:r>
    </w:p>
    <w:p w14:paraId="658FA6F8" w14:textId="77777777" w:rsidR="00003AD5" w:rsidRPr="005C3B02" w:rsidRDefault="00003AD5" w:rsidP="00003AD5">
      <w:pPr>
        <w:spacing w:before="0"/>
        <w:jc w:val="center"/>
        <w:rPr>
          <w:b/>
          <w:lang w:eastAsia="ko-KR"/>
        </w:rPr>
      </w:pPr>
    </w:p>
    <w:p w14:paraId="53055BAC" w14:textId="77777777" w:rsidR="003D1F08" w:rsidRPr="005C3B02" w:rsidRDefault="003D1F08" w:rsidP="00003AD5">
      <w:pPr>
        <w:spacing w:before="0"/>
        <w:jc w:val="center"/>
        <w:rPr>
          <w:b/>
          <w:lang w:eastAsia="ko-KR"/>
        </w:rPr>
      </w:pPr>
    </w:p>
    <w:p w14:paraId="0F9ABEB0" w14:textId="77777777" w:rsidR="003D1F08" w:rsidRPr="005C3B02" w:rsidRDefault="003D1F08" w:rsidP="003D1F08">
      <w:pPr>
        <w:ind w:right="-5"/>
        <w:jc w:val="center"/>
        <w:rPr>
          <w:b/>
          <w:sz w:val="28"/>
        </w:rPr>
      </w:pPr>
      <w:r w:rsidRPr="005C3B02">
        <w:rPr>
          <w:b/>
          <w:sz w:val="28"/>
        </w:rPr>
        <w:t xml:space="preserve">ОТДЕЛЕНИЕ ядерной физики и технологий </w:t>
      </w:r>
    </w:p>
    <w:p w14:paraId="3E921A50" w14:textId="77777777" w:rsidR="003D1F08" w:rsidRPr="005C3B02" w:rsidRDefault="003D1F08" w:rsidP="003D1F08">
      <w:pPr>
        <w:spacing w:before="0"/>
        <w:jc w:val="center"/>
        <w:rPr>
          <w:lang w:eastAsia="ko-KR"/>
        </w:rPr>
      </w:pPr>
    </w:p>
    <w:p w14:paraId="060847A2" w14:textId="77777777" w:rsidR="003D1F08" w:rsidRPr="005C3B02" w:rsidRDefault="003D1F08" w:rsidP="003D1F08">
      <w:pPr>
        <w:spacing w:before="0"/>
        <w:jc w:val="center"/>
        <w:rPr>
          <w:lang w:eastAsia="ko-KR"/>
        </w:rPr>
      </w:pPr>
    </w:p>
    <w:tbl>
      <w:tblPr>
        <w:tblW w:w="0" w:type="auto"/>
        <w:tblLook w:val="04A0" w:firstRow="1" w:lastRow="0" w:firstColumn="1" w:lastColumn="0" w:noHBand="0" w:noVBand="1"/>
      </w:tblPr>
      <w:tblGrid>
        <w:gridCol w:w="1959"/>
        <w:gridCol w:w="8080"/>
      </w:tblGrid>
      <w:tr w:rsidR="005C3B02" w:rsidRPr="005C3B02" w14:paraId="1F9ECCAB" w14:textId="77777777" w:rsidTr="00C811EA">
        <w:tc>
          <w:tcPr>
            <w:tcW w:w="1951" w:type="dxa"/>
          </w:tcPr>
          <w:p w14:paraId="06B0B9CB" w14:textId="77777777" w:rsidR="003D1F08" w:rsidRPr="005C3B02" w:rsidRDefault="003D1F08" w:rsidP="00C811EA">
            <w:pPr>
              <w:tabs>
                <w:tab w:val="left" w:pos="2295"/>
              </w:tabs>
              <w:rPr>
                <w:szCs w:val="28"/>
              </w:rPr>
            </w:pPr>
            <w:r w:rsidRPr="005C3B02">
              <w:rPr>
                <w:lang w:eastAsia="ko-KR"/>
              </w:rPr>
              <w:t xml:space="preserve">Направление </w:t>
            </w:r>
          </w:p>
        </w:tc>
        <w:tc>
          <w:tcPr>
            <w:tcW w:w="8080" w:type="dxa"/>
            <w:tcBorders>
              <w:bottom w:val="single" w:sz="4" w:space="0" w:color="auto"/>
            </w:tcBorders>
          </w:tcPr>
          <w:p w14:paraId="44D44D1B" w14:textId="77777777" w:rsidR="003D1F08" w:rsidRPr="005C3B02" w:rsidRDefault="003D1F08" w:rsidP="00C811EA">
            <w:pPr>
              <w:tabs>
                <w:tab w:val="left" w:pos="2295"/>
              </w:tabs>
              <w:rPr>
                <w:sz w:val="28"/>
                <w:szCs w:val="28"/>
              </w:rPr>
            </w:pPr>
            <w:r w:rsidRPr="005C3B02">
              <w:rPr>
                <w:b/>
                <w:lang w:eastAsia="ko-KR"/>
              </w:rPr>
              <w:t>«Приборостроение»</w:t>
            </w:r>
          </w:p>
        </w:tc>
      </w:tr>
      <w:tr w:rsidR="005C3B02" w:rsidRPr="005C3B02" w14:paraId="4580142E" w14:textId="77777777" w:rsidTr="00C811EA">
        <w:tc>
          <w:tcPr>
            <w:tcW w:w="1951" w:type="dxa"/>
          </w:tcPr>
          <w:p w14:paraId="2A1E7704" w14:textId="77777777" w:rsidR="003D1F08" w:rsidRPr="005C3B02" w:rsidRDefault="003D1F08" w:rsidP="00C811EA">
            <w:pPr>
              <w:tabs>
                <w:tab w:val="left" w:pos="2295"/>
              </w:tabs>
              <w:rPr>
                <w:szCs w:val="28"/>
              </w:rPr>
            </w:pPr>
            <w:r w:rsidRPr="005C3B02">
              <w:rPr>
                <w:szCs w:val="28"/>
              </w:rPr>
              <w:t>Образовательная программа</w:t>
            </w:r>
          </w:p>
        </w:tc>
        <w:tc>
          <w:tcPr>
            <w:tcW w:w="8080" w:type="dxa"/>
            <w:tcBorders>
              <w:bottom w:val="single" w:sz="4" w:space="0" w:color="auto"/>
            </w:tcBorders>
          </w:tcPr>
          <w:p w14:paraId="6DC8A573" w14:textId="77777777" w:rsidR="003D1F08" w:rsidRPr="005C3B02" w:rsidRDefault="003D1F08" w:rsidP="00C811EA">
            <w:pPr>
              <w:tabs>
                <w:tab w:val="left" w:pos="2295"/>
              </w:tabs>
              <w:rPr>
                <w:sz w:val="28"/>
                <w:szCs w:val="28"/>
              </w:rPr>
            </w:pPr>
            <w:r w:rsidRPr="005C3B02">
              <w:rPr>
                <w:b/>
                <w:lang w:eastAsia="ko-KR"/>
              </w:rPr>
              <w:t>«Приборы и методы контроля качества и диагностики»</w:t>
            </w:r>
          </w:p>
        </w:tc>
      </w:tr>
      <w:tr w:rsidR="003D1F08" w:rsidRPr="005C3B02" w14:paraId="68078162" w14:textId="77777777" w:rsidTr="00C811EA">
        <w:tc>
          <w:tcPr>
            <w:tcW w:w="1951" w:type="dxa"/>
          </w:tcPr>
          <w:p w14:paraId="5D92F5A9" w14:textId="77777777" w:rsidR="003D1F08" w:rsidRPr="005C3B02" w:rsidRDefault="003D1F08" w:rsidP="00C811EA">
            <w:pPr>
              <w:tabs>
                <w:tab w:val="left" w:pos="2295"/>
              </w:tabs>
              <w:rPr>
                <w:sz w:val="28"/>
                <w:szCs w:val="28"/>
              </w:rPr>
            </w:pPr>
            <w:r w:rsidRPr="005C3B02">
              <w:rPr>
                <w:szCs w:val="28"/>
              </w:rPr>
              <w:t>Дисциплина</w:t>
            </w:r>
          </w:p>
        </w:tc>
        <w:tc>
          <w:tcPr>
            <w:tcW w:w="8080" w:type="dxa"/>
            <w:tcBorders>
              <w:bottom w:val="single" w:sz="4" w:space="0" w:color="auto"/>
            </w:tcBorders>
          </w:tcPr>
          <w:p w14:paraId="69E74323" w14:textId="77777777" w:rsidR="003D1F08" w:rsidRPr="005C3B02" w:rsidRDefault="003D1F08" w:rsidP="00C811EA">
            <w:pPr>
              <w:tabs>
                <w:tab w:val="left" w:pos="2295"/>
              </w:tabs>
              <w:rPr>
                <w:sz w:val="28"/>
                <w:szCs w:val="28"/>
              </w:rPr>
            </w:pPr>
            <w:r w:rsidRPr="005C3B02">
              <w:rPr>
                <w:sz w:val="28"/>
                <w:szCs w:val="28"/>
              </w:rPr>
              <w:t>«Машинное обучение и большие данные»</w:t>
            </w:r>
          </w:p>
        </w:tc>
      </w:tr>
    </w:tbl>
    <w:p w14:paraId="02FB8D7B" w14:textId="77777777" w:rsidR="00003AD5" w:rsidRPr="005C3B02" w:rsidRDefault="00003AD5" w:rsidP="00003AD5">
      <w:pPr>
        <w:rPr>
          <w:sz w:val="28"/>
          <w:szCs w:val="28"/>
        </w:rPr>
      </w:pPr>
    </w:p>
    <w:p w14:paraId="076F6B59" w14:textId="77777777" w:rsidR="00F83F9C" w:rsidRPr="005C3B02" w:rsidRDefault="00F83F9C" w:rsidP="00F83F9C">
      <w:pPr>
        <w:rPr>
          <w:sz w:val="28"/>
          <w:szCs w:val="28"/>
        </w:rPr>
      </w:pPr>
    </w:p>
    <w:p w14:paraId="5875E9A2" w14:textId="77777777" w:rsidR="00F83F9C" w:rsidRPr="005C3B02" w:rsidRDefault="00F83F9C" w:rsidP="00F83F9C">
      <w:pPr>
        <w:pStyle w:val="14"/>
        <w:tabs>
          <w:tab w:val="left" w:pos="500"/>
        </w:tabs>
        <w:ind w:right="-30" w:firstLine="0"/>
        <w:jc w:val="center"/>
        <w:rPr>
          <w:b/>
          <w:sz w:val="36"/>
          <w:szCs w:val="36"/>
        </w:rPr>
      </w:pPr>
      <w:r w:rsidRPr="005C3B02">
        <w:rPr>
          <w:b/>
          <w:sz w:val="36"/>
          <w:szCs w:val="36"/>
        </w:rPr>
        <w:t>Кейс-задача</w:t>
      </w:r>
      <w:r w:rsidR="007F29AF" w:rsidRPr="005C3B02">
        <w:rPr>
          <w:b/>
          <w:sz w:val="36"/>
          <w:szCs w:val="36"/>
        </w:rPr>
        <w:t xml:space="preserve"> 1</w:t>
      </w:r>
    </w:p>
    <w:p w14:paraId="3E90D471" w14:textId="77777777" w:rsidR="00F83F9C" w:rsidRPr="005C3B02" w:rsidRDefault="00F83F9C" w:rsidP="00F83F9C">
      <w:pPr>
        <w:pStyle w:val="14"/>
        <w:tabs>
          <w:tab w:val="left" w:pos="500"/>
        </w:tabs>
        <w:ind w:right="-30" w:firstLine="0"/>
        <w:jc w:val="center"/>
        <w:rPr>
          <w:b/>
          <w:sz w:val="36"/>
          <w:szCs w:val="36"/>
        </w:rPr>
      </w:pPr>
    </w:p>
    <w:p w14:paraId="5532D37C" w14:textId="77777777" w:rsidR="00F83F9C" w:rsidRPr="005C3B02" w:rsidRDefault="00F83F9C" w:rsidP="00F83F9C">
      <w:pPr>
        <w:ind w:left="100"/>
        <w:jc w:val="center"/>
        <w:rPr>
          <w:sz w:val="28"/>
          <w:szCs w:val="28"/>
        </w:rPr>
      </w:pPr>
      <w:r w:rsidRPr="005C3B02">
        <w:rPr>
          <w:sz w:val="28"/>
          <w:szCs w:val="28"/>
        </w:rPr>
        <w:t>по дисциплине</w:t>
      </w:r>
      <w:r w:rsidRPr="005C3B02">
        <w:rPr>
          <w:b/>
          <w:i/>
        </w:rPr>
        <w:t xml:space="preserve"> </w:t>
      </w:r>
      <w:r w:rsidRPr="005C3B02">
        <w:rPr>
          <w:vertAlign w:val="superscript"/>
        </w:rPr>
        <w:t xml:space="preserve"> </w:t>
      </w:r>
      <w:r w:rsidR="007F29AF" w:rsidRPr="005C3B02">
        <w:rPr>
          <w:sz w:val="28"/>
        </w:rPr>
        <w:t>«</w:t>
      </w:r>
      <w:r w:rsidR="007F29AF" w:rsidRPr="005C3B02">
        <w:rPr>
          <w:sz w:val="28"/>
          <w:szCs w:val="28"/>
        </w:rPr>
        <w:t>Машинное обучение и большие данные»</w:t>
      </w:r>
    </w:p>
    <w:p w14:paraId="19E80D1F" w14:textId="77777777" w:rsidR="00F83F9C" w:rsidRPr="005C3B02" w:rsidRDefault="00F83F9C" w:rsidP="00F83F9C">
      <w:pPr>
        <w:pStyle w:val="14"/>
        <w:tabs>
          <w:tab w:val="left" w:pos="500"/>
        </w:tabs>
        <w:ind w:right="-30" w:firstLine="0"/>
        <w:jc w:val="center"/>
        <w:rPr>
          <w:i/>
          <w:szCs w:val="28"/>
        </w:rPr>
      </w:pPr>
    </w:p>
    <w:p w14:paraId="764C2644" w14:textId="77777777" w:rsidR="007F29AF" w:rsidRPr="005C3B02" w:rsidRDefault="007F29AF" w:rsidP="007F29AF">
      <w:pPr>
        <w:spacing w:before="240" w:after="240"/>
        <w:rPr>
          <w:b/>
        </w:rPr>
      </w:pPr>
      <w:r w:rsidRPr="005C3B02">
        <w:rPr>
          <w:b/>
        </w:rPr>
        <w:t>Модуль 1.</w:t>
      </w:r>
    </w:p>
    <w:p w14:paraId="6264EDE5" w14:textId="77777777" w:rsidR="007F29AF" w:rsidRPr="005C3B02" w:rsidRDefault="007F29AF" w:rsidP="003D1F08">
      <w:pPr>
        <w:shd w:val="clear" w:color="auto" w:fill="FFFFFF" w:themeFill="background1"/>
        <w:spacing w:before="240" w:after="240"/>
      </w:pPr>
      <w:r w:rsidRPr="005C3B02">
        <w:rPr>
          <w:shd w:val="clear" w:color="auto" w:fill="FFFFFF" w:themeFill="background1"/>
        </w:rPr>
        <w:t>1.1 ВЫДЕЛЕНИЕ ИТОГОВОГО НАБОРА ПОЛЕЙ ДЛЯ ОДНОЙ ЗАПИСИ</w:t>
      </w:r>
      <w:r w:rsidRPr="005C3B02">
        <w:t xml:space="preserve"> Архив obv.xml_205.gz содержит в себе </w:t>
      </w:r>
      <w:proofErr w:type="spellStart"/>
      <w:r w:rsidRPr="005C3B02">
        <w:t>xml</w:t>
      </w:r>
      <w:proofErr w:type="spellEnd"/>
      <w:r w:rsidRPr="005C3B02">
        <w:t xml:space="preserve"> файл с исходным набором записей. Каждая запись представлена набором полей. Так же имеется </w:t>
      </w:r>
      <w:proofErr w:type="spellStart"/>
      <w:r w:rsidRPr="005C3B02">
        <w:t>xsd</w:t>
      </w:r>
      <w:proofErr w:type="spellEnd"/>
      <w:r w:rsidRPr="005C3B02">
        <w:t xml:space="preserve"> файл, описывающий предоставленный </w:t>
      </w:r>
      <w:proofErr w:type="spellStart"/>
      <w:r w:rsidRPr="005C3B02">
        <w:t>xml</w:t>
      </w:r>
      <w:proofErr w:type="spellEnd"/>
      <w:r w:rsidRPr="005C3B02">
        <w:t xml:space="preserve"> файл. Необходимо проанализировать перечисленные поля, их тип, содержание и определить итоговый набор полей для реляционной или </w:t>
      </w:r>
      <w:proofErr w:type="spellStart"/>
      <w:r w:rsidRPr="005C3B02">
        <w:t>нереляционной</w:t>
      </w:r>
      <w:proofErr w:type="spellEnd"/>
      <w:r w:rsidRPr="005C3B02">
        <w:t xml:space="preserve"> структуры данных, в которую преобразованные записи будут импортированы</w:t>
      </w:r>
    </w:p>
    <w:p w14:paraId="5507594F" w14:textId="77777777" w:rsidR="007F29AF" w:rsidRPr="005C3B02" w:rsidRDefault="007F29AF" w:rsidP="003D1F08">
      <w:pPr>
        <w:shd w:val="clear" w:color="auto" w:fill="FFFFFF" w:themeFill="background1"/>
        <w:spacing w:before="240" w:after="240"/>
      </w:pPr>
      <w:r w:rsidRPr="005C3B02">
        <w:t>1.2 РАЗБИЕНИЕ ПОЛЯ С МНОЖЕСТВОМ ЗНАЧЕНИЙ НА НЕСКОЛЬКО ПОЛЕЙ</w:t>
      </w:r>
    </w:p>
    <w:p w14:paraId="15FA13DA" w14:textId="77777777" w:rsidR="007F29AF" w:rsidRPr="005C3B02" w:rsidRDefault="007F29AF" w:rsidP="003D1F08">
      <w:pPr>
        <w:shd w:val="clear" w:color="auto" w:fill="FFFFFF" w:themeFill="background1"/>
        <w:spacing w:before="240" w:after="240"/>
      </w:pPr>
      <w:r w:rsidRPr="005C3B02">
        <w:t>В исходных записях имеются поля, конкатенирующие в себе несколько значений, либо указывающие диапазон. Необходимо выделить такие поля и разбить на несколько других.</w:t>
      </w:r>
    </w:p>
    <w:p w14:paraId="35D8581B" w14:textId="77777777" w:rsidR="007F29AF" w:rsidRPr="005C3B02" w:rsidRDefault="007F29AF" w:rsidP="003D1F08">
      <w:pPr>
        <w:shd w:val="clear" w:color="auto" w:fill="FFFFFF" w:themeFill="background1"/>
        <w:spacing w:before="240" w:after="240"/>
      </w:pPr>
      <w:r w:rsidRPr="005C3B02">
        <w:rPr>
          <w:shd w:val="clear" w:color="auto" w:fill="FFFFFF" w:themeFill="background1"/>
        </w:rPr>
        <w:t>1.3 ОПИСАНИЕ СХЕМЫ ДАННЫХ ДЛЯ ИТОГОВОЙ МОДЕЛИ ДАННЫХ</w:t>
      </w:r>
      <w:r w:rsidRPr="005C3B02">
        <w:t xml:space="preserve"> Для итогового набора полей необходимо описать </w:t>
      </w:r>
      <w:proofErr w:type="spellStart"/>
      <w:r w:rsidRPr="005C3B02">
        <w:t>xsd</w:t>
      </w:r>
      <w:proofErr w:type="spellEnd"/>
      <w:r w:rsidRPr="005C3B02">
        <w:t xml:space="preserve"> файл, сделать это можно по примеру исходного </w:t>
      </w:r>
      <w:proofErr w:type="spellStart"/>
      <w:r w:rsidRPr="005C3B02">
        <w:t>xsd</w:t>
      </w:r>
      <w:proofErr w:type="spellEnd"/>
      <w:r w:rsidRPr="005C3B02">
        <w:t xml:space="preserve"> файла.</w:t>
      </w:r>
    </w:p>
    <w:p w14:paraId="47B8C958" w14:textId="77777777" w:rsidR="007F29AF" w:rsidRPr="005C3B02" w:rsidRDefault="007F29AF" w:rsidP="003D1F08">
      <w:pPr>
        <w:shd w:val="clear" w:color="auto" w:fill="FFFFFF" w:themeFill="background1"/>
        <w:spacing w:before="240" w:after="240"/>
      </w:pPr>
      <w:r w:rsidRPr="005C3B02">
        <w:rPr>
          <w:shd w:val="clear" w:color="auto" w:fill="FFFFFF" w:themeFill="background1"/>
        </w:rPr>
        <w:t xml:space="preserve">1.4 СОЗДАНИЕ БАЗЫ ДАННЫХ ДЛЯ ИТОГОВОГО НАБОРА ПОЛЕЙ </w:t>
      </w:r>
      <w:r w:rsidRPr="005C3B02">
        <w:t>Необходимо создать реляционную базу данных или любую другую структуру данных, которая позволит сохранить записи, состоящие из итогового набора полей. Так же необходимо предусмотреть разделение на тестовую и обучающую выборки.</w:t>
      </w:r>
    </w:p>
    <w:p w14:paraId="1710FE07" w14:textId="77777777" w:rsidR="007F29AF" w:rsidRPr="005C3B02" w:rsidRDefault="007F29AF" w:rsidP="003D1F08">
      <w:pPr>
        <w:shd w:val="clear" w:color="auto" w:fill="FFFFFF" w:themeFill="background1"/>
        <w:spacing w:before="240" w:after="240"/>
      </w:pPr>
      <w:r w:rsidRPr="005C3B02">
        <w:t>1.5 УСТРАНЕНИЕ ДУБЛИРУЮЩИХСЯ И ПУСТЫХ ЗАПИСЕЙ</w:t>
      </w:r>
    </w:p>
    <w:p w14:paraId="01EE09D8" w14:textId="77777777" w:rsidR="007F29AF" w:rsidRPr="005C3B02" w:rsidRDefault="007F29AF" w:rsidP="003D1F08">
      <w:pPr>
        <w:shd w:val="clear" w:color="auto" w:fill="FFFFFF" w:themeFill="background1"/>
        <w:spacing w:before="240" w:after="240"/>
      </w:pPr>
      <w:r w:rsidRPr="005C3B02">
        <w:t>Из исходных данных необходимо убрать пустые и дублирующие записи.</w:t>
      </w:r>
    </w:p>
    <w:p w14:paraId="23FC58E5" w14:textId="77777777" w:rsidR="007F29AF" w:rsidRPr="005C3B02" w:rsidRDefault="007F29AF" w:rsidP="003D1F08">
      <w:pPr>
        <w:shd w:val="clear" w:color="auto" w:fill="FFFFFF" w:themeFill="background1"/>
        <w:spacing w:before="240" w:after="240"/>
      </w:pPr>
      <w:r w:rsidRPr="005C3B02">
        <w:t xml:space="preserve"> </w:t>
      </w:r>
    </w:p>
    <w:p w14:paraId="22EB103A" w14:textId="77777777" w:rsidR="007F29AF" w:rsidRPr="005C3B02" w:rsidRDefault="007F29AF" w:rsidP="003D1F08">
      <w:pPr>
        <w:shd w:val="clear" w:color="auto" w:fill="FFFFFF" w:themeFill="background1"/>
        <w:spacing w:before="240" w:after="240"/>
      </w:pPr>
      <w:r w:rsidRPr="005C3B02">
        <w:t xml:space="preserve"> </w:t>
      </w:r>
    </w:p>
    <w:p w14:paraId="2EDA530B" w14:textId="77777777" w:rsidR="007F29AF" w:rsidRPr="005C3B02" w:rsidRDefault="007F29AF" w:rsidP="003D1F08">
      <w:pPr>
        <w:shd w:val="clear" w:color="auto" w:fill="FFFFFF" w:themeFill="background1"/>
        <w:spacing w:before="240" w:after="240"/>
      </w:pPr>
      <w:r w:rsidRPr="005C3B02">
        <w:lastRenderedPageBreak/>
        <w:t>1.6 ОЧИСТКА ЗНАЧЕНИЙ ОТ ТЭГОВ, СПЕЦ. СИМВОЛОВ</w:t>
      </w:r>
    </w:p>
    <w:p w14:paraId="08B09BE6" w14:textId="77777777" w:rsidR="007F29AF" w:rsidRPr="005C3B02" w:rsidRDefault="007F29AF" w:rsidP="003D1F08">
      <w:pPr>
        <w:shd w:val="clear" w:color="auto" w:fill="FFFFFF" w:themeFill="background1"/>
        <w:spacing w:before="240" w:after="240"/>
      </w:pPr>
      <w:r w:rsidRPr="005C3B02">
        <w:t xml:space="preserve">Из значений в исходных полях необходимо убрать все </w:t>
      </w:r>
      <w:proofErr w:type="spellStart"/>
      <w:r w:rsidRPr="005C3B02">
        <w:t>html</w:t>
      </w:r>
      <w:proofErr w:type="spellEnd"/>
      <w:r w:rsidRPr="005C3B02">
        <w:t xml:space="preserve">, </w:t>
      </w:r>
      <w:proofErr w:type="spellStart"/>
      <w:r w:rsidRPr="005C3B02">
        <w:t>xml</w:t>
      </w:r>
      <w:proofErr w:type="spellEnd"/>
      <w:r w:rsidRPr="005C3B02">
        <w:t xml:space="preserve"> и любые другие теги. Также значения должны быть очищены от спец. символов.</w:t>
      </w:r>
    </w:p>
    <w:p w14:paraId="7A59844B" w14:textId="77777777" w:rsidR="007F29AF" w:rsidRPr="005C3B02" w:rsidRDefault="007F29AF" w:rsidP="003D1F08">
      <w:pPr>
        <w:shd w:val="clear" w:color="auto" w:fill="FFFFFF" w:themeFill="background1"/>
        <w:spacing w:before="240" w:after="240"/>
      </w:pPr>
      <w:r w:rsidRPr="005C3B02">
        <w:t>1.7 ПРЕОБРАЗОВАНИЕ ИЗВЛЕЧЁННЫХ ЗНАЧЕНИЙ К ПОСТРОЕННОЙ МОДЕЛИ (ПАРСИНГ)</w:t>
      </w:r>
    </w:p>
    <w:p w14:paraId="573524DC" w14:textId="77777777" w:rsidR="007F29AF" w:rsidRPr="005C3B02" w:rsidRDefault="007F29AF" w:rsidP="003D1F08">
      <w:pPr>
        <w:shd w:val="clear" w:color="auto" w:fill="FFFFFF" w:themeFill="background1"/>
        <w:spacing w:before="240" w:after="240"/>
      </w:pPr>
      <w:r w:rsidRPr="005C3B02">
        <w:t>Исходные данные необходимо преобразовать к схеме данных для итогового набора полей, разработанной Вами.</w:t>
      </w:r>
    </w:p>
    <w:p w14:paraId="2CD3F041" w14:textId="77777777" w:rsidR="007F29AF" w:rsidRPr="005C3B02" w:rsidRDefault="007F29AF" w:rsidP="003D1F08">
      <w:pPr>
        <w:shd w:val="clear" w:color="auto" w:fill="FFFFFF" w:themeFill="background1"/>
        <w:spacing w:before="240" w:after="240"/>
      </w:pPr>
      <w:r w:rsidRPr="005C3B02">
        <w:t>1.8 РАЗБИЕНИЕ ПРЕОБРАЗОВАННОЙ ВЫБОРКИ НА ОБУЧАЮЩУЮ И ПРОВЕРОЧНУЮ ВЫБОРКИ</w:t>
      </w:r>
    </w:p>
    <w:p w14:paraId="59B4A968" w14:textId="77777777" w:rsidR="007F29AF" w:rsidRPr="005C3B02" w:rsidRDefault="007F29AF" w:rsidP="003D1F08">
      <w:pPr>
        <w:shd w:val="clear" w:color="auto" w:fill="FFFFFF" w:themeFill="background1"/>
        <w:spacing w:before="240" w:after="240"/>
      </w:pPr>
      <w:r w:rsidRPr="005C3B02">
        <w:t xml:space="preserve">Выборка с преобразованными полями должна быть разбита на 2 части. 1 часть – тестовая выборка, 2 часть – обучающая выборка. </w:t>
      </w:r>
    </w:p>
    <w:p w14:paraId="02D3D2AD" w14:textId="77777777" w:rsidR="007F29AF" w:rsidRPr="005C3B02" w:rsidRDefault="007F29AF" w:rsidP="003D1F08">
      <w:pPr>
        <w:shd w:val="clear" w:color="auto" w:fill="FFFFFF" w:themeFill="background1"/>
        <w:spacing w:before="240" w:after="240"/>
      </w:pPr>
      <w:r w:rsidRPr="005C3B02">
        <w:rPr>
          <w:shd w:val="clear" w:color="auto" w:fill="FFFFFF" w:themeFill="background1"/>
        </w:rPr>
        <w:t>1.9 ВЫГРУЗКА КАЖДОЙ ВЫБОРКИ В СОЗДАННУЮ БАЗУ ДАННЫХ</w:t>
      </w:r>
      <w:r w:rsidRPr="005C3B02">
        <w:t xml:space="preserve"> Тестовая и обучающая выборки должны быть импортированы в базу данных или любую другую структуру данных, созданную Вами ранее.</w:t>
      </w:r>
    </w:p>
    <w:p w14:paraId="1345ECCD" w14:textId="77777777" w:rsidR="007F29AF" w:rsidRPr="005C3B02" w:rsidRDefault="007F29AF" w:rsidP="003D1F08">
      <w:pPr>
        <w:shd w:val="clear" w:color="auto" w:fill="FFFFFF" w:themeFill="background1"/>
        <w:spacing w:before="240" w:after="240"/>
      </w:pPr>
      <w:r w:rsidRPr="005C3B02">
        <w:t xml:space="preserve"> </w:t>
      </w:r>
    </w:p>
    <w:p w14:paraId="7C9A1F8E" w14:textId="77777777" w:rsidR="007F29AF" w:rsidRPr="005C3B02" w:rsidRDefault="007F29AF" w:rsidP="003D1F08">
      <w:pPr>
        <w:shd w:val="clear" w:color="auto" w:fill="FFFFFF" w:themeFill="background1"/>
        <w:spacing w:before="240" w:after="240"/>
        <w:rPr>
          <w:b/>
        </w:rPr>
      </w:pPr>
      <w:r w:rsidRPr="005C3B02">
        <w:rPr>
          <w:b/>
        </w:rPr>
        <w:t>Модуль 2.</w:t>
      </w:r>
    </w:p>
    <w:p w14:paraId="3FB98C70" w14:textId="77777777" w:rsidR="007F29AF" w:rsidRPr="005C3B02" w:rsidRDefault="007F29AF" w:rsidP="003D1F08">
      <w:pPr>
        <w:shd w:val="clear" w:color="auto" w:fill="FFFFFF" w:themeFill="background1"/>
        <w:spacing w:before="240" w:after="240"/>
      </w:pPr>
      <w:r w:rsidRPr="005C3B02">
        <w:t>2.1 ПОДБОР АЛГОРИТМОВ ВЫЯВЛЕНИЯ ЗАВИСИМОСТЕЙ ПОЛЕЙ ДАННЫХ</w:t>
      </w:r>
    </w:p>
    <w:p w14:paraId="4C4D7649" w14:textId="77777777" w:rsidR="007F29AF" w:rsidRPr="005C3B02" w:rsidRDefault="007F29AF" w:rsidP="003D1F08">
      <w:pPr>
        <w:shd w:val="clear" w:color="auto" w:fill="FFFFFF" w:themeFill="background1"/>
        <w:spacing w:before="240" w:after="240"/>
      </w:pPr>
      <w:r w:rsidRPr="005C3B02">
        <w:t>Используя программные средства, визуализируйте зависимости полей в данных, загруженных в базу данных ранее. Необходимо произвести выборку данных из базы данных, произвести расчеты зависимостей полей по выбранному алгоритму, визуализировать зависимости выбранным способом.</w:t>
      </w:r>
    </w:p>
    <w:p w14:paraId="52BFA0F1" w14:textId="77777777" w:rsidR="007F29AF" w:rsidRPr="005C3B02" w:rsidRDefault="007F29AF" w:rsidP="003D1F08">
      <w:pPr>
        <w:shd w:val="clear" w:color="auto" w:fill="FFFFFF" w:themeFill="background1"/>
        <w:spacing w:before="240" w:after="240"/>
      </w:pPr>
      <w:r w:rsidRPr="005C3B02">
        <w:t>2.2 ПОДГОТОВКА ОТЧЕТА О ЗАВИСИМОСТИ ДАННЫХ</w:t>
      </w:r>
    </w:p>
    <w:p w14:paraId="1C8E0FE6" w14:textId="77777777" w:rsidR="007F29AF" w:rsidRPr="005C3B02" w:rsidRDefault="007F29AF" w:rsidP="003D1F08">
      <w:pPr>
        <w:shd w:val="clear" w:color="auto" w:fill="FFFFFF" w:themeFill="background1"/>
        <w:spacing w:before="240" w:after="240"/>
      </w:pPr>
      <w:r w:rsidRPr="005C3B02">
        <w:t>Подготовьте отчет, содержащий следующие пункты:</w:t>
      </w:r>
    </w:p>
    <w:p w14:paraId="1104B5F0" w14:textId="77777777" w:rsidR="007F29AF" w:rsidRPr="005C3B02" w:rsidRDefault="007F29AF" w:rsidP="003D1F08">
      <w:pPr>
        <w:shd w:val="clear" w:color="auto" w:fill="FFFFFF" w:themeFill="background1"/>
        <w:spacing w:before="240" w:after="240"/>
      </w:pPr>
      <w:r w:rsidRPr="005C3B02">
        <w:t>• Обоснование выбора алгоритмов выявления зависимостей полей данных</w:t>
      </w:r>
    </w:p>
    <w:p w14:paraId="7CC46152" w14:textId="77777777" w:rsidR="007F29AF" w:rsidRPr="005C3B02" w:rsidRDefault="007F29AF" w:rsidP="003D1F08">
      <w:pPr>
        <w:shd w:val="clear" w:color="auto" w:fill="FFFFFF" w:themeFill="background1"/>
        <w:spacing w:before="240" w:after="240"/>
      </w:pPr>
      <w:r w:rsidRPr="005C3B02">
        <w:t>• Выбор способа визуализации зависимостей с обоснованием выбора</w:t>
      </w:r>
    </w:p>
    <w:p w14:paraId="14D67C48" w14:textId="77777777" w:rsidR="007F29AF" w:rsidRPr="005C3B02" w:rsidRDefault="007F29AF" w:rsidP="003D1F08">
      <w:pPr>
        <w:shd w:val="clear" w:color="auto" w:fill="FFFFFF" w:themeFill="background1"/>
        <w:spacing w:before="240" w:after="240"/>
      </w:pPr>
      <w:r w:rsidRPr="005C3B02">
        <w:t>• Результаты визуализации</w:t>
      </w:r>
    </w:p>
    <w:p w14:paraId="036A8271" w14:textId="77777777" w:rsidR="007F29AF" w:rsidRPr="005C3B02" w:rsidRDefault="007F29AF" w:rsidP="003D1F08">
      <w:pPr>
        <w:shd w:val="clear" w:color="auto" w:fill="FFFFFF" w:themeFill="background1"/>
        <w:spacing w:before="240" w:after="240"/>
      </w:pPr>
      <w:r w:rsidRPr="005C3B02">
        <w:t>Сохраните отчет в папку с исходными кодами разработанного приложения</w:t>
      </w:r>
    </w:p>
    <w:p w14:paraId="281AE9F1" w14:textId="77777777" w:rsidR="007F29AF" w:rsidRPr="005C3B02" w:rsidRDefault="007F29AF" w:rsidP="003D1F08">
      <w:pPr>
        <w:shd w:val="clear" w:color="auto" w:fill="FFFFFF" w:themeFill="background1"/>
        <w:spacing w:before="240" w:after="240"/>
      </w:pPr>
      <w:r w:rsidRPr="005C3B02">
        <w:t xml:space="preserve"> </w:t>
      </w:r>
    </w:p>
    <w:p w14:paraId="2B8D8191" w14:textId="77777777" w:rsidR="007F29AF" w:rsidRPr="005C3B02" w:rsidRDefault="007F29AF" w:rsidP="003D1F08">
      <w:pPr>
        <w:shd w:val="clear" w:color="auto" w:fill="FFFFFF" w:themeFill="background1"/>
        <w:spacing w:before="240" w:after="240"/>
      </w:pPr>
      <w:r w:rsidRPr="005C3B02">
        <w:t xml:space="preserve"> </w:t>
      </w:r>
    </w:p>
    <w:p w14:paraId="6EB0684C" w14:textId="77777777" w:rsidR="007F29AF" w:rsidRPr="005C3B02" w:rsidRDefault="007F29AF" w:rsidP="003D1F08">
      <w:pPr>
        <w:shd w:val="clear" w:color="auto" w:fill="FFFFFF" w:themeFill="background1"/>
        <w:spacing w:before="240" w:after="240"/>
        <w:rPr>
          <w:b/>
        </w:rPr>
      </w:pPr>
      <w:r w:rsidRPr="005C3B02">
        <w:rPr>
          <w:b/>
        </w:rPr>
        <w:t>Модуль 3.</w:t>
      </w:r>
    </w:p>
    <w:p w14:paraId="009E1689" w14:textId="77777777" w:rsidR="007F29AF" w:rsidRPr="005C3B02" w:rsidRDefault="007F29AF" w:rsidP="003D1F08">
      <w:pPr>
        <w:shd w:val="clear" w:color="auto" w:fill="FFFFFF" w:themeFill="background1"/>
        <w:spacing w:before="240" w:after="240"/>
      </w:pPr>
      <w:r w:rsidRPr="005C3B02">
        <w:t>3.1 РЕАЛИЗАЦИЯ АЛГОРИТМА КЛАССИФИКАЦИИ</w:t>
      </w:r>
    </w:p>
    <w:p w14:paraId="4BD3410A" w14:textId="77777777" w:rsidR="007F29AF" w:rsidRPr="005C3B02" w:rsidRDefault="007F29AF" w:rsidP="003D1F08">
      <w:pPr>
        <w:shd w:val="clear" w:color="auto" w:fill="FFFFFF" w:themeFill="background1"/>
        <w:spacing w:before="240" w:after="240"/>
      </w:pPr>
      <w:r w:rsidRPr="005C3B02">
        <w:t xml:space="preserve">Выберите и реализуйте алгоритм для проведения классификации объявлений. Входными параметрами являются все данные, хранящиеся в базе данных, за исключением поля </w:t>
      </w:r>
      <w:proofErr w:type="spellStart"/>
      <w:r w:rsidRPr="005C3B02">
        <w:t>jobname</w:t>
      </w:r>
      <w:proofErr w:type="spellEnd"/>
      <w:r w:rsidRPr="005C3B02">
        <w:t>. Данное поле является идентификатором класса. Реализуйте данный алгоритм для классификации новых вакансий.</w:t>
      </w:r>
    </w:p>
    <w:p w14:paraId="0272EA1D" w14:textId="77777777" w:rsidR="007F29AF" w:rsidRPr="005C3B02" w:rsidRDefault="007F29AF" w:rsidP="003D1F08">
      <w:pPr>
        <w:shd w:val="clear" w:color="auto" w:fill="FFFFFF" w:themeFill="background1"/>
        <w:spacing w:before="240" w:after="240"/>
      </w:pPr>
      <w:r w:rsidRPr="005C3B02">
        <w:lastRenderedPageBreak/>
        <w:t>3.2 РЕАЛИЗАЦИЯ АЛГОРИТМА ОБУЧЕНИЯ</w:t>
      </w:r>
    </w:p>
    <w:p w14:paraId="0D8C126F" w14:textId="77777777" w:rsidR="007F29AF" w:rsidRPr="005C3B02" w:rsidRDefault="007F29AF" w:rsidP="003D1F08">
      <w:pPr>
        <w:shd w:val="clear" w:color="auto" w:fill="FFFFFF" w:themeFill="background1"/>
        <w:spacing w:before="240" w:after="240"/>
      </w:pPr>
      <w:r w:rsidRPr="005C3B02">
        <w:t xml:space="preserve">Определите обучающий алгоритм, позволяющий на основе обучающей выборки определять значения поля </w:t>
      </w:r>
      <w:proofErr w:type="spellStart"/>
      <w:r w:rsidRPr="005C3B02">
        <w:t>jobname</w:t>
      </w:r>
      <w:proofErr w:type="spellEnd"/>
      <w:r w:rsidRPr="005C3B02">
        <w:t>. Реализуйте выбранный алгоритм.</w:t>
      </w:r>
    </w:p>
    <w:p w14:paraId="51ABF322" w14:textId="77777777" w:rsidR="007F29AF" w:rsidRPr="005C3B02" w:rsidRDefault="007F29AF" w:rsidP="003D1F08">
      <w:pPr>
        <w:shd w:val="clear" w:color="auto" w:fill="FFFFFF" w:themeFill="background1"/>
        <w:spacing w:before="240" w:after="240"/>
      </w:pPr>
      <w:r w:rsidRPr="005C3B02">
        <w:t>3.3 ТЕСТИРОВАНИЕ АЛГОРИТМА ОБУЧЕНИЯ</w:t>
      </w:r>
    </w:p>
    <w:p w14:paraId="4C9B42C8" w14:textId="77777777" w:rsidR="007F29AF" w:rsidRPr="005C3B02" w:rsidRDefault="007F29AF" w:rsidP="003D1F08">
      <w:pPr>
        <w:shd w:val="clear" w:color="auto" w:fill="FFFFFF" w:themeFill="background1"/>
        <w:spacing w:before="240" w:after="240"/>
      </w:pPr>
      <w:r w:rsidRPr="005C3B02">
        <w:t>Протестируйте работу обучающего алгоритма. Вычислите процент верного распознавания = (Правильно распознанные вакансии)/(общее количество вакансий)</w:t>
      </w:r>
    </w:p>
    <w:p w14:paraId="7B5DCDEA" w14:textId="77777777" w:rsidR="007F29AF" w:rsidRPr="005C3B02" w:rsidRDefault="007F29AF" w:rsidP="003D1F08">
      <w:pPr>
        <w:shd w:val="clear" w:color="auto" w:fill="FFFFFF" w:themeFill="background1"/>
        <w:spacing w:before="240" w:after="240"/>
      </w:pPr>
      <w:r w:rsidRPr="005C3B02">
        <w:t>3.4 ПОДГОТОВКА ОТЧЕТА О РЕЗУЛЬТАТАХ ОБУЧЕНИЯ</w:t>
      </w:r>
    </w:p>
    <w:p w14:paraId="58B1935A" w14:textId="77777777" w:rsidR="007F29AF" w:rsidRPr="005C3B02" w:rsidRDefault="007F29AF" w:rsidP="003D1F08">
      <w:pPr>
        <w:shd w:val="clear" w:color="auto" w:fill="FFFFFF" w:themeFill="background1"/>
        <w:spacing w:before="240" w:after="240"/>
      </w:pPr>
      <w:r w:rsidRPr="005C3B02">
        <w:t>Подготовьте отчет, содержащий следующие пункты:</w:t>
      </w:r>
    </w:p>
    <w:p w14:paraId="2F6EBB96" w14:textId="77777777" w:rsidR="007F29AF" w:rsidRPr="005C3B02" w:rsidRDefault="007F29AF" w:rsidP="003D1F08">
      <w:pPr>
        <w:shd w:val="clear" w:color="auto" w:fill="FFFFFF" w:themeFill="background1"/>
        <w:spacing w:before="240" w:after="240"/>
      </w:pPr>
      <w:r w:rsidRPr="005C3B02">
        <w:t>· Обоснование и результаты выбора алгоритма классификации</w:t>
      </w:r>
    </w:p>
    <w:p w14:paraId="461F45CE" w14:textId="77777777" w:rsidR="007F29AF" w:rsidRPr="005C3B02" w:rsidRDefault="007F29AF" w:rsidP="003D1F08">
      <w:pPr>
        <w:shd w:val="clear" w:color="auto" w:fill="FFFFFF" w:themeFill="background1"/>
        <w:spacing w:before="240" w:after="240"/>
      </w:pPr>
      <w:r w:rsidRPr="005C3B02">
        <w:t>· Обоснование и результаты выбора алгоритма обучения</w:t>
      </w:r>
    </w:p>
    <w:p w14:paraId="38C5C149" w14:textId="77777777" w:rsidR="007F29AF" w:rsidRPr="005C3B02" w:rsidRDefault="007F29AF" w:rsidP="003D1F08">
      <w:pPr>
        <w:shd w:val="clear" w:color="auto" w:fill="FFFFFF" w:themeFill="background1"/>
        <w:spacing w:before="240" w:after="240"/>
      </w:pPr>
      <w:r w:rsidRPr="005C3B02">
        <w:t>· Результаты обучения и тестирования</w:t>
      </w:r>
    </w:p>
    <w:p w14:paraId="1594D202" w14:textId="77777777" w:rsidR="007F29AF" w:rsidRPr="005C3B02" w:rsidRDefault="007F29AF" w:rsidP="003D1F08">
      <w:pPr>
        <w:shd w:val="clear" w:color="auto" w:fill="FFFFFF" w:themeFill="background1"/>
        <w:spacing w:before="240" w:after="240"/>
      </w:pPr>
      <w:r w:rsidRPr="005C3B02">
        <w:t>Сохраните отчет в папку с исходными кодами разработанного приложения</w:t>
      </w:r>
    </w:p>
    <w:p w14:paraId="09494AF5" w14:textId="77777777" w:rsidR="007F29AF" w:rsidRPr="005C3B02" w:rsidRDefault="007F29AF" w:rsidP="003D1F08">
      <w:pPr>
        <w:shd w:val="clear" w:color="auto" w:fill="FFFFFF" w:themeFill="background1"/>
        <w:spacing w:before="240" w:after="240"/>
      </w:pPr>
      <w:r w:rsidRPr="005C3B02">
        <w:t xml:space="preserve"> </w:t>
      </w:r>
    </w:p>
    <w:p w14:paraId="5BCD3D45" w14:textId="77777777" w:rsidR="007F29AF" w:rsidRPr="005C3B02" w:rsidRDefault="007F29AF" w:rsidP="003D1F08">
      <w:pPr>
        <w:shd w:val="clear" w:color="auto" w:fill="FFFFFF" w:themeFill="background1"/>
        <w:spacing w:before="240" w:after="240"/>
        <w:rPr>
          <w:b/>
        </w:rPr>
      </w:pPr>
      <w:r w:rsidRPr="005C3B02">
        <w:rPr>
          <w:b/>
        </w:rPr>
        <w:t>Модуль 4.</w:t>
      </w:r>
    </w:p>
    <w:p w14:paraId="6BB4569B" w14:textId="77777777" w:rsidR="007F29AF" w:rsidRPr="005C3B02" w:rsidRDefault="007F29AF" w:rsidP="003D1F08">
      <w:pPr>
        <w:shd w:val="clear" w:color="auto" w:fill="FFFFFF" w:themeFill="background1"/>
        <w:spacing w:before="240" w:after="240"/>
      </w:pPr>
      <w:r w:rsidRPr="005C3B02">
        <w:t>4.1 РАЗРАБОТКА ДОКУМЕНТАЦИИ СИСТЕМЫ</w:t>
      </w:r>
    </w:p>
    <w:p w14:paraId="006B70A6" w14:textId="77777777" w:rsidR="007F29AF" w:rsidRPr="005C3B02" w:rsidRDefault="007F29AF" w:rsidP="003D1F08">
      <w:pPr>
        <w:shd w:val="clear" w:color="auto" w:fill="FFFFFF" w:themeFill="background1"/>
        <w:spacing w:before="240" w:after="240"/>
      </w:pPr>
      <w:r w:rsidRPr="005C3B02">
        <w:t>В ходе выполнения конкурсного задания вы создавали отчёты по результатам каждой из сессий. Для выполнения данного задания необходимо создать документацию, охватывающую всю вашу выполненную работу. Обоснование выбранных алгоритмов и способов реализации. Скриншоты готового решения и то, что вы посчитаете правильным указать для ознакомления с Вашей работой стороннего наблюдающего.</w:t>
      </w:r>
    </w:p>
    <w:p w14:paraId="34CD38FE" w14:textId="77777777" w:rsidR="007F29AF" w:rsidRPr="005C3B02" w:rsidRDefault="007F29AF" w:rsidP="003D1F08">
      <w:pPr>
        <w:shd w:val="clear" w:color="auto" w:fill="FFFFFF" w:themeFill="background1"/>
        <w:spacing w:before="240" w:after="240"/>
      </w:pPr>
      <w:r w:rsidRPr="005C3B02">
        <w:t xml:space="preserve"> </w:t>
      </w:r>
    </w:p>
    <w:p w14:paraId="401033F4" w14:textId="77777777" w:rsidR="007F29AF" w:rsidRPr="005C3B02" w:rsidRDefault="007F29AF" w:rsidP="003D1F08">
      <w:pPr>
        <w:shd w:val="clear" w:color="auto" w:fill="FFFFFF" w:themeFill="background1"/>
        <w:spacing w:before="240" w:after="240"/>
      </w:pPr>
      <w:r w:rsidRPr="005C3B02">
        <w:t>4.2 ПРЕЗЕНТАЦИЯ РЕЗУЛЬТАТОВ РАБОТЫ</w:t>
      </w:r>
    </w:p>
    <w:p w14:paraId="48A5E827" w14:textId="77777777" w:rsidR="00F83F9C" w:rsidRPr="005C3B02" w:rsidRDefault="007F29AF" w:rsidP="003D1F08">
      <w:pPr>
        <w:shd w:val="clear" w:color="auto" w:fill="FFFFFF" w:themeFill="background1"/>
        <w:spacing w:before="240" w:after="240"/>
      </w:pPr>
      <w:r w:rsidRPr="005C3B02">
        <w:t>Необходимо создать презентацию, охватывающую все Ваши результаты выполнения тестового задания. В неё должно быть указано ёмкое описание результатов работы с обоснованием выбора того или иного решения. Так же в презентации необходимо предоставить скриншоты результатов своей работы.</w:t>
      </w:r>
    </w:p>
    <w:p w14:paraId="1FC7ED7F" w14:textId="77777777" w:rsidR="007F29AF" w:rsidRPr="005C3B02" w:rsidRDefault="007F29AF" w:rsidP="007F29AF">
      <w:pPr>
        <w:spacing w:before="240" w:after="240"/>
      </w:pPr>
    </w:p>
    <w:p w14:paraId="53EEE5FF" w14:textId="77777777" w:rsidR="007F29AF" w:rsidRPr="005C3B02" w:rsidRDefault="007F29AF" w:rsidP="007F29AF">
      <w:pPr>
        <w:pStyle w:val="14"/>
        <w:tabs>
          <w:tab w:val="left" w:pos="500"/>
        </w:tabs>
        <w:ind w:right="-30" w:firstLine="0"/>
        <w:jc w:val="center"/>
        <w:rPr>
          <w:b/>
          <w:sz w:val="36"/>
          <w:szCs w:val="36"/>
        </w:rPr>
      </w:pPr>
      <w:r w:rsidRPr="005C3B02">
        <w:rPr>
          <w:b/>
          <w:sz w:val="36"/>
          <w:szCs w:val="36"/>
        </w:rPr>
        <w:t>Кейс-задача 2</w:t>
      </w:r>
    </w:p>
    <w:p w14:paraId="0EFA3EB5" w14:textId="77777777" w:rsidR="007F29AF" w:rsidRPr="005C3B02" w:rsidRDefault="007F29AF" w:rsidP="007F29AF">
      <w:pPr>
        <w:pStyle w:val="14"/>
        <w:tabs>
          <w:tab w:val="left" w:pos="500"/>
        </w:tabs>
        <w:ind w:right="-30" w:firstLine="0"/>
        <w:jc w:val="center"/>
        <w:rPr>
          <w:b/>
          <w:sz w:val="36"/>
          <w:szCs w:val="36"/>
        </w:rPr>
      </w:pPr>
    </w:p>
    <w:p w14:paraId="31445BC7" w14:textId="77777777" w:rsidR="007F29AF" w:rsidRPr="005C3B02" w:rsidRDefault="007F29AF" w:rsidP="007F29AF">
      <w:pPr>
        <w:ind w:left="100"/>
        <w:jc w:val="center"/>
        <w:rPr>
          <w:sz w:val="28"/>
          <w:szCs w:val="28"/>
        </w:rPr>
      </w:pPr>
      <w:r w:rsidRPr="005C3B02">
        <w:rPr>
          <w:sz w:val="28"/>
          <w:szCs w:val="28"/>
        </w:rPr>
        <w:t>по дисциплине</w:t>
      </w:r>
      <w:r w:rsidRPr="005C3B02">
        <w:rPr>
          <w:b/>
          <w:i/>
        </w:rPr>
        <w:t xml:space="preserve"> </w:t>
      </w:r>
      <w:r w:rsidRPr="005C3B02">
        <w:rPr>
          <w:vertAlign w:val="superscript"/>
        </w:rPr>
        <w:t xml:space="preserve"> </w:t>
      </w:r>
      <w:r w:rsidRPr="005C3B02">
        <w:rPr>
          <w:sz w:val="28"/>
        </w:rPr>
        <w:t>«</w:t>
      </w:r>
      <w:r w:rsidRPr="005C3B02">
        <w:rPr>
          <w:sz w:val="28"/>
          <w:szCs w:val="28"/>
        </w:rPr>
        <w:t>Машинное обучение и большие данные»</w:t>
      </w:r>
    </w:p>
    <w:p w14:paraId="2681B9B6" w14:textId="77777777" w:rsidR="007F29AF" w:rsidRPr="005C3B02" w:rsidRDefault="007F29AF" w:rsidP="007F29AF">
      <w:pPr>
        <w:spacing w:before="240" w:after="240"/>
      </w:pPr>
    </w:p>
    <w:p w14:paraId="59BE3B7B" w14:textId="77777777" w:rsidR="007F29AF" w:rsidRPr="005C3B02" w:rsidRDefault="007F29AF" w:rsidP="007F29AF">
      <w:pPr>
        <w:spacing w:before="240" w:after="240"/>
      </w:pPr>
      <w:r w:rsidRPr="005C3B02">
        <w:t>Модуль 1: Предобработка данных и визуализация зависимостей</w:t>
      </w:r>
    </w:p>
    <w:p w14:paraId="71FCB8A5" w14:textId="77777777" w:rsidR="007F29AF" w:rsidRPr="005C3B02" w:rsidRDefault="007F29AF" w:rsidP="007F29AF">
      <w:pPr>
        <w:spacing w:before="240" w:after="240" w:line="268" w:lineRule="auto"/>
        <w:ind w:left="200" w:hanging="40"/>
      </w:pPr>
      <w:r w:rsidRPr="005C3B02">
        <w:t xml:space="preserve"> </w:t>
      </w:r>
    </w:p>
    <w:p w14:paraId="07447F6A" w14:textId="77777777" w:rsidR="007F29AF" w:rsidRPr="005C3B02" w:rsidRDefault="007F29AF" w:rsidP="007F29AF">
      <w:pPr>
        <w:spacing w:before="240" w:after="240"/>
        <w:rPr>
          <w:b/>
        </w:rPr>
      </w:pPr>
      <w:r w:rsidRPr="005C3B02">
        <w:rPr>
          <w:b/>
        </w:rPr>
        <w:t>Исходные файлы:</w:t>
      </w:r>
    </w:p>
    <w:p w14:paraId="69D8C784" w14:textId="77777777" w:rsidR="007F29AF" w:rsidRPr="005C3B02" w:rsidRDefault="007F29AF" w:rsidP="007F29AF">
      <w:pPr>
        <w:spacing w:before="240" w:after="240" w:line="268" w:lineRule="auto"/>
        <w:ind w:left="200" w:hanging="40"/>
      </w:pPr>
      <w:r w:rsidRPr="005C3B02">
        <w:lastRenderedPageBreak/>
        <w:t xml:space="preserve"> </w:t>
      </w:r>
    </w:p>
    <w:p w14:paraId="3C6B1421" w14:textId="77777777" w:rsidR="007F29AF" w:rsidRPr="005C3B02" w:rsidRDefault="007F29AF" w:rsidP="007F29AF">
      <w:pPr>
        <w:spacing w:before="240" w:after="240"/>
        <w:ind w:left="1080" w:hanging="360"/>
      </w:pPr>
      <w:r w:rsidRPr="005C3B02">
        <w:t>1)</w:t>
      </w:r>
      <w:r w:rsidRPr="005C3B02">
        <w:rPr>
          <w:sz w:val="14"/>
          <w:szCs w:val="14"/>
        </w:rPr>
        <w:t xml:space="preserve">    </w:t>
      </w:r>
      <w:r w:rsidRPr="005C3B02">
        <w:t xml:space="preserve">test_ses.csv       </w:t>
      </w:r>
      <w:r w:rsidRPr="005C3B02">
        <w:tab/>
        <w:t xml:space="preserve">                          </w:t>
      </w:r>
      <w:r w:rsidRPr="005C3B02">
        <w:tab/>
        <w:t>(Тестовый набор данных)</w:t>
      </w:r>
    </w:p>
    <w:p w14:paraId="72F01585" w14:textId="77777777" w:rsidR="007F29AF" w:rsidRPr="005C3B02" w:rsidRDefault="007F29AF" w:rsidP="007F29AF">
      <w:pPr>
        <w:spacing w:before="240" w:after="240"/>
        <w:ind w:left="1080" w:hanging="360"/>
      </w:pPr>
      <w:r w:rsidRPr="005C3B02">
        <w:t>2)</w:t>
      </w:r>
      <w:r w:rsidRPr="005C3B02">
        <w:rPr>
          <w:sz w:val="14"/>
          <w:szCs w:val="14"/>
        </w:rPr>
        <w:t xml:space="preserve">    </w:t>
      </w:r>
      <w:r w:rsidRPr="005C3B02">
        <w:t xml:space="preserve">train_ses.csv               </w:t>
      </w:r>
      <w:r w:rsidRPr="005C3B02">
        <w:tab/>
        <w:t xml:space="preserve">      </w:t>
      </w:r>
      <w:r w:rsidRPr="005C3B02">
        <w:tab/>
        <w:t xml:space="preserve">      </w:t>
      </w:r>
      <w:r w:rsidRPr="005C3B02">
        <w:tab/>
        <w:t xml:space="preserve">      </w:t>
      </w:r>
      <w:r w:rsidRPr="005C3B02">
        <w:tab/>
        <w:t>(Обучающий набор данных)</w:t>
      </w:r>
    </w:p>
    <w:p w14:paraId="7F767FDB" w14:textId="77777777" w:rsidR="007F29AF" w:rsidRPr="005C3B02" w:rsidRDefault="007F29AF" w:rsidP="007F29AF">
      <w:pPr>
        <w:spacing w:before="240" w:after="240"/>
        <w:ind w:left="1080" w:hanging="360"/>
      </w:pPr>
      <w:r w:rsidRPr="005C3B02">
        <w:t>3)</w:t>
      </w:r>
      <w:r w:rsidRPr="005C3B02">
        <w:rPr>
          <w:sz w:val="14"/>
          <w:szCs w:val="14"/>
        </w:rPr>
        <w:t xml:space="preserve">    </w:t>
      </w:r>
      <w:proofErr w:type="spellStart"/>
      <w:r w:rsidRPr="005C3B02">
        <w:t>site.pkl</w:t>
      </w:r>
      <w:proofErr w:type="spellEnd"/>
      <w:r w:rsidRPr="005C3B02">
        <w:t xml:space="preserve">              </w:t>
      </w:r>
      <w:r w:rsidRPr="005C3B02">
        <w:tab/>
        <w:t xml:space="preserve">                          </w:t>
      </w:r>
      <w:r w:rsidRPr="005C3B02">
        <w:tab/>
        <w:t>(Словарь сайтов)</w:t>
      </w:r>
    </w:p>
    <w:p w14:paraId="0013EE2C" w14:textId="77777777" w:rsidR="007F29AF" w:rsidRPr="005C3B02" w:rsidRDefault="007F29AF" w:rsidP="007F29AF">
      <w:pPr>
        <w:spacing w:before="240" w:after="240"/>
        <w:ind w:left="1080" w:hanging="360"/>
      </w:pPr>
      <w:r w:rsidRPr="005C3B02">
        <w:t>4)</w:t>
      </w:r>
      <w:r w:rsidRPr="005C3B02">
        <w:rPr>
          <w:sz w:val="14"/>
          <w:szCs w:val="14"/>
        </w:rPr>
        <w:t xml:space="preserve">    </w:t>
      </w:r>
      <w:r w:rsidRPr="005C3B02">
        <w:t xml:space="preserve">Модуль 1.pdf                                 </w:t>
      </w:r>
      <w:r w:rsidRPr="005C3B02">
        <w:tab/>
        <w:t>(Инструкция к 1 модулю)</w:t>
      </w:r>
    </w:p>
    <w:p w14:paraId="17A4B9F8" w14:textId="77777777" w:rsidR="007F29AF" w:rsidRPr="005C3B02" w:rsidRDefault="007F29AF" w:rsidP="007F29AF">
      <w:pPr>
        <w:spacing w:before="240" w:after="240"/>
        <w:ind w:left="720"/>
      </w:pPr>
      <w:r w:rsidRPr="005C3B02">
        <w:t xml:space="preserve"> </w:t>
      </w:r>
    </w:p>
    <w:p w14:paraId="257F2A7A" w14:textId="77777777" w:rsidR="007F29AF" w:rsidRPr="005C3B02" w:rsidRDefault="007F29AF" w:rsidP="007F29AF">
      <w:pPr>
        <w:spacing w:before="240" w:after="240"/>
        <w:ind w:left="720"/>
      </w:pPr>
      <w:r w:rsidRPr="005C3B02">
        <w:t xml:space="preserve"> </w:t>
      </w:r>
    </w:p>
    <w:p w14:paraId="1A8D411D" w14:textId="77777777" w:rsidR="007F29AF" w:rsidRPr="005C3B02" w:rsidRDefault="007F29AF" w:rsidP="007F29AF">
      <w:pPr>
        <w:spacing w:before="240" w:after="240"/>
        <w:rPr>
          <w:b/>
        </w:rPr>
      </w:pPr>
      <w:r w:rsidRPr="005C3B02">
        <w:rPr>
          <w:b/>
        </w:rPr>
        <w:t>Результаты работы:</w:t>
      </w:r>
    </w:p>
    <w:p w14:paraId="3807BF0A" w14:textId="77777777" w:rsidR="007F29AF" w:rsidRPr="005C3B02" w:rsidRDefault="007F29AF" w:rsidP="007F29AF">
      <w:pPr>
        <w:spacing w:before="240" w:after="240"/>
        <w:rPr>
          <w:b/>
        </w:rPr>
      </w:pPr>
      <w:r w:rsidRPr="005C3B02">
        <w:rPr>
          <w:b/>
        </w:rPr>
        <w:t xml:space="preserve"> </w:t>
      </w:r>
    </w:p>
    <w:p w14:paraId="1C38C3BE" w14:textId="77777777" w:rsidR="007F29AF" w:rsidRPr="005C3B02" w:rsidRDefault="007F29AF" w:rsidP="007F29AF">
      <w:pPr>
        <w:spacing w:before="240" w:after="240"/>
        <w:ind w:left="1080" w:hanging="360"/>
      </w:pPr>
      <w:r w:rsidRPr="005C3B02">
        <w:t>1)</w:t>
      </w:r>
      <w:r w:rsidRPr="005C3B02">
        <w:rPr>
          <w:sz w:val="14"/>
          <w:szCs w:val="14"/>
        </w:rPr>
        <w:t xml:space="preserve">    </w:t>
      </w:r>
      <w:r w:rsidRPr="005C3B02">
        <w:t xml:space="preserve">Data.zip                                </w:t>
      </w:r>
      <w:r w:rsidRPr="005C3B02">
        <w:tab/>
        <w:t xml:space="preserve">      </w:t>
      </w:r>
      <w:r w:rsidRPr="005C3B02">
        <w:tab/>
        <w:t>(</w:t>
      </w:r>
      <w:proofErr w:type="spellStart"/>
      <w:r w:rsidRPr="005C3B02">
        <w:t>Предобработанные</w:t>
      </w:r>
      <w:proofErr w:type="spellEnd"/>
      <w:r w:rsidRPr="005C3B02">
        <w:t xml:space="preserve"> данные)</w:t>
      </w:r>
    </w:p>
    <w:p w14:paraId="48BA1316" w14:textId="77777777" w:rsidR="007F29AF" w:rsidRPr="005C3B02" w:rsidRDefault="007F29AF" w:rsidP="007F29AF">
      <w:pPr>
        <w:spacing w:before="240" w:after="240"/>
        <w:ind w:left="1080" w:hanging="360"/>
      </w:pPr>
      <w:r w:rsidRPr="005C3B02">
        <w:t>2)</w:t>
      </w:r>
      <w:r w:rsidRPr="005C3B02">
        <w:rPr>
          <w:sz w:val="14"/>
          <w:szCs w:val="14"/>
        </w:rPr>
        <w:t xml:space="preserve">    </w:t>
      </w:r>
      <w:r w:rsidRPr="005C3B02">
        <w:t>Report_М</w:t>
      </w:r>
      <w:proofErr w:type="gramStart"/>
      <w:r w:rsidRPr="005C3B02">
        <w:t>1</w:t>
      </w:r>
      <w:proofErr w:type="gramEnd"/>
      <w:r w:rsidRPr="005C3B02">
        <w:t>.html, Report_М1.ipynb   (Отчет о проделанной работе)</w:t>
      </w:r>
    </w:p>
    <w:p w14:paraId="257AFC46" w14:textId="77777777" w:rsidR="007F29AF" w:rsidRPr="005C3B02" w:rsidRDefault="007F29AF" w:rsidP="007F29AF">
      <w:pPr>
        <w:spacing w:before="240" w:after="240"/>
        <w:ind w:left="1080" w:hanging="360"/>
      </w:pPr>
      <w:r w:rsidRPr="005C3B02">
        <w:t>3)</w:t>
      </w:r>
      <w:r w:rsidRPr="005C3B02">
        <w:rPr>
          <w:sz w:val="14"/>
          <w:szCs w:val="14"/>
        </w:rPr>
        <w:t xml:space="preserve">    </w:t>
      </w:r>
      <w:r w:rsidRPr="005C3B02">
        <w:t xml:space="preserve">Readme.txt                                     </w:t>
      </w:r>
      <w:r w:rsidRPr="005C3B02">
        <w:tab/>
        <w:t>(Дополнительные комментарии)</w:t>
      </w:r>
    </w:p>
    <w:p w14:paraId="7A2CD5A1" w14:textId="77777777" w:rsidR="007F29AF" w:rsidRPr="005C3B02" w:rsidRDefault="007F29AF" w:rsidP="007F29AF">
      <w:pPr>
        <w:spacing w:before="240" w:after="240"/>
        <w:ind w:left="720"/>
      </w:pPr>
      <w:r w:rsidRPr="005C3B02">
        <w:t xml:space="preserve"> </w:t>
      </w:r>
    </w:p>
    <w:p w14:paraId="250C7747" w14:textId="77777777" w:rsidR="007F29AF" w:rsidRPr="005C3B02" w:rsidRDefault="007F29AF" w:rsidP="007F29AF">
      <w:pPr>
        <w:spacing w:before="240" w:after="240"/>
        <w:rPr>
          <w:b/>
        </w:rPr>
      </w:pPr>
      <w:r w:rsidRPr="005C3B02">
        <w:rPr>
          <w:b/>
        </w:rPr>
        <w:t>ВВЕДЕНИЕ</w:t>
      </w:r>
    </w:p>
    <w:p w14:paraId="6A48A6F2" w14:textId="77777777" w:rsidR="007F29AF" w:rsidRPr="005C3B02" w:rsidRDefault="007F29AF" w:rsidP="007F29AF">
      <w:pPr>
        <w:spacing w:before="240" w:after="240"/>
        <w:rPr>
          <w:b/>
        </w:rPr>
      </w:pPr>
      <w:r w:rsidRPr="005C3B02">
        <w:rPr>
          <w:b/>
        </w:rPr>
        <w:t xml:space="preserve"> </w:t>
      </w:r>
    </w:p>
    <w:p w14:paraId="00398F0C" w14:textId="77777777" w:rsidR="007F29AF" w:rsidRPr="005C3B02" w:rsidRDefault="007F29AF" w:rsidP="007F29AF">
      <w:pPr>
        <w:spacing w:before="240" w:after="240"/>
        <w:ind w:firstLine="720"/>
      </w:pPr>
      <w:r w:rsidRPr="005C3B02">
        <w:t>На этом экзамене вам предстоит решить задачу определения злоумышленника по его поведению в сети Интернет. По последовательности из десяти веб-сайтов, посещенных подряд одним и тем же человеком, мы будем идентифицировать этого человека. Идея такая: пользователи Интернета по-разному переходят по ссылкам, и это может помогать их идентифицировать (кто-то сначала в почту, потом про футбол почитать, затем новости, социальная сеть, потом, наконец, – работать, кто-то – сразу работать, если это возможно).</w:t>
      </w:r>
    </w:p>
    <w:p w14:paraId="3B317FE0" w14:textId="77777777" w:rsidR="007F29AF" w:rsidRPr="005C3B02" w:rsidRDefault="007F29AF" w:rsidP="007F29AF">
      <w:pPr>
        <w:spacing w:before="240" w:after="240"/>
        <w:ind w:firstLine="720"/>
      </w:pPr>
      <w:r w:rsidRPr="005C3B02">
        <w:t>Набор данных содержит информацию о сеансах просмотра пользователями, в которых:</w:t>
      </w:r>
    </w:p>
    <w:p w14:paraId="750376E9" w14:textId="77777777" w:rsidR="007F29AF" w:rsidRPr="005C3B02" w:rsidRDefault="00D90B9A" w:rsidP="007F29AF">
      <w:pPr>
        <w:spacing w:before="240" w:after="240"/>
        <w:ind w:left="1800" w:hanging="360"/>
      </w:pPr>
      <w:sdt>
        <w:sdtPr>
          <w:tag w:val="goog_rdk_43"/>
          <w:id w:val="804668607"/>
        </w:sdtPr>
        <w:sdtEndPr/>
        <w:sdtContent>
          <w:r w:rsidR="007F29AF" w:rsidRPr="005C3B02">
            <w:rPr>
              <w:rFonts w:ascii="Gungsuh" w:eastAsia="Gungsuh" w:hAnsi="Gungsuh" w:cs="Gungsuh"/>
            </w:rPr>
            <w:t>−</w:t>
          </w:r>
        </w:sdtContent>
      </w:sdt>
      <w:r w:rsidR="007F29AF" w:rsidRPr="005C3B02">
        <w:rPr>
          <w:sz w:val="14"/>
          <w:szCs w:val="14"/>
        </w:rPr>
        <w:t xml:space="preserve">  </w:t>
      </w:r>
      <w:r w:rsidR="007F29AF" w:rsidRPr="005C3B02">
        <w:rPr>
          <w:sz w:val="14"/>
          <w:szCs w:val="14"/>
        </w:rPr>
        <w:tab/>
      </w:r>
      <w:proofErr w:type="spellStart"/>
      <w:r w:rsidR="007F29AF" w:rsidRPr="005C3B02">
        <w:t>site_i</w:t>
      </w:r>
      <w:proofErr w:type="spellEnd"/>
      <w:r w:rsidR="007F29AF" w:rsidRPr="005C3B02">
        <w:t xml:space="preserve"> - это идентификаторы сайтов в этом сеансе (в соответствии </w:t>
      </w:r>
      <w:proofErr w:type="gramStart"/>
      <w:r w:rsidR="007F29AF" w:rsidRPr="005C3B02">
        <w:t>с</w:t>
      </w:r>
      <w:proofErr w:type="gramEnd"/>
      <w:r w:rsidR="007F29AF" w:rsidRPr="005C3B02">
        <w:t xml:space="preserve"> словарем </w:t>
      </w:r>
      <w:proofErr w:type="spellStart"/>
      <w:r w:rsidR="007F29AF" w:rsidRPr="005C3B02">
        <w:t>site.pkl</w:t>
      </w:r>
      <w:proofErr w:type="spellEnd"/>
      <w:r w:rsidR="007F29AF" w:rsidRPr="005C3B02">
        <w:t>);</w:t>
      </w:r>
    </w:p>
    <w:p w14:paraId="20F5BC43" w14:textId="77777777" w:rsidR="007F29AF" w:rsidRPr="005C3B02" w:rsidRDefault="00D90B9A" w:rsidP="007F29AF">
      <w:pPr>
        <w:spacing w:before="240" w:after="240"/>
        <w:ind w:left="1800" w:hanging="360"/>
      </w:pPr>
      <w:sdt>
        <w:sdtPr>
          <w:tag w:val="goog_rdk_44"/>
          <w:id w:val="-1497029316"/>
        </w:sdtPr>
        <w:sdtEndPr/>
        <w:sdtContent>
          <w:r w:rsidR="007F29AF" w:rsidRPr="005C3B02">
            <w:rPr>
              <w:rFonts w:ascii="Gungsuh" w:eastAsia="Gungsuh" w:hAnsi="Gungsuh" w:cs="Gungsuh"/>
            </w:rPr>
            <w:t>−</w:t>
          </w:r>
        </w:sdtContent>
      </w:sdt>
      <w:r w:rsidR="007F29AF" w:rsidRPr="005C3B02">
        <w:rPr>
          <w:sz w:val="14"/>
          <w:szCs w:val="14"/>
        </w:rPr>
        <w:t xml:space="preserve">  </w:t>
      </w:r>
      <w:r w:rsidR="007F29AF" w:rsidRPr="005C3B02">
        <w:rPr>
          <w:sz w:val="14"/>
          <w:szCs w:val="14"/>
        </w:rPr>
        <w:tab/>
      </w:r>
      <w:proofErr w:type="spellStart"/>
      <w:r w:rsidR="007F29AF" w:rsidRPr="005C3B02">
        <w:t>time_j</w:t>
      </w:r>
      <w:proofErr w:type="spellEnd"/>
      <w:r w:rsidR="007F29AF" w:rsidRPr="005C3B02">
        <w:t xml:space="preserve"> - это отметки времени посещения соответствующего сайта;</w:t>
      </w:r>
    </w:p>
    <w:p w14:paraId="0E44144F" w14:textId="77777777" w:rsidR="007F29AF" w:rsidRPr="005C3B02" w:rsidRDefault="00D90B9A" w:rsidP="007F29AF">
      <w:pPr>
        <w:spacing w:before="240" w:after="240"/>
        <w:ind w:left="1800" w:hanging="360"/>
      </w:pPr>
      <w:sdt>
        <w:sdtPr>
          <w:tag w:val="goog_rdk_45"/>
          <w:id w:val="-1416084077"/>
        </w:sdtPr>
        <w:sdtEndPr/>
        <w:sdtContent>
          <w:r w:rsidR="007F29AF" w:rsidRPr="005C3B02">
            <w:rPr>
              <w:rFonts w:ascii="Gungsuh" w:eastAsia="Gungsuh" w:hAnsi="Gungsuh" w:cs="Gungsuh"/>
            </w:rPr>
            <w:t>−</w:t>
          </w:r>
        </w:sdtContent>
      </w:sdt>
      <w:r w:rsidR="007F29AF" w:rsidRPr="005C3B02">
        <w:rPr>
          <w:sz w:val="14"/>
          <w:szCs w:val="14"/>
        </w:rPr>
        <w:t xml:space="preserve">  </w:t>
      </w:r>
      <w:r w:rsidR="007F29AF" w:rsidRPr="005C3B02">
        <w:rPr>
          <w:sz w:val="14"/>
          <w:szCs w:val="14"/>
        </w:rPr>
        <w:tab/>
      </w:r>
      <w:proofErr w:type="spellStart"/>
      <w:r w:rsidR="007F29AF" w:rsidRPr="005C3B02">
        <w:t>target</w:t>
      </w:r>
      <w:proofErr w:type="spellEnd"/>
      <w:r w:rsidR="007F29AF" w:rsidRPr="005C3B02">
        <w:t xml:space="preserve"> - принадлежит ли эта сессия злоумышленнику;</w:t>
      </w:r>
    </w:p>
    <w:p w14:paraId="64CBD67D" w14:textId="77777777" w:rsidR="007F29AF" w:rsidRPr="005C3B02" w:rsidRDefault="007F29AF" w:rsidP="007F29AF">
      <w:pPr>
        <w:spacing w:before="240" w:after="240"/>
        <w:ind w:firstLine="720"/>
      </w:pPr>
      <w:r w:rsidRPr="005C3B02">
        <w:t>В этом модуле необходимо выполнить подготовку данных к анализу и построению моделей.</w:t>
      </w:r>
    </w:p>
    <w:p w14:paraId="7AF077A9" w14:textId="77777777" w:rsidR="007F29AF" w:rsidRPr="005C3B02" w:rsidRDefault="007F29AF" w:rsidP="007F29AF">
      <w:pPr>
        <w:spacing w:before="240" w:after="240"/>
      </w:pPr>
      <w:r w:rsidRPr="005C3B02">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006930FE"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762B9111" w14:textId="77777777" w:rsidR="007F29AF" w:rsidRPr="005C3B02" w:rsidRDefault="007F29AF" w:rsidP="00C811EA">
            <w:pPr>
              <w:spacing w:before="240" w:after="240"/>
              <w:rPr>
                <w:b/>
              </w:rPr>
            </w:pPr>
            <w:r w:rsidRPr="005C3B02">
              <w:rPr>
                <w:b/>
              </w:rPr>
              <w:t>1.1 Подготовка обучающей  и тестовой выборок</w:t>
            </w:r>
          </w:p>
        </w:tc>
      </w:tr>
      <w:tr w:rsidR="005C3B02" w:rsidRPr="005C3B02" w14:paraId="4D62C327" w14:textId="77777777" w:rsidTr="00C811EA">
        <w:trPr>
          <w:trHeight w:val="129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5E891E78" w14:textId="77777777" w:rsidR="007F29AF" w:rsidRPr="005C3B02" w:rsidRDefault="007F29AF" w:rsidP="00C811EA">
            <w:pPr>
              <w:spacing w:before="240" w:after="240"/>
            </w:pPr>
            <w:r w:rsidRPr="005C3B02">
              <w:lastRenderedPageBreak/>
              <w:t>Необходимо выполнить подготовку данных для дальнейшего описательного анализа и построения прогнозных моделей. Следует выполнить загрузку и преобразование всех необходимых данных. Данные необходимо очистить и привести к приемлемому формату</w:t>
            </w:r>
          </w:p>
        </w:tc>
      </w:tr>
    </w:tbl>
    <w:p w14:paraId="60E5840F" w14:textId="77777777" w:rsidR="007F29AF" w:rsidRPr="005C3B02" w:rsidRDefault="007F29AF" w:rsidP="007F29AF">
      <w:pPr>
        <w:spacing w:before="240" w:after="240"/>
      </w:pPr>
      <w:r w:rsidRPr="005C3B02">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348A4CA9"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60082BEF" w14:textId="77777777" w:rsidR="007F29AF" w:rsidRPr="005C3B02" w:rsidRDefault="007F29AF" w:rsidP="00C811EA">
            <w:pPr>
              <w:spacing w:before="240" w:after="240"/>
              <w:rPr>
                <w:b/>
              </w:rPr>
            </w:pPr>
            <w:r w:rsidRPr="005C3B02">
              <w:rPr>
                <w:b/>
              </w:rPr>
              <w:t>1.2 Работа с разреженным форматом данных</w:t>
            </w:r>
          </w:p>
        </w:tc>
      </w:tr>
      <w:tr w:rsidR="005C3B02" w:rsidRPr="005C3B02" w14:paraId="19780409" w14:textId="77777777" w:rsidTr="00C811EA">
        <w:trPr>
          <w:trHeight w:val="207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38ABCB42" w14:textId="77777777" w:rsidR="007F29AF" w:rsidRPr="005C3B02" w:rsidRDefault="007F29AF" w:rsidP="00C811EA">
            <w:pPr>
              <w:spacing w:before="240" w:after="240"/>
            </w:pPr>
            <w:r w:rsidRPr="005C3B02">
              <w:t>Сформировать мешок сайтов. То есть необходимо создать новые матрицы, в которых строкам будут соответствовать сессии из 10 сайтов, а столбцам – индексы сайтов. На пересечении строки и столбца будет стоять число – количество раз, которое встретился сайт в сессии номер N.</w:t>
            </w:r>
          </w:p>
          <w:p w14:paraId="31A170FA" w14:textId="77777777" w:rsidR="007F29AF" w:rsidRPr="005C3B02" w:rsidRDefault="007F29AF" w:rsidP="00C811EA">
            <w:pPr>
              <w:spacing w:before="240" w:after="240"/>
            </w:pPr>
            <w:proofErr w:type="spellStart"/>
            <w:r w:rsidRPr="005C3B02">
              <w:t>Сериализуйте</w:t>
            </w:r>
            <w:proofErr w:type="spellEnd"/>
            <w:r w:rsidRPr="005C3B02">
              <w:t xml:space="preserve"> полученные матрицы для дальнейшего применения и возможного улучшения модели.</w:t>
            </w:r>
          </w:p>
        </w:tc>
      </w:tr>
    </w:tbl>
    <w:p w14:paraId="2C3F7F40" w14:textId="77777777" w:rsidR="007F29AF" w:rsidRPr="005C3B02" w:rsidRDefault="007F29AF" w:rsidP="007F29AF">
      <w:pPr>
        <w:spacing w:before="240" w:after="240"/>
        <w:rPr>
          <w:b/>
        </w:rPr>
      </w:pPr>
      <w:r w:rsidRPr="005C3B02">
        <w:rPr>
          <w:b/>
        </w:rPr>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21BE6007"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B0173A6" w14:textId="77777777" w:rsidR="007F29AF" w:rsidRPr="005C3B02" w:rsidRDefault="007F29AF" w:rsidP="00C811EA">
            <w:pPr>
              <w:spacing w:before="240" w:after="240"/>
              <w:rPr>
                <w:b/>
              </w:rPr>
            </w:pPr>
            <w:r w:rsidRPr="005C3B02">
              <w:rPr>
                <w:b/>
              </w:rPr>
              <w:t>1.3 Визуальный анализ данных</w:t>
            </w:r>
          </w:p>
        </w:tc>
      </w:tr>
      <w:tr w:rsidR="005C3B02" w:rsidRPr="005C3B02" w14:paraId="27C87041" w14:textId="77777777" w:rsidTr="00C811EA">
        <w:trPr>
          <w:trHeight w:val="102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1F76B347" w14:textId="77777777" w:rsidR="007F29AF" w:rsidRPr="005C3B02" w:rsidRDefault="007F29AF" w:rsidP="00C811EA">
            <w:pPr>
              <w:spacing w:before="240" w:after="240"/>
            </w:pPr>
            <w:r w:rsidRPr="005C3B02">
              <w:t>Используя программные средства, визуализируйте зависимости атрибутов в наборе данных.  Визуализация должна отражать влияние атрибутов на целевую переменную. Приведите интерпретацию полученным результатам.</w:t>
            </w:r>
          </w:p>
        </w:tc>
      </w:tr>
    </w:tbl>
    <w:p w14:paraId="4F872FB3" w14:textId="77777777" w:rsidR="007F29AF" w:rsidRPr="005C3B02" w:rsidRDefault="007F29AF" w:rsidP="007F29AF">
      <w:pPr>
        <w:spacing w:before="240" w:after="240"/>
      </w:pPr>
      <w:r w:rsidRPr="005C3B02">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2D272B9D"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03DC7D0" w14:textId="77777777" w:rsidR="007F29AF" w:rsidRPr="005C3B02" w:rsidRDefault="007F29AF" w:rsidP="00C811EA">
            <w:pPr>
              <w:spacing w:before="240" w:after="240"/>
              <w:rPr>
                <w:b/>
              </w:rPr>
            </w:pPr>
            <w:r w:rsidRPr="005C3B02">
              <w:rPr>
                <w:b/>
              </w:rPr>
              <w:t>1.4 Конструирование признаков (</w:t>
            </w:r>
            <w:proofErr w:type="spellStart"/>
            <w:r w:rsidRPr="005C3B02">
              <w:rPr>
                <w:b/>
              </w:rPr>
              <w:t>Feature</w:t>
            </w:r>
            <w:proofErr w:type="spellEnd"/>
            <w:r w:rsidRPr="005C3B02">
              <w:rPr>
                <w:b/>
              </w:rPr>
              <w:t xml:space="preserve"> </w:t>
            </w:r>
            <w:proofErr w:type="spellStart"/>
            <w:r w:rsidRPr="005C3B02">
              <w:rPr>
                <w:b/>
              </w:rPr>
              <w:t>Engineering</w:t>
            </w:r>
            <w:proofErr w:type="spellEnd"/>
            <w:r w:rsidRPr="005C3B02">
              <w:rPr>
                <w:b/>
              </w:rPr>
              <w:t>)</w:t>
            </w:r>
          </w:p>
        </w:tc>
      </w:tr>
      <w:tr w:rsidR="005C3B02" w:rsidRPr="005C3B02" w14:paraId="3449720E" w14:textId="77777777" w:rsidTr="00C811EA">
        <w:trPr>
          <w:trHeight w:val="342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52C0F097" w14:textId="77777777" w:rsidR="007F29AF" w:rsidRPr="005C3B02" w:rsidRDefault="007F29AF" w:rsidP="00C811EA">
            <w:pPr>
              <w:spacing w:before="240" w:after="240"/>
            </w:pPr>
            <w:r w:rsidRPr="005C3B02">
              <w:t>Создайте такой признак, который будет представлять собой число вида ГГГГММ от той даты, когда проходила сессия. Например, 201407 - 2014 год и 7 месяц. Таким образом, мы будем учитывать помесячный линейный тренд за весь период предоставленных данных.  Добавьте новые признаки, которые на ваш взгляд позволят улучшить качество выбранной модели. Напишите функцию для создания новых признаков и примените ее к исходным данным. Опишите приемы генерации новых данных и результаты. Проведите выбор признаков, т.е. удалите часть признаков, чтобы помочь модели лучше обобщать новые данные ради повышения её точности.</w:t>
            </w:r>
          </w:p>
          <w:p w14:paraId="4EDAA06E" w14:textId="77777777" w:rsidR="007F29AF" w:rsidRPr="005C3B02" w:rsidRDefault="007F29AF" w:rsidP="00C811EA">
            <w:pPr>
              <w:spacing w:before="240" w:after="240"/>
            </w:pPr>
            <w:r w:rsidRPr="005C3B02">
              <w:t>Проведите визуальное исследование полученных признаков и сделайте вывод об их значимости.</w:t>
            </w:r>
          </w:p>
        </w:tc>
      </w:tr>
    </w:tbl>
    <w:p w14:paraId="00A9519D" w14:textId="77777777" w:rsidR="007F29AF" w:rsidRPr="005C3B02" w:rsidRDefault="007F29AF" w:rsidP="007F29AF">
      <w:pPr>
        <w:spacing w:before="240" w:after="240"/>
      </w:pPr>
      <w:r w:rsidRPr="005C3B02">
        <w:lastRenderedPageBreak/>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4EB40677"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7AACB54B" w14:textId="77777777" w:rsidR="007F29AF" w:rsidRPr="005C3B02" w:rsidRDefault="007F29AF" w:rsidP="00C811EA">
            <w:pPr>
              <w:spacing w:before="240" w:after="240"/>
              <w:rPr>
                <w:b/>
              </w:rPr>
            </w:pPr>
            <w:r w:rsidRPr="005C3B02">
              <w:rPr>
                <w:b/>
              </w:rPr>
              <w:t>1.5 Подготовка отчета</w:t>
            </w:r>
          </w:p>
        </w:tc>
      </w:tr>
      <w:tr w:rsidR="005C3B02" w:rsidRPr="005C3B02" w14:paraId="33F82A8D" w14:textId="77777777" w:rsidTr="00C811EA">
        <w:trPr>
          <w:trHeight w:val="129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6B68F126" w14:textId="77777777" w:rsidR="007F29AF" w:rsidRPr="005C3B02" w:rsidRDefault="007F29AF" w:rsidP="00C811EA">
            <w:pPr>
              <w:spacing w:before="240" w:after="240"/>
            </w:pPr>
            <w:r w:rsidRPr="005C3B02">
              <w:t>Подготовьте отчет о проделанной работе по итогам модуля, в котором будут представлены результаты, выводы и обоснования выбора по каждому разделу задания. В отчете также опишите содержимое результирующих файлов архива Data.zip</w:t>
            </w:r>
          </w:p>
        </w:tc>
      </w:tr>
    </w:tbl>
    <w:p w14:paraId="528544DA" w14:textId="77777777" w:rsidR="007F29AF" w:rsidRPr="005C3B02" w:rsidRDefault="007F29AF" w:rsidP="007F29AF">
      <w:pPr>
        <w:spacing w:before="240" w:after="160" w:line="256" w:lineRule="auto"/>
        <w:rPr>
          <w:b/>
        </w:rPr>
      </w:pPr>
      <w:r w:rsidRPr="005C3B02">
        <w:rPr>
          <w:b/>
        </w:rPr>
        <w:t xml:space="preserve"> </w:t>
      </w:r>
    </w:p>
    <w:p w14:paraId="5DAF5308" w14:textId="77777777" w:rsidR="007F29AF" w:rsidRPr="005C3B02" w:rsidRDefault="007F29AF" w:rsidP="007F29AF">
      <w:pPr>
        <w:spacing w:before="240" w:after="240"/>
        <w:rPr>
          <w:b/>
        </w:rPr>
      </w:pPr>
      <w:r w:rsidRPr="005C3B02">
        <w:rPr>
          <w:b/>
        </w:rPr>
        <w:t>Описание модуля 2:</w:t>
      </w:r>
    </w:p>
    <w:p w14:paraId="2A115311" w14:textId="77777777" w:rsidR="007F29AF" w:rsidRPr="005C3B02" w:rsidRDefault="007F29AF" w:rsidP="007F29AF">
      <w:pPr>
        <w:spacing w:before="240" w:after="240"/>
        <w:rPr>
          <w:b/>
        </w:rPr>
      </w:pPr>
      <w:r w:rsidRPr="005C3B02">
        <w:rPr>
          <w:b/>
        </w:rPr>
        <w:t>Исходные файлы:</w:t>
      </w:r>
    </w:p>
    <w:p w14:paraId="75AC81FF" w14:textId="77777777" w:rsidR="007F29AF" w:rsidRPr="005C3B02" w:rsidRDefault="007F29AF" w:rsidP="007F29AF">
      <w:pPr>
        <w:spacing w:before="240" w:after="240"/>
        <w:rPr>
          <w:b/>
        </w:rPr>
      </w:pPr>
      <w:r w:rsidRPr="005C3B02">
        <w:rPr>
          <w:b/>
        </w:rPr>
        <w:t xml:space="preserve"> </w:t>
      </w:r>
    </w:p>
    <w:p w14:paraId="76041722"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sample.csv                                    </w:t>
      </w:r>
      <w:r w:rsidRPr="005C3B02">
        <w:tab/>
        <w:t>(Пример файла прогнозов)</w:t>
      </w:r>
    </w:p>
    <w:p w14:paraId="15F86B2A" w14:textId="77777777" w:rsidR="007F29AF" w:rsidRPr="005C3B02" w:rsidRDefault="007F29AF" w:rsidP="007F29AF">
      <w:pPr>
        <w:spacing w:before="240" w:after="240"/>
        <w:ind w:left="1080" w:hanging="360"/>
      </w:pPr>
      <w:r w:rsidRPr="005C3B02">
        <w:t>2)</w:t>
      </w:r>
      <w:r w:rsidRPr="005C3B02">
        <w:rPr>
          <w:sz w:val="14"/>
          <w:szCs w:val="14"/>
        </w:rPr>
        <w:tab/>
      </w:r>
      <w:r w:rsidRPr="005C3B02">
        <w:t xml:space="preserve">Data.zip             </w:t>
      </w:r>
      <w:r w:rsidRPr="005C3B02">
        <w:tab/>
        <w:t xml:space="preserve">                          </w:t>
      </w:r>
      <w:r w:rsidRPr="005C3B02">
        <w:tab/>
        <w:t>(Результаты предыдущего модуля)</w:t>
      </w:r>
    </w:p>
    <w:p w14:paraId="7633EED0" w14:textId="77777777" w:rsidR="007F29AF" w:rsidRPr="005C3B02" w:rsidRDefault="007F29AF" w:rsidP="007F29AF">
      <w:pPr>
        <w:spacing w:before="240" w:after="240"/>
        <w:ind w:left="1080" w:hanging="360"/>
      </w:pPr>
      <w:r w:rsidRPr="005C3B02">
        <w:t>3)</w:t>
      </w:r>
      <w:r w:rsidRPr="005C3B02">
        <w:rPr>
          <w:sz w:val="14"/>
          <w:szCs w:val="14"/>
        </w:rPr>
        <w:tab/>
      </w:r>
      <w:r w:rsidRPr="005C3B02">
        <w:t xml:space="preserve">Модуль 2.pdf                                 </w:t>
      </w:r>
      <w:r w:rsidRPr="005C3B02">
        <w:tab/>
        <w:t>(Инструкция ко 2 модулю)</w:t>
      </w:r>
    </w:p>
    <w:p w14:paraId="415DA97C" w14:textId="77777777" w:rsidR="007F29AF" w:rsidRPr="005C3B02" w:rsidRDefault="007F29AF" w:rsidP="007F29AF">
      <w:pPr>
        <w:spacing w:before="240" w:after="240"/>
      </w:pPr>
      <w:r w:rsidRPr="005C3B02">
        <w:t xml:space="preserve"> </w:t>
      </w:r>
    </w:p>
    <w:p w14:paraId="413BC0B4" w14:textId="77777777" w:rsidR="007F29AF" w:rsidRPr="005C3B02" w:rsidRDefault="007F29AF" w:rsidP="007F29AF">
      <w:pPr>
        <w:spacing w:before="240" w:after="240"/>
        <w:rPr>
          <w:b/>
        </w:rPr>
      </w:pPr>
      <w:r w:rsidRPr="005C3B02">
        <w:rPr>
          <w:b/>
        </w:rPr>
        <w:t>Результаты работы:</w:t>
      </w:r>
    </w:p>
    <w:p w14:paraId="2C5C9E3F" w14:textId="77777777" w:rsidR="007F29AF" w:rsidRPr="005C3B02" w:rsidRDefault="007F29AF" w:rsidP="007F29AF">
      <w:pPr>
        <w:spacing w:before="240" w:after="240"/>
        <w:rPr>
          <w:b/>
        </w:rPr>
      </w:pPr>
      <w:r w:rsidRPr="005C3B02">
        <w:rPr>
          <w:b/>
        </w:rPr>
        <w:t xml:space="preserve"> </w:t>
      </w:r>
    </w:p>
    <w:p w14:paraId="782F9D17"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Data.zip                                          </w:t>
      </w:r>
      <w:r w:rsidRPr="005C3B02">
        <w:tab/>
        <w:t>(</w:t>
      </w:r>
      <w:proofErr w:type="spellStart"/>
      <w:r w:rsidRPr="005C3B02">
        <w:t>Предобработанные</w:t>
      </w:r>
      <w:proofErr w:type="spellEnd"/>
      <w:r w:rsidRPr="005C3B02">
        <w:t xml:space="preserve"> данные)</w:t>
      </w:r>
    </w:p>
    <w:p w14:paraId="55AA8320" w14:textId="77777777" w:rsidR="007F29AF" w:rsidRPr="005C3B02" w:rsidRDefault="007F29AF" w:rsidP="007F29AF">
      <w:pPr>
        <w:spacing w:before="240" w:after="240"/>
        <w:ind w:left="1080" w:hanging="360"/>
      </w:pPr>
      <w:r w:rsidRPr="005C3B02">
        <w:t>2)</w:t>
      </w:r>
      <w:r w:rsidRPr="005C3B02">
        <w:rPr>
          <w:sz w:val="14"/>
          <w:szCs w:val="14"/>
        </w:rPr>
        <w:tab/>
      </w:r>
      <w:r w:rsidRPr="005C3B02">
        <w:t>Report_C2.html, Report_C2.ipynb     (Отчет о проделанной работе)</w:t>
      </w:r>
    </w:p>
    <w:p w14:paraId="09754190" w14:textId="77777777" w:rsidR="007F29AF" w:rsidRPr="005C3B02" w:rsidRDefault="007F29AF" w:rsidP="007F29AF">
      <w:pPr>
        <w:spacing w:before="240" w:after="240"/>
      </w:pPr>
      <w:r w:rsidRPr="005C3B02">
        <w:t>Readme.txt</w:t>
      </w:r>
    </w:p>
    <w:p w14:paraId="7260EA1B" w14:textId="77777777" w:rsidR="007F29AF" w:rsidRPr="005C3B02" w:rsidRDefault="007F29AF" w:rsidP="007F29AF">
      <w:pPr>
        <w:spacing w:before="240" w:after="240"/>
        <w:rPr>
          <w:b/>
        </w:rPr>
      </w:pPr>
      <w:r w:rsidRPr="005C3B02">
        <w:rPr>
          <w:b/>
        </w:rPr>
        <w:t xml:space="preserve"> </w:t>
      </w:r>
    </w:p>
    <w:p w14:paraId="0B0201E0" w14:textId="77777777" w:rsidR="007F29AF" w:rsidRPr="005C3B02" w:rsidRDefault="007F29AF" w:rsidP="007F29AF">
      <w:pPr>
        <w:spacing w:before="240" w:after="240"/>
        <w:rPr>
          <w:b/>
        </w:rPr>
      </w:pPr>
      <w:r w:rsidRPr="005C3B02">
        <w:rPr>
          <w:b/>
        </w:rPr>
        <w:t>ВВЕДЕНИЕ</w:t>
      </w:r>
    </w:p>
    <w:p w14:paraId="670EAFC9" w14:textId="77777777" w:rsidR="007F29AF" w:rsidRPr="005C3B02" w:rsidRDefault="007F29AF" w:rsidP="007F29AF">
      <w:pPr>
        <w:spacing w:before="240" w:after="240"/>
        <w:rPr>
          <w:b/>
        </w:rPr>
      </w:pPr>
      <w:r w:rsidRPr="005C3B02">
        <w:rPr>
          <w:b/>
        </w:rPr>
        <w:t xml:space="preserve"> </w:t>
      </w:r>
    </w:p>
    <w:p w14:paraId="397AA1D0" w14:textId="77777777" w:rsidR="007F29AF" w:rsidRPr="005C3B02" w:rsidRDefault="007F29AF" w:rsidP="007F29AF">
      <w:pPr>
        <w:spacing w:before="240" w:after="240"/>
      </w:pPr>
      <w:r w:rsidRPr="005C3B02">
        <w:rPr>
          <w:b/>
        </w:rPr>
        <w:t xml:space="preserve">      </w:t>
      </w:r>
      <w:r w:rsidRPr="005C3B02">
        <w:rPr>
          <w:b/>
        </w:rPr>
        <w:tab/>
      </w:r>
      <w:r w:rsidRPr="005C3B02">
        <w:t xml:space="preserve">В этом модуле вы продолжаете работать с данными, подготовленными в предыдущем модуле. На основе </w:t>
      </w:r>
      <w:proofErr w:type="spellStart"/>
      <w:r w:rsidRPr="005C3B02">
        <w:t>предобработанных</w:t>
      </w:r>
      <w:proofErr w:type="spellEnd"/>
      <w:r w:rsidRPr="005C3B02">
        <w:t xml:space="preserve"> данных необходимо построить и обучить модель классификации, а также добиться наиболее точной работы построенной модели. Какая-либо работа, обусловленная задачами предыдущего модуля, выполненная в ходе текущего, оцениваться не будет, поэтому проделывайте её только в случае необходимости.</w:t>
      </w:r>
    </w:p>
    <w:p w14:paraId="309E82B4" w14:textId="77777777" w:rsidR="007F29AF" w:rsidRPr="005C3B02" w:rsidRDefault="007F29AF" w:rsidP="007F29AF">
      <w:pPr>
        <w:spacing w:before="240" w:after="240"/>
      </w:pPr>
      <w:r w:rsidRPr="005C3B02">
        <w:t xml:space="preserve"> </w:t>
      </w:r>
    </w:p>
    <w:p w14:paraId="4C08FA92" w14:textId="77777777" w:rsidR="007F29AF" w:rsidRPr="005C3B02" w:rsidRDefault="007F29AF" w:rsidP="007F29AF">
      <w:pPr>
        <w:spacing w:before="240" w:after="240"/>
        <w:rPr>
          <w:b/>
        </w:rPr>
      </w:pPr>
      <w:r w:rsidRPr="005C3B02">
        <w:rPr>
          <w:b/>
        </w:rPr>
        <w:t>ЗАДАНИЕ</w:t>
      </w:r>
    </w:p>
    <w:p w14:paraId="0F81A250" w14:textId="77777777" w:rsidR="007F29AF" w:rsidRPr="005C3B02" w:rsidRDefault="007F29AF" w:rsidP="007F29AF">
      <w:pPr>
        <w:spacing w:before="240" w:after="240"/>
        <w:rPr>
          <w:b/>
        </w:rPr>
      </w:pPr>
      <w:r w:rsidRPr="005C3B02">
        <w:rPr>
          <w:b/>
        </w:rPr>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5B179343"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7B3C806B" w14:textId="77777777" w:rsidR="007F29AF" w:rsidRPr="005C3B02" w:rsidRDefault="007F29AF" w:rsidP="00C811EA">
            <w:pPr>
              <w:spacing w:before="240" w:after="240"/>
              <w:rPr>
                <w:b/>
              </w:rPr>
            </w:pPr>
            <w:r w:rsidRPr="005C3B02">
              <w:rPr>
                <w:b/>
              </w:rPr>
              <w:lastRenderedPageBreak/>
              <w:t>2.1 Сравнение нескольких алгоритмов на сессиях</w:t>
            </w:r>
          </w:p>
        </w:tc>
      </w:tr>
      <w:tr w:rsidR="005C3B02" w:rsidRPr="005C3B02" w14:paraId="751A54CA" w14:textId="77777777" w:rsidTr="00C811EA">
        <w:trPr>
          <w:trHeight w:val="237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32795E10" w14:textId="77777777" w:rsidR="007F29AF" w:rsidRPr="005C3B02" w:rsidRDefault="007F29AF" w:rsidP="00C811EA">
            <w:pPr>
              <w:spacing w:before="240" w:after="240"/>
            </w:pPr>
            <w:r w:rsidRPr="005C3B02">
              <w:t>Выполните разбиение выборки на обучающую и отложенную. Проведите обучение моделей, основанных на различных алгоритмах. Сделайте прогноз в виде предсказанных вероятностей того, что сессия является сессией злоумышленника на отложенной выборке. Выполните оценку моделей разной степени сложности в соответствии с выбранной метрикой, предусмотрите распараллеливание процессов. Выбрать модель, показавшую лучшее качество. Дополните набор данных признаками, полученными в предыдущем модуле, чтобы добиться более точной работы выбранной модели.</w:t>
            </w:r>
          </w:p>
        </w:tc>
      </w:tr>
    </w:tbl>
    <w:p w14:paraId="0E33C671" w14:textId="77777777" w:rsidR="007F29AF" w:rsidRPr="005C3B02" w:rsidRDefault="007F29AF" w:rsidP="007F29AF">
      <w:pPr>
        <w:spacing w:before="240" w:after="240"/>
      </w:pPr>
      <w:r w:rsidRPr="005C3B02">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75B1121B"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735096AB" w14:textId="77777777" w:rsidR="007F29AF" w:rsidRPr="005C3B02" w:rsidRDefault="007F29AF" w:rsidP="00C811EA">
            <w:pPr>
              <w:spacing w:before="240" w:after="240"/>
              <w:rPr>
                <w:b/>
              </w:rPr>
            </w:pPr>
            <w:r w:rsidRPr="005C3B02">
              <w:rPr>
                <w:b/>
              </w:rPr>
              <w:t xml:space="preserve">2.2 </w:t>
            </w:r>
            <w:proofErr w:type="spellStart"/>
            <w:r w:rsidRPr="005C3B02">
              <w:rPr>
                <w:b/>
              </w:rPr>
              <w:t>Гиперпараметрическая</w:t>
            </w:r>
            <w:proofErr w:type="spellEnd"/>
            <w:r w:rsidRPr="005C3B02">
              <w:rPr>
                <w:b/>
              </w:rPr>
              <w:t xml:space="preserve"> оптимизация модели</w:t>
            </w:r>
          </w:p>
        </w:tc>
      </w:tr>
      <w:tr w:rsidR="005C3B02" w:rsidRPr="005C3B02" w14:paraId="096036F1" w14:textId="77777777" w:rsidTr="00C811EA">
        <w:trPr>
          <w:trHeight w:val="156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25109CE8" w14:textId="77777777" w:rsidR="007F29AF" w:rsidRPr="005C3B02" w:rsidRDefault="007F29AF" w:rsidP="00C811EA">
            <w:pPr>
              <w:spacing w:before="240" w:after="240"/>
            </w:pPr>
            <w:r w:rsidRPr="005C3B02">
              <w:t xml:space="preserve">После выбора модели необходимо оптимизировать её под решаемую задачу, настраивая </w:t>
            </w:r>
            <w:proofErr w:type="spellStart"/>
            <w:r w:rsidRPr="005C3B02">
              <w:t>гиперпараметры</w:t>
            </w:r>
            <w:proofErr w:type="spellEnd"/>
            <w:r w:rsidRPr="005C3B02">
              <w:t xml:space="preserve">. Построить для данной модели кривую валидации (зависимость качества классификации от одного из </w:t>
            </w:r>
            <w:proofErr w:type="spellStart"/>
            <w:r w:rsidRPr="005C3B02">
              <w:t>гиперпараметров</w:t>
            </w:r>
            <w:proofErr w:type="spellEnd"/>
            <w:r w:rsidRPr="005C3B02">
              <w:t xml:space="preserve"> алгоритма) и кривую обучения (зависимость качества классификации от объема выборки). Выполните оценку данной модели после настройки </w:t>
            </w:r>
            <w:proofErr w:type="spellStart"/>
            <w:r w:rsidRPr="005C3B02">
              <w:t>гиперпараметров</w:t>
            </w:r>
            <w:proofErr w:type="spellEnd"/>
            <w:r w:rsidRPr="005C3B02">
              <w:t>.</w:t>
            </w:r>
          </w:p>
        </w:tc>
      </w:tr>
    </w:tbl>
    <w:p w14:paraId="4B287A0A" w14:textId="77777777" w:rsidR="007F29AF" w:rsidRPr="005C3B02" w:rsidRDefault="007F29AF" w:rsidP="007F29AF">
      <w:pPr>
        <w:spacing w:before="240" w:after="240"/>
      </w:pPr>
      <w:r w:rsidRPr="005C3B02">
        <w:t xml:space="preserve"> </w:t>
      </w:r>
    </w:p>
    <w:tbl>
      <w:tblPr>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5C3B02" w:rsidRPr="005C3B02" w14:paraId="7E33B24B" w14:textId="77777777" w:rsidTr="00C811EA">
        <w:trPr>
          <w:trHeight w:val="485"/>
        </w:trPr>
        <w:tc>
          <w:tcPr>
            <w:tcW w:w="8835"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6ADEBE34" w14:textId="77777777" w:rsidR="007F29AF" w:rsidRPr="005C3B02" w:rsidRDefault="007F29AF" w:rsidP="00C811EA">
            <w:pPr>
              <w:spacing w:before="240" w:after="240"/>
              <w:rPr>
                <w:b/>
              </w:rPr>
            </w:pPr>
            <w:r w:rsidRPr="005C3B02">
              <w:rPr>
                <w:b/>
              </w:rPr>
              <w:t>2.3 Прогноз классификации для тестовой выборки</w:t>
            </w:r>
          </w:p>
        </w:tc>
      </w:tr>
      <w:tr w:rsidR="005C3B02" w:rsidRPr="005C3B02" w14:paraId="1BBE6FBC" w14:textId="77777777" w:rsidTr="00C811EA">
        <w:trPr>
          <w:trHeight w:val="1295"/>
        </w:trPr>
        <w:tc>
          <w:tcPr>
            <w:tcW w:w="8835"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204BEC8C" w14:textId="77777777" w:rsidR="007F29AF" w:rsidRPr="005C3B02" w:rsidRDefault="007F29AF" w:rsidP="00C811EA">
            <w:pPr>
              <w:spacing w:before="240" w:after="240"/>
            </w:pPr>
            <w:r w:rsidRPr="005C3B02">
              <w:t>Сделайте прогноз в виде предсказанных вероятностей отнесения к классу 1 для тестовой выборки с помощью полученной модели, обученной уже на всей обучающей выборке. Запишите ответы в файл в соответствии с шаблоном sample_sub.csv</w:t>
            </w:r>
          </w:p>
        </w:tc>
      </w:tr>
    </w:tbl>
    <w:p w14:paraId="73D12D9A" w14:textId="77777777" w:rsidR="007F29AF" w:rsidRPr="005C3B02" w:rsidRDefault="007F29AF" w:rsidP="007F29AF">
      <w:pPr>
        <w:spacing w:before="240" w:after="240"/>
      </w:pPr>
      <w:r w:rsidRPr="005C3B02">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3E510DF4"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3ACF5087" w14:textId="77777777" w:rsidR="007F29AF" w:rsidRPr="005C3B02" w:rsidRDefault="007F29AF" w:rsidP="00C811EA">
            <w:pPr>
              <w:spacing w:before="240" w:after="240"/>
              <w:rPr>
                <w:b/>
              </w:rPr>
            </w:pPr>
            <w:r w:rsidRPr="005C3B02">
              <w:rPr>
                <w:b/>
              </w:rPr>
              <w:t>2.4 Подготовка отчета</w:t>
            </w:r>
          </w:p>
        </w:tc>
      </w:tr>
      <w:tr w:rsidR="005C3B02" w:rsidRPr="005C3B02" w14:paraId="4A38C9C7" w14:textId="77777777" w:rsidTr="00C811EA">
        <w:trPr>
          <w:trHeight w:val="102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46912B59" w14:textId="77777777" w:rsidR="007F29AF" w:rsidRPr="005C3B02" w:rsidRDefault="007F29AF" w:rsidP="00C811EA">
            <w:pPr>
              <w:spacing w:before="240" w:after="240"/>
            </w:pPr>
            <w:r w:rsidRPr="005C3B02">
              <w:t>Подготовьте отчет о проделанной работе по итогам модуля, в котором будут представлены результаты, выводы и обоснования выбора по каждому разделу задания. В отчете также опишите содержимое результирующих файлов архива Data.zip</w:t>
            </w:r>
          </w:p>
        </w:tc>
      </w:tr>
    </w:tbl>
    <w:p w14:paraId="7FA1A5F7" w14:textId="77777777" w:rsidR="007F29AF" w:rsidRPr="005C3B02" w:rsidRDefault="007F29AF" w:rsidP="007F29AF">
      <w:pPr>
        <w:spacing w:before="240" w:after="160" w:line="256" w:lineRule="auto"/>
        <w:rPr>
          <w:b/>
        </w:rPr>
      </w:pPr>
      <w:r w:rsidRPr="005C3B02">
        <w:rPr>
          <w:b/>
        </w:rPr>
        <w:t xml:space="preserve"> </w:t>
      </w:r>
    </w:p>
    <w:p w14:paraId="7768EA4A" w14:textId="77777777" w:rsidR="007F29AF" w:rsidRPr="005C3B02" w:rsidRDefault="007F29AF" w:rsidP="007F29AF">
      <w:pPr>
        <w:spacing w:before="240" w:after="240"/>
        <w:rPr>
          <w:b/>
        </w:rPr>
      </w:pPr>
      <w:r w:rsidRPr="005C3B02">
        <w:rPr>
          <w:b/>
        </w:rPr>
        <w:lastRenderedPageBreak/>
        <w:t>Описание модуля 3:</w:t>
      </w:r>
    </w:p>
    <w:p w14:paraId="0EF118F0" w14:textId="77777777" w:rsidR="007F29AF" w:rsidRPr="005C3B02" w:rsidRDefault="007F29AF" w:rsidP="007F29AF">
      <w:pPr>
        <w:spacing w:before="240" w:after="240"/>
        <w:rPr>
          <w:b/>
        </w:rPr>
      </w:pPr>
      <w:r w:rsidRPr="005C3B02">
        <w:rPr>
          <w:b/>
        </w:rPr>
        <w:t>Исходные файлы:</w:t>
      </w:r>
    </w:p>
    <w:p w14:paraId="525672FF" w14:textId="77777777" w:rsidR="007F29AF" w:rsidRPr="005C3B02" w:rsidRDefault="007F29AF" w:rsidP="007F29AF">
      <w:pPr>
        <w:spacing w:before="240" w:after="240"/>
        <w:rPr>
          <w:b/>
        </w:rPr>
      </w:pPr>
      <w:r w:rsidRPr="005C3B02">
        <w:rPr>
          <w:b/>
        </w:rPr>
        <w:t xml:space="preserve"> </w:t>
      </w:r>
    </w:p>
    <w:p w14:paraId="5986893C"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Data.zip                      </w:t>
      </w:r>
      <w:r w:rsidRPr="005C3B02">
        <w:tab/>
        <w:t xml:space="preserve">      </w:t>
      </w:r>
      <w:r w:rsidRPr="005C3B02">
        <w:tab/>
        <w:t>(Результаты предыдущего модуля)</w:t>
      </w:r>
    </w:p>
    <w:p w14:paraId="194BB285" w14:textId="77777777" w:rsidR="007F29AF" w:rsidRPr="005C3B02" w:rsidRDefault="007F29AF" w:rsidP="007F29AF">
      <w:pPr>
        <w:spacing w:before="240" w:after="240"/>
      </w:pPr>
      <w:r w:rsidRPr="005C3B02">
        <w:t xml:space="preserve"> </w:t>
      </w:r>
    </w:p>
    <w:p w14:paraId="080C4521" w14:textId="77777777" w:rsidR="007F29AF" w:rsidRPr="005C3B02" w:rsidRDefault="007F29AF" w:rsidP="007F29AF">
      <w:pPr>
        <w:spacing w:before="240" w:after="240"/>
        <w:rPr>
          <w:b/>
        </w:rPr>
      </w:pPr>
      <w:r w:rsidRPr="005C3B02">
        <w:rPr>
          <w:b/>
        </w:rPr>
        <w:t>Результаты работы:</w:t>
      </w:r>
    </w:p>
    <w:p w14:paraId="59C4A7ED" w14:textId="77777777" w:rsidR="007F29AF" w:rsidRPr="005C3B02" w:rsidRDefault="007F29AF" w:rsidP="007F29AF">
      <w:pPr>
        <w:spacing w:before="240" w:after="240"/>
        <w:rPr>
          <w:b/>
        </w:rPr>
      </w:pPr>
      <w:r w:rsidRPr="005C3B02">
        <w:rPr>
          <w:b/>
        </w:rPr>
        <w:t xml:space="preserve"> </w:t>
      </w:r>
    </w:p>
    <w:p w14:paraId="686B1DFD"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Data.zip                                </w:t>
      </w:r>
      <w:r w:rsidRPr="005C3B02">
        <w:tab/>
        <w:t xml:space="preserve">      </w:t>
      </w:r>
      <w:r w:rsidRPr="005C3B02">
        <w:tab/>
        <w:t>(Результаты модуля)</w:t>
      </w:r>
    </w:p>
    <w:p w14:paraId="706A6C84" w14:textId="77777777" w:rsidR="007F29AF" w:rsidRPr="005C3B02" w:rsidRDefault="007F29AF" w:rsidP="007F29AF">
      <w:pPr>
        <w:spacing w:before="240" w:after="240"/>
        <w:ind w:left="1080" w:hanging="360"/>
      </w:pPr>
      <w:r w:rsidRPr="005C3B02">
        <w:t>2)</w:t>
      </w:r>
      <w:r w:rsidRPr="005C3B02">
        <w:rPr>
          <w:sz w:val="14"/>
          <w:szCs w:val="14"/>
        </w:rPr>
        <w:tab/>
      </w:r>
      <w:r w:rsidRPr="005C3B02">
        <w:t xml:space="preserve">Report.html + </w:t>
      </w:r>
      <w:proofErr w:type="spellStart"/>
      <w:r w:rsidRPr="005C3B02">
        <w:t>Report.ipynb</w:t>
      </w:r>
      <w:proofErr w:type="spellEnd"/>
      <w:r w:rsidRPr="005C3B02">
        <w:t xml:space="preserve">            </w:t>
      </w:r>
      <w:r w:rsidRPr="005C3B02">
        <w:tab/>
        <w:t>(Отчет о проделанной работе)</w:t>
      </w:r>
    </w:p>
    <w:p w14:paraId="3DD1FC97" w14:textId="77777777" w:rsidR="007F29AF" w:rsidRPr="005C3B02" w:rsidRDefault="007F29AF" w:rsidP="007F29AF">
      <w:pPr>
        <w:spacing w:before="240" w:after="240"/>
        <w:rPr>
          <w:b/>
        </w:rPr>
      </w:pPr>
      <w:r w:rsidRPr="005C3B02">
        <w:rPr>
          <w:b/>
        </w:rPr>
        <w:t xml:space="preserve"> </w:t>
      </w:r>
    </w:p>
    <w:p w14:paraId="3BD3F16A" w14:textId="77777777" w:rsidR="007F29AF" w:rsidRPr="005C3B02" w:rsidRDefault="007F29AF" w:rsidP="007F29AF">
      <w:pPr>
        <w:spacing w:before="240" w:after="240"/>
        <w:rPr>
          <w:b/>
        </w:rPr>
      </w:pPr>
      <w:r w:rsidRPr="005C3B02">
        <w:rPr>
          <w:b/>
        </w:rPr>
        <w:t>ВВЕДЕНИЕ</w:t>
      </w:r>
    </w:p>
    <w:p w14:paraId="4CE15110" w14:textId="77777777" w:rsidR="007F29AF" w:rsidRPr="005C3B02" w:rsidRDefault="007F29AF" w:rsidP="007F29AF">
      <w:pPr>
        <w:spacing w:before="240" w:after="240"/>
        <w:rPr>
          <w:b/>
        </w:rPr>
      </w:pPr>
      <w:r w:rsidRPr="005C3B02">
        <w:rPr>
          <w:b/>
        </w:rPr>
        <w:t xml:space="preserve"> </w:t>
      </w:r>
    </w:p>
    <w:p w14:paraId="7AEFBFAE" w14:textId="77777777" w:rsidR="007F29AF" w:rsidRPr="005C3B02" w:rsidRDefault="007F29AF" w:rsidP="007F29AF">
      <w:pPr>
        <w:spacing w:before="240" w:after="240"/>
      </w:pPr>
      <w:r w:rsidRPr="005C3B02">
        <w:t>Вы продолжаете работать с данными, подготовленными в предыдущем модуле. Вам предстоит выполнить регрессионный анализ данных. Модель должна строить предсказания на среднесрочный период. Какая-либо работа, обусловленная задачами предыдущего модуля, выполненная в ходе текущего, оцениваться не будет, поэтому проделывайте её только в случае необходимости.</w:t>
      </w:r>
    </w:p>
    <w:p w14:paraId="5A99737D" w14:textId="77777777" w:rsidR="007F29AF" w:rsidRPr="005C3B02" w:rsidRDefault="007F29AF" w:rsidP="007F29AF">
      <w:pPr>
        <w:spacing w:before="240" w:after="240"/>
      </w:pPr>
      <w:r w:rsidRPr="005C3B02">
        <w:t xml:space="preserve"> </w:t>
      </w:r>
    </w:p>
    <w:p w14:paraId="4BF07739" w14:textId="77777777" w:rsidR="007F29AF" w:rsidRPr="005C3B02" w:rsidRDefault="007F29AF" w:rsidP="007F29AF">
      <w:pPr>
        <w:spacing w:before="240" w:after="240"/>
        <w:rPr>
          <w:b/>
        </w:rPr>
      </w:pPr>
      <w:r w:rsidRPr="005C3B02">
        <w:rPr>
          <w:b/>
        </w:rPr>
        <w:t>ЗАДАНИЕ</w:t>
      </w:r>
    </w:p>
    <w:p w14:paraId="631AA65D" w14:textId="77777777" w:rsidR="007F29AF" w:rsidRPr="005C3B02" w:rsidRDefault="007F29AF" w:rsidP="007F29AF">
      <w:pPr>
        <w:spacing w:before="240" w:after="240"/>
        <w:rPr>
          <w:b/>
        </w:rPr>
      </w:pPr>
      <w:r w:rsidRPr="005C3B02">
        <w:rPr>
          <w:b/>
        </w:rPr>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4601D1D9"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06D23C4" w14:textId="77777777" w:rsidR="007F29AF" w:rsidRPr="005C3B02" w:rsidRDefault="007F29AF" w:rsidP="00C811EA">
            <w:pPr>
              <w:spacing w:before="240" w:after="240"/>
              <w:rPr>
                <w:b/>
              </w:rPr>
            </w:pPr>
            <w:r w:rsidRPr="005C3B02">
              <w:rPr>
                <w:b/>
              </w:rPr>
              <w:t>3.1 Построение регрессионной модели</w:t>
            </w:r>
          </w:p>
        </w:tc>
      </w:tr>
      <w:tr w:rsidR="005C3B02" w:rsidRPr="005C3B02" w14:paraId="63AE4219" w14:textId="77777777" w:rsidTr="00C811EA">
        <w:trPr>
          <w:trHeight w:val="261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4EDC3BC9" w14:textId="77777777" w:rsidR="007F29AF" w:rsidRPr="005C3B02" w:rsidRDefault="007F29AF" w:rsidP="00C811EA">
            <w:pPr>
              <w:spacing w:before="240" w:after="240"/>
            </w:pPr>
            <w:r w:rsidRPr="005C3B02">
              <w:t>Для предсказания вероятностей того, что сессия является сессией злоумышленника построить регрессионную модель. Итоговая модель должна быть выбрана из нескольких построенных моделей на алгоритмах различной степени сложности. Для получения оптимальной модели предсказания необходимо выбрать метрику оценки качества работы моделей.</w:t>
            </w:r>
          </w:p>
          <w:p w14:paraId="71EE7292" w14:textId="77777777" w:rsidR="007F29AF" w:rsidRPr="005C3B02" w:rsidRDefault="007F29AF" w:rsidP="00C811EA">
            <w:pPr>
              <w:spacing w:before="240" w:after="240"/>
            </w:pPr>
            <w:r w:rsidRPr="005C3B02">
              <w:t xml:space="preserve">После выбора модели необходимо оптимизировать её под решаемую задачу, настраивая </w:t>
            </w:r>
            <w:proofErr w:type="spellStart"/>
            <w:r w:rsidRPr="005C3B02">
              <w:t>гиперпараметры</w:t>
            </w:r>
            <w:proofErr w:type="spellEnd"/>
            <w:r w:rsidRPr="005C3B02">
              <w:t xml:space="preserve">. Построить для данной модели кривую валидации (зависимость качества от одного из </w:t>
            </w:r>
            <w:proofErr w:type="spellStart"/>
            <w:r w:rsidRPr="005C3B02">
              <w:t>гиперпараметров</w:t>
            </w:r>
            <w:proofErr w:type="spellEnd"/>
            <w:r w:rsidRPr="005C3B02">
              <w:t xml:space="preserve"> алгоритма) и кривую обучения (зависимость качества от объема выборки). Выполните оценку данной модели после настройки </w:t>
            </w:r>
            <w:proofErr w:type="spellStart"/>
            <w:r w:rsidRPr="005C3B02">
              <w:t>гиперпараметров</w:t>
            </w:r>
            <w:proofErr w:type="spellEnd"/>
          </w:p>
        </w:tc>
      </w:tr>
    </w:tbl>
    <w:p w14:paraId="2F2AAB0D" w14:textId="77777777" w:rsidR="007F29AF" w:rsidRPr="005C3B02" w:rsidRDefault="007F29AF" w:rsidP="007F29AF">
      <w:pPr>
        <w:spacing w:before="240" w:after="240"/>
        <w:rPr>
          <w:b/>
        </w:rPr>
      </w:pPr>
      <w:r w:rsidRPr="005C3B02">
        <w:rPr>
          <w:b/>
        </w:rPr>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3B5F54F7"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2F0CFC4" w14:textId="77777777" w:rsidR="007F29AF" w:rsidRPr="005C3B02" w:rsidRDefault="007F29AF" w:rsidP="00C811EA">
            <w:pPr>
              <w:spacing w:before="240" w:after="240"/>
              <w:rPr>
                <w:b/>
              </w:rPr>
            </w:pPr>
            <w:r w:rsidRPr="005C3B02">
              <w:rPr>
                <w:b/>
              </w:rPr>
              <w:lastRenderedPageBreak/>
              <w:t>3.2 Визуализация работы регрессионной модели</w:t>
            </w:r>
          </w:p>
        </w:tc>
      </w:tr>
      <w:tr w:rsidR="005C3B02" w:rsidRPr="005C3B02" w14:paraId="0D021A31" w14:textId="77777777" w:rsidTr="00C811EA">
        <w:trPr>
          <w:trHeight w:val="102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534B5B80" w14:textId="77777777" w:rsidR="007F29AF" w:rsidRPr="005C3B02" w:rsidRDefault="007F29AF" w:rsidP="00C811EA">
            <w:pPr>
              <w:spacing w:before="240" w:after="240"/>
            </w:pPr>
            <w:r w:rsidRPr="005C3B02">
              <w:t>Визуализируйте предсказания, полученные в результате работы построенной регрессионной модели для нескольких последующих месяцев, начиная с текущего. Визуализация должна наглядно показывать прогнозируемое количество новых случаев заражения для различных стран</w:t>
            </w:r>
          </w:p>
        </w:tc>
      </w:tr>
    </w:tbl>
    <w:p w14:paraId="24B3715D" w14:textId="77777777" w:rsidR="007F29AF" w:rsidRPr="005C3B02" w:rsidRDefault="007F29AF" w:rsidP="007F29AF">
      <w:pPr>
        <w:spacing w:before="240" w:after="240"/>
        <w:rPr>
          <w:b/>
        </w:rPr>
      </w:pPr>
      <w:r w:rsidRPr="005C3B02">
        <w:rPr>
          <w:b/>
        </w:rPr>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077C9002"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310D308" w14:textId="77777777" w:rsidR="007F29AF" w:rsidRPr="005C3B02" w:rsidRDefault="007F29AF" w:rsidP="00C811EA">
            <w:pPr>
              <w:spacing w:before="240" w:after="240"/>
              <w:rPr>
                <w:b/>
              </w:rPr>
            </w:pPr>
            <w:r w:rsidRPr="005C3B02">
              <w:rPr>
                <w:b/>
              </w:rPr>
              <w:t>3.3 Подготовка отчета</w:t>
            </w:r>
          </w:p>
        </w:tc>
      </w:tr>
      <w:tr w:rsidR="005C3B02" w:rsidRPr="005C3B02" w14:paraId="24BF62FF" w14:textId="77777777" w:rsidTr="00C811EA">
        <w:trPr>
          <w:trHeight w:val="102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50AD55BF" w14:textId="77777777" w:rsidR="007F29AF" w:rsidRPr="005C3B02" w:rsidRDefault="007F29AF" w:rsidP="00C811EA">
            <w:pPr>
              <w:spacing w:before="240" w:after="240"/>
            </w:pPr>
            <w:r w:rsidRPr="005C3B02">
              <w:t xml:space="preserve">Подготовьте отчет о проделанной работе по итогам Модуля 3 в </w:t>
            </w:r>
            <w:proofErr w:type="gramStart"/>
            <w:r w:rsidRPr="005C3B02">
              <w:t>котором</w:t>
            </w:r>
            <w:proofErr w:type="gramEnd"/>
            <w:r w:rsidRPr="005C3B02">
              <w:t xml:space="preserve"> будут представлены результаты, выводы и обоснования выбора по каждому разделу задания. В отчете также опишите содержимое результирующих файлов архива Data.zip</w:t>
            </w:r>
          </w:p>
        </w:tc>
      </w:tr>
    </w:tbl>
    <w:p w14:paraId="5D45859C" w14:textId="77777777" w:rsidR="007F29AF" w:rsidRPr="005C3B02" w:rsidRDefault="007F29AF" w:rsidP="007F29AF">
      <w:pPr>
        <w:spacing w:before="240" w:after="240"/>
        <w:rPr>
          <w:b/>
        </w:rPr>
      </w:pPr>
      <w:r w:rsidRPr="005C3B02">
        <w:rPr>
          <w:b/>
        </w:rPr>
        <w:t xml:space="preserve"> </w:t>
      </w:r>
    </w:p>
    <w:p w14:paraId="4F239B9F" w14:textId="77777777" w:rsidR="007F29AF" w:rsidRPr="005C3B02" w:rsidRDefault="007F29AF" w:rsidP="007F29AF">
      <w:pPr>
        <w:spacing w:before="240" w:after="240"/>
        <w:rPr>
          <w:b/>
        </w:rPr>
      </w:pPr>
      <w:r w:rsidRPr="005C3B02">
        <w:rPr>
          <w:b/>
        </w:rPr>
        <w:t>Описание модуля 4:</w:t>
      </w:r>
    </w:p>
    <w:p w14:paraId="2415F675" w14:textId="77777777" w:rsidR="007F29AF" w:rsidRPr="005C3B02" w:rsidRDefault="007F29AF" w:rsidP="007F29AF">
      <w:pPr>
        <w:spacing w:before="240" w:after="240"/>
        <w:rPr>
          <w:b/>
        </w:rPr>
      </w:pPr>
      <w:r w:rsidRPr="005C3B02">
        <w:rPr>
          <w:b/>
        </w:rPr>
        <w:t>Исходные файлы:</w:t>
      </w:r>
    </w:p>
    <w:p w14:paraId="799CBC38" w14:textId="77777777" w:rsidR="007F29AF" w:rsidRPr="005C3B02" w:rsidRDefault="007F29AF" w:rsidP="007F29AF">
      <w:pPr>
        <w:spacing w:before="240" w:after="240"/>
        <w:rPr>
          <w:b/>
        </w:rPr>
      </w:pPr>
      <w:r w:rsidRPr="005C3B02">
        <w:rPr>
          <w:b/>
        </w:rPr>
        <w:t xml:space="preserve"> </w:t>
      </w:r>
    </w:p>
    <w:p w14:paraId="0CEDA8C2"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Data.zip                                </w:t>
      </w:r>
      <w:r w:rsidRPr="005C3B02">
        <w:tab/>
        <w:t>(Результаты предыдущего модуля)</w:t>
      </w:r>
    </w:p>
    <w:p w14:paraId="146FCA0F" w14:textId="77777777" w:rsidR="007F29AF" w:rsidRPr="005C3B02" w:rsidRDefault="007F29AF" w:rsidP="007F29AF">
      <w:pPr>
        <w:spacing w:before="240" w:after="240"/>
      </w:pPr>
      <w:r w:rsidRPr="005C3B02">
        <w:t xml:space="preserve"> </w:t>
      </w:r>
    </w:p>
    <w:p w14:paraId="1FA7620A" w14:textId="77777777" w:rsidR="007F29AF" w:rsidRPr="005C3B02" w:rsidRDefault="007F29AF" w:rsidP="007F29AF">
      <w:pPr>
        <w:spacing w:before="240" w:after="240"/>
        <w:rPr>
          <w:b/>
        </w:rPr>
      </w:pPr>
      <w:r w:rsidRPr="005C3B02">
        <w:rPr>
          <w:b/>
        </w:rPr>
        <w:t>Результаты работы:</w:t>
      </w:r>
    </w:p>
    <w:p w14:paraId="7368E322" w14:textId="77777777" w:rsidR="007F29AF" w:rsidRPr="005C3B02" w:rsidRDefault="007F29AF" w:rsidP="007F29AF">
      <w:pPr>
        <w:spacing w:before="240" w:after="240"/>
        <w:rPr>
          <w:b/>
        </w:rPr>
      </w:pPr>
      <w:r w:rsidRPr="005C3B02">
        <w:rPr>
          <w:b/>
        </w:rPr>
        <w:t xml:space="preserve"> </w:t>
      </w:r>
    </w:p>
    <w:p w14:paraId="19DE96D3" w14:textId="77777777" w:rsidR="007F29AF" w:rsidRPr="005C3B02" w:rsidRDefault="007F29AF" w:rsidP="007F29AF">
      <w:pPr>
        <w:spacing w:before="240" w:after="240"/>
        <w:ind w:left="1080" w:hanging="360"/>
      </w:pPr>
      <w:r w:rsidRPr="005C3B02">
        <w:t>1)</w:t>
      </w:r>
      <w:r w:rsidRPr="005C3B02">
        <w:rPr>
          <w:sz w:val="14"/>
          <w:szCs w:val="14"/>
        </w:rPr>
        <w:tab/>
      </w:r>
      <w:r w:rsidRPr="005C3B02">
        <w:t xml:space="preserve">Data.zip                                </w:t>
      </w:r>
      <w:r w:rsidRPr="005C3B02">
        <w:tab/>
        <w:t xml:space="preserve">      </w:t>
      </w:r>
      <w:r w:rsidRPr="005C3B02">
        <w:tab/>
        <w:t>(Результаты модуля)</w:t>
      </w:r>
    </w:p>
    <w:p w14:paraId="0B4CDFB7" w14:textId="77777777" w:rsidR="007F29AF" w:rsidRPr="005C3B02" w:rsidRDefault="007F29AF" w:rsidP="007F29AF">
      <w:pPr>
        <w:spacing w:before="240" w:after="240"/>
        <w:ind w:left="1080" w:hanging="360"/>
      </w:pPr>
      <w:r w:rsidRPr="005C3B02">
        <w:t>2)</w:t>
      </w:r>
      <w:r w:rsidRPr="005C3B02">
        <w:rPr>
          <w:sz w:val="14"/>
          <w:szCs w:val="14"/>
        </w:rPr>
        <w:tab/>
      </w:r>
      <w:r w:rsidRPr="005C3B02">
        <w:t xml:space="preserve">Report.html + </w:t>
      </w:r>
      <w:proofErr w:type="spellStart"/>
      <w:r w:rsidRPr="005C3B02">
        <w:t>Report.ipynb</w:t>
      </w:r>
      <w:proofErr w:type="spellEnd"/>
      <w:r w:rsidRPr="005C3B02">
        <w:t xml:space="preserve">            </w:t>
      </w:r>
      <w:r w:rsidRPr="005C3B02">
        <w:tab/>
        <w:t>(Отчет о проделанной работе)</w:t>
      </w:r>
    </w:p>
    <w:p w14:paraId="1F2F38C3" w14:textId="77777777" w:rsidR="007F29AF" w:rsidRPr="005C3B02" w:rsidRDefault="007F29AF" w:rsidP="007F29AF">
      <w:pPr>
        <w:spacing w:before="240" w:after="240"/>
        <w:ind w:left="1080" w:hanging="360"/>
      </w:pPr>
      <w:r w:rsidRPr="005C3B02">
        <w:t>3)</w:t>
      </w:r>
      <w:r w:rsidRPr="005C3B02">
        <w:rPr>
          <w:sz w:val="14"/>
          <w:szCs w:val="14"/>
        </w:rPr>
        <w:tab/>
      </w:r>
      <w:r w:rsidRPr="005C3B02">
        <w:t xml:space="preserve">Readme.pdf                </w:t>
      </w:r>
      <w:r w:rsidRPr="005C3B02">
        <w:tab/>
        <w:t xml:space="preserve">      </w:t>
      </w:r>
      <w:r w:rsidRPr="005C3B02">
        <w:tab/>
        <w:t xml:space="preserve">      </w:t>
      </w:r>
      <w:r w:rsidRPr="005C3B02">
        <w:tab/>
        <w:t>(Руководство пользователя)</w:t>
      </w:r>
    </w:p>
    <w:p w14:paraId="71A15D0A" w14:textId="77777777" w:rsidR="007F29AF" w:rsidRPr="005C3B02" w:rsidRDefault="007F29AF" w:rsidP="007F29AF">
      <w:pPr>
        <w:spacing w:before="240" w:after="240"/>
      </w:pPr>
      <w:r w:rsidRPr="005C3B02">
        <w:t xml:space="preserve"> </w:t>
      </w:r>
    </w:p>
    <w:p w14:paraId="567B3E6B" w14:textId="77777777" w:rsidR="007F29AF" w:rsidRPr="005C3B02" w:rsidRDefault="007F29AF" w:rsidP="007F29AF">
      <w:pPr>
        <w:spacing w:before="240" w:after="240"/>
        <w:rPr>
          <w:b/>
        </w:rPr>
      </w:pPr>
      <w:r w:rsidRPr="005C3B02">
        <w:rPr>
          <w:b/>
        </w:rPr>
        <w:t>ВВЕДЕНИЕ</w:t>
      </w:r>
    </w:p>
    <w:p w14:paraId="51167D64" w14:textId="77777777" w:rsidR="007F29AF" w:rsidRPr="005C3B02" w:rsidRDefault="007F29AF" w:rsidP="007F29AF">
      <w:pPr>
        <w:spacing w:before="240" w:after="240"/>
        <w:rPr>
          <w:b/>
        </w:rPr>
      </w:pPr>
      <w:r w:rsidRPr="005C3B02">
        <w:rPr>
          <w:b/>
        </w:rPr>
        <w:t xml:space="preserve"> </w:t>
      </w:r>
    </w:p>
    <w:p w14:paraId="66D53C18" w14:textId="77777777" w:rsidR="007F29AF" w:rsidRPr="005C3B02" w:rsidRDefault="007F29AF" w:rsidP="007F29AF">
      <w:pPr>
        <w:spacing w:before="240" w:after="240"/>
      </w:pPr>
      <w:r w:rsidRPr="005C3B02">
        <w:t>Вы продолжаете работать с данными, подготовленными в предыдущем модуле. Вам предстоит разработать программный продукт – чат-бота. Какая-либо работа, обусловленная задачами предыдущего модуля, выполненная в ходе текущего, оцениваться не будет, поэтому проделывайте её только в случае необходимости.</w:t>
      </w:r>
    </w:p>
    <w:p w14:paraId="1D6F4B99" w14:textId="77777777" w:rsidR="007F29AF" w:rsidRPr="005C3B02" w:rsidRDefault="007F29AF" w:rsidP="007F29AF">
      <w:pPr>
        <w:spacing w:before="240" w:after="240"/>
      </w:pPr>
      <w:r w:rsidRPr="005C3B02">
        <w:t xml:space="preserve"> </w:t>
      </w:r>
    </w:p>
    <w:p w14:paraId="51B3EF1E" w14:textId="77777777" w:rsidR="007F29AF" w:rsidRPr="005C3B02" w:rsidRDefault="007F29AF" w:rsidP="007F29AF">
      <w:pPr>
        <w:spacing w:before="240" w:after="240"/>
        <w:rPr>
          <w:b/>
        </w:rPr>
      </w:pPr>
      <w:r w:rsidRPr="005C3B02">
        <w:rPr>
          <w:b/>
        </w:rPr>
        <w:lastRenderedPageBreak/>
        <w:t>ЗАДАНИЕ</w:t>
      </w:r>
    </w:p>
    <w:p w14:paraId="7EE9371F" w14:textId="77777777" w:rsidR="007F29AF" w:rsidRPr="005C3B02" w:rsidRDefault="007F29AF" w:rsidP="007F29AF">
      <w:pPr>
        <w:spacing w:before="240" w:after="240"/>
        <w:rPr>
          <w:b/>
        </w:rPr>
      </w:pPr>
      <w:r w:rsidRPr="005C3B02">
        <w:rPr>
          <w:b/>
        </w:rPr>
        <w:t xml:space="preserve"> </w:t>
      </w:r>
    </w:p>
    <w:p w14:paraId="53F4AFAC" w14:textId="77777777" w:rsidR="007F29AF" w:rsidRPr="005C3B02" w:rsidRDefault="007F29AF" w:rsidP="007F29AF">
      <w:pPr>
        <w:spacing w:before="240" w:after="240"/>
        <w:rPr>
          <w:b/>
        </w:rPr>
      </w:pPr>
      <w:r w:rsidRPr="005C3B02">
        <w:rPr>
          <w:b/>
        </w:rPr>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59031CDA"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6D044CCC" w14:textId="77777777" w:rsidR="007F29AF" w:rsidRPr="005C3B02" w:rsidRDefault="007F29AF" w:rsidP="00C811EA">
            <w:pPr>
              <w:spacing w:before="240" w:after="240"/>
              <w:rPr>
                <w:b/>
              </w:rPr>
            </w:pPr>
            <w:r w:rsidRPr="005C3B02">
              <w:rPr>
                <w:b/>
              </w:rPr>
              <w:t>4.1 Разработка виджета</w:t>
            </w:r>
          </w:p>
        </w:tc>
      </w:tr>
      <w:tr w:rsidR="005C3B02" w:rsidRPr="005C3B02" w14:paraId="0DDF5E9C" w14:textId="77777777" w:rsidTr="00C811EA">
        <w:trPr>
          <w:trHeight w:val="204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6776C304" w14:textId="77777777" w:rsidR="007F29AF" w:rsidRPr="005C3B02" w:rsidRDefault="007F29AF" w:rsidP="00C811EA">
            <w:pPr>
              <w:spacing w:before="240" w:after="240"/>
            </w:pPr>
            <w:r w:rsidRPr="005C3B02">
              <w:t>Вам необходимо разработать программный продукт, который будет выполнять следующие действия:</w:t>
            </w:r>
          </w:p>
          <w:p w14:paraId="522458E7" w14:textId="77777777" w:rsidR="007F29AF" w:rsidRPr="005C3B02" w:rsidRDefault="007F29AF" w:rsidP="00C811EA">
            <w:pPr>
              <w:spacing w:before="240" w:after="240"/>
              <w:ind w:left="1080" w:hanging="360"/>
            </w:pPr>
            <w:r w:rsidRPr="005C3B02">
              <w:t>-</w:t>
            </w:r>
            <w:r w:rsidRPr="005C3B02">
              <w:rPr>
                <w:sz w:val="14"/>
                <w:szCs w:val="14"/>
              </w:rPr>
              <w:t xml:space="preserve">      </w:t>
            </w:r>
            <w:r w:rsidRPr="005C3B02">
              <w:t>позволит пользователю вводить данные в удобном виде;</w:t>
            </w:r>
          </w:p>
          <w:p w14:paraId="577377B3" w14:textId="77777777" w:rsidR="007F29AF" w:rsidRPr="005C3B02" w:rsidRDefault="007F29AF" w:rsidP="00C811EA">
            <w:pPr>
              <w:spacing w:before="240" w:after="240"/>
              <w:ind w:left="1080" w:hanging="360"/>
            </w:pPr>
            <w:r w:rsidRPr="005C3B02">
              <w:t>-</w:t>
            </w:r>
            <w:r w:rsidRPr="005C3B02">
              <w:rPr>
                <w:sz w:val="14"/>
                <w:szCs w:val="14"/>
              </w:rPr>
              <w:t xml:space="preserve">      </w:t>
            </w:r>
            <w:r w:rsidRPr="005C3B02">
              <w:t>выдавать результат предсказания целевой переменной;</w:t>
            </w:r>
          </w:p>
          <w:p w14:paraId="03C3E972" w14:textId="77777777" w:rsidR="007F29AF" w:rsidRPr="005C3B02" w:rsidRDefault="007F29AF" w:rsidP="00C811EA">
            <w:pPr>
              <w:spacing w:before="240" w:after="240"/>
            </w:pPr>
            <w:r w:rsidRPr="005C3B02">
              <w:t>осуществлять вывод информации по обработке и анализу данных в отдельный файл.</w:t>
            </w:r>
          </w:p>
        </w:tc>
      </w:tr>
    </w:tbl>
    <w:p w14:paraId="4D3D2FE2" w14:textId="77777777" w:rsidR="007F29AF" w:rsidRPr="005C3B02" w:rsidRDefault="007F29AF" w:rsidP="007F29AF">
      <w:pPr>
        <w:spacing w:before="240" w:after="240"/>
      </w:pPr>
      <w:r w:rsidRPr="005C3B02">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4B8097B0"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3F62C732" w14:textId="77777777" w:rsidR="007F29AF" w:rsidRPr="005C3B02" w:rsidRDefault="007F29AF" w:rsidP="00C811EA">
            <w:pPr>
              <w:spacing w:before="240" w:after="240"/>
              <w:rPr>
                <w:b/>
              </w:rPr>
            </w:pPr>
            <w:r w:rsidRPr="005C3B02">
              <w:rPr>
                <w:b/>
              </w:rPr>
              <w:t>4.2 Интеграция справки в приложение</w:t>
            </w:r>
          </w:p>
        </w:tc>
      </w:tr>
      <w:tr w:rsidR="005C3B02" w:rsidRPr="005C3B02" w14:paraId="2D62D02C" w14:textId="77777777" w:rsidTr="00C811EA">
        <w:trPr>
          <w:trHeight w:val="48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1F482291" w14:textId="77777777" w:rsidR="007F29AF" w:rsidRPr="005C3B02" w:rsidRDefault="007F29AF" w:rsidP="00C811EA">
            <w:pPr>
              <w:spacing w:before="240" w:after="240"/>
            </w:pPr>
            <w:r w:rsidRPr="005C3B02">
              <w:t>Дополнить разработанный программный продукт модулем справочной информацией (</w:t>
            </w:r>
            <w:proofErr w:type="spellStart"/>
            <w:r w:rsidRPr="005C3B02">
              <w:t>help</w:t>
            </w:r>
            <w:proofErr w:type="spellEnd"/>
            <w:r w:rsidRPr="005C3B02">
              <w:t>).</w:t>
            </w:r>
          </w:p>
        </w:tc>
      </w:tr>
    </w:tbl>
    <w:p w14:paraId="42D8E401" w14:textId="77777777" w:rsidR="007F29AF" w:rsidRPr="005C3B02" w:rsidRDefault="007F29AF" w:rsidP="007F29AF">
      <w:pPr>
        <w:spacing w:before="240" w:after="240"/>
      </w:pPr>
      <w:r w:rsidRPr="005C3B02">
        <w:t xml:space="preserve"> </w:t>
      </w:r>
    </w:p>
    <w:tbl>
      <w:tblPr>
        <w:tblW w:w="9920"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12842210" w14:textId="77777777" w:rsidTr="00C811EA">
        <w:trPr>
          <w:trHeight w:val="485"/>
        </w:trPr>
        <w:tc>
          <w:tcPr>
            <w:tcW w:w="9920" w:type="dxa"/>
            <w:tcBorders>
              <w:top w:val="single" w:sz="8" w:space="0" w:color="4472C4"/>
              <w:left w:val="single" w:sz="8" w:space="0" w:color="4472C4"/>
              <w:bottom w:val="single" w:sz="8" w:space="0" w:color="4472C4"/>
              <w:right w:val="single" w:sz="8" w:space="0" w:color="4472C4"/>
            </w:tcBorders>
            <w:tcMar>
              <w:top w:w="100" w:type="dxa"/>
              <w:left w:w="100" w:type="dxa"/>
              <w:bottom w:w="100" w:type="dxa"/>
              <w:right w:w="100" w:type="dxa"/>
            </w:tcMar>
          </w:tcPr>
          <w:p w14:paraId="15AFC0CC" w14:textId="77777777" w:rsidR="007F29AF" w:rsidRPr="005C3B02" w:rsidRDefault="007F29AF" w:rsidP="00C811EA">
            <w:pPr>
              <w:spacing w:before="240" w:after="240"/>
              <w:rPr>
                <w:b/>
              </w:rPr>
            </w:pPr>
            <w:r w:rsidRPr="005C3B02">
              <w:rPr>
                <w:b/>
              </w:rPr>
              <w:t>4.3 Подготовка руководства пользователя</w:t>
            </w:r>
          </w:p>
        </w:tc>
      </w:tr>
      <w:tr w:rsidR="007F29AF" w:rsidRPr="005C3B02" w14:paraId="5F0794A8" w14:textId="77777777" w:rsidTr="00C811EA">
        <w:trPr>
          <w:trHeight w:val="1535"/>
        </w:trPr>
        <w:tc>
          <w:tcPr>
            <w:tcW w:w="9920" w:type="dxa"/>
            <w:tcBorders>
              <w:top w:val="nil"/>
              <w:left w:val="single" w:sz="8" w:space="0" w:color="8EAADB"/>
              <w:bottom w:val="single" w:sz="8" w:space="0" w:color="8EAADB"/>
              <w:right w:val="single" w:sz="8" w:space="0" w:color="8EAADB"/>
            </w:tcBorders>
            <w:tcMar>
              <w:top w:w="100" w:type="dxa"/>
              <w:left w:w="100" w:type="dxa"/>
              <w:bottom w:w="100" w:type="dxa"/>
              <w:right w:w="100" w:type="dxa"/>
            </w:tcMar>
          </w:tcPr>
          <w:p w14:paraId="721B6C04" w14:textId="77777777" w:rsidR="007F29AF" w:rsidRPr="005C3B02" w:rsidRDefault="007F29AF" w:rsidP="00C811EA">
            <w:pPr>
              <w:spacing w:before="240" w:after="240"/>
            </w:pPr>
            <w:r w:rsidRPr="005C3B02">
              <w:t>Подготовьте отчет о проделанной работе по итогам Модуля 4, в котором будут представлены результаты, комментарии к коду, по каждому разделу задания.</w:t>
            </w:r>
          </w:p>
          <w:p w14:paraId="210BDC1A" w14:textId="77777777" w:rsidR="007F29AF" w:rsidRPr="005C3B02" w:rsidRDefault="007F29AF" w:rsidP="00C811EA">
            <w:pPr>
              <w:spacing w:before="240" w:after="240"/>
            </w:pPr>
            <w:r w:rsidRPr="005C3B02">
              <w:t>Разработайте руководство пользователя для виджета, в котором описать интерфейс и возможности для потенциального пользователя, оформите его в виде файла Readme.pdf.</w:t>
            </w:r>
          </w:p>
        </w:tc>
      </w:tr>
    </w:tbl>
    <w:p w14:paraId="40DEC840" w14:textId="77777777" w:rsidR="007F29AF" w:rsidRPr="005C3B02" w:rsidRDefault="007F29AF">
      <w:pPr>
        <w:spacing w:before="0"/>
        <w:rPr>
          <w:b/>
          <w:sz w:val="28"/>
          <w:szCs w:val="28"/>
        </w:rPr>
      </w:pPr>
    </w:p>
    <w:p w14:paraId="3DB50336" w14:textId="77777777" w:rsidR="007F29AF" w:rsidRPr="005C3B02" w:rsidRDefault="007F29AF">
      <w:pPr>
        <w:spacing w:before="0"/>
        <w:rPr>
          <w:b/>
          <w:sz w:val="28"/>
          <w:szCs w:val="28"/>
        </w:rPr>
      </w:pPr>
    </w:p>
    <w:p w14:paraId="6448FECA" w14:textId="77777777" w:rsidR="007F29AF" w:rsidRPr="005C3B02" w:rsidRDefault="007F29AF" w:rsidP="007F29AF">
      <w:pPr>
        <w:pStyle w:val="14"/>
        <w:tabs>
          <w:tab w:val="left" w:pos="500"/>
        </w:tabs>
        <w:ind w:right="-30" w:firstLine="0"/>
        <w:jc w:val="center"/>
        <w:rPr>
          <w:b/>
          <w:sz w:val="36"/>
          <w:szCs w:val="36"/>
        </w:rPr>
      </w:pPr>
      <w:r w:rsidRPr="005C3B02">
        <w:rPr>
          <w:b/>
          <w:sz w:val="36"/>
          <w:szCs w:val="36"/>
        </w:rPr>
        <w:t>Кейс-задача 3</w:t>
      </w:r>
    </w:p>
    <w:p w14:paraId="5F6372DB" w14:textId="77777777" w:rsidR="007F29AF" w:rsidRPr="005C3B02" w:rsidRDefault="007F29AF" w:rsidP="007F29AF">
      <w:pPr>
        <w:pStyle w:val="14"/>
        <w:tabs>
          <w:tab w:val="left" w:pos="500"/>
        </w:tabs>
        <w:ind w:right="-30" w:firstLine="0"/>
        <w:jc w:val="center"/>
        <w:rPr>
          <w:b/>
          <w:sz w:val="36"/>
          <w:szCs w:val="36"/>
        </w:rPr>
      </w:pPr>
    </w:p>
    <w:p w14:paraId="053A35D8" w14:textId="77777777" w:rsidR="007F29AF" w:rsidRPr="005C3B02" w:rsidRDefault="007F29AF" w:rsidP="007F29AF">
      <w:pPr>
        <w:ind w:left="100"/>
        <w:jc w:val="center"/>
        <w:rPr>
          <w:sz w:val="28"/>
          <w:szCs w:val="28"/>
        </w:rPr>
      </w:pPr>
      <w:r w:rsidRPr="005C3B02">
        <w:rPr>
          <w:sz w:val="28"/>
          <w:szCs w:val="28"/>
        </w:rPr>
        <w:t>по дисциплине</w:t>
      </w:r>
      <w:r w:rsidRPr="005C3B02">
        <w:rPr>
          <w:b/>
          <w:i/>
        </w:rPr>
        <w:t xml:space="preserve"> </w:t>
      </w:r>
      <w:r w:rsidRPr="005C3B02">
        <w:rPr>
          <w:vertAlign w:val="superscript"/>
        </w:rPr>
        <w:t xml:space="preserve"> </w:t>
      </w:r>
      <w:r w:rsidRPr="005C3B02">
        <w:rPr>
          <w:sz w:val="28"/>
        </w:rPr>
        <w:t>«</w:t>
      </w:r>
      <w:r w:rsidRPr="005C3B02">
        <w:rPr>
          <w:sz w:val="28"/>
          <w:szCs w:val="28"/>
        </w:rPr>
        <w:t>Машинное обучение и большие данные»</w:t>
      </w:r>
    </w:p>
    <w:p w14:paraId="253063BB" w14:textId="77777777" w:rsidR="007F29AF" w:rsidRPr="005C3B02" w:rsidRDefault="007F29AF" w:rsidP="003D1F08">
      <w:pPr>
        <w:shd w:val="clear" w:color="auto" w:fill="FFFFFF" w:themeFill="background1"/>
        <w:spacing w:before="240" w:after="240"/>
        <w:ind w:right="80"/>
      </w:pPr>
    </w:p>
    <w:p w14:paraId="4C6EC29E" w14:textId="77777777" w:rsidR="007F29AF" w:rsidRPr="005C3B02" w:rsidRDefault="007F29AF" w:rsidP="003D1F08">
      <w:pPr>
        <w:shd w:val="clear" w:color="auto" w:fill="FFFFFF" w:themeFill="background1"/>
        <w:spacing w:before="240" w:after="240"/>
        <w:ind w:right="80"/>
      </w:pPr>
      <w:r w:rsidRPr="005C3B02">
        <w:rPr>
          <w:b/>
        </w:rPr>
        <w:t xml:space="preserve">Модуль 1 </w:t>
      </w:r>
      <w:r w:rsidRPr="005C3B02">
        <w:t>данного Конкурсного задания состоит из следующей документации / файлов:</w:t>
      </w:r>
    </w:p>
    <w:p w14:paraId="502CFE64" w14:textId="77777777" w:rsidR="007F29AF" w:rsidRPr="005C3B02" w:rsidRDefault="007F29AF" w:rsidP="003D1F08">
      <w:pPr>
        <w:shd w:val="clear" w:color="auto" w:fill="FFFFFF" w:themeFill="background1"/>
        <w:ind w:left="1220" w:right="80" w:hanging="360"/>
      </w:pPr>
      <w:r w:rsidRPr="005C3B02">
        <w:lastRenderedPageBreak/>
        <w:t>1.</w:t>
      </w:r>
      <w:r w:rsidRPr="005C3B02">
        <w:rPr>
          <w:sz w:val="14"/>
          <w:szCs w:val="14"/>
        </w:rPr>
        <w:tab/>
      </w:r>
      <w:r w:rsidRPr="005C3B02">
        <w:t>С1_1 DS2018_BDML.pdf (Инструкция к модулю 1)</w:t>
      </w:r>
    </w:p>
    <w:p w14:paraId="692817BF" w14:textId="77777777" w:rsidR="007F29AF" w:rsidRPr="005C3B02" w:rsidRDefault="007F29AF" w:rsidP="003D1F08">
      <w:pPr>
        <w:shd w:val="clear" w:color="auto" w:fill="FFFFFF" w:themeFill="background1"/>
        <w:ind w:left="1220" w:right="80" w:hanging="360"/>
      </w:pPr>
      <w:r w:rsidRPr="005C3B02">
        <w:t>2.</w:t>
      </w:r>
      <w:r w:rsidRPr="005C3B02">
        <w:rPr>
          <w:sz w:val="14"/>
          <w:szCs w:val="14"/>
        </w:rPr>
        <w:tab/>
      </w:r>
      <w:r w:rsidRPr="005C3B02">
        <w:t>Ск-2бп.wmv (Знакомство с системой УЗК)</w:t>
      </w:r>
    </w:p>
    <w:p w14:paraId="4223D6EC" w14:textId="77777777" w:rsidR="007F29AF" w:rsidRPr="005C3B02" w:rsidRDefault="007F29AF" w:rsidP="003D1F08">
      <w:pPr>
        <w:shd w:val="clear" w:color="auto" w:fill="FFFFFF" w:themeFill="background1"/>
        <w:ind w:left="1220" w:right="80" w:hanging="360"/>
      </w:pPr>
      <w:r w:rsidRPr="005C3B02">
        <w:t>3.</w:t>
      </w:r>
      <w:r w:rsidRPr="005C3B02">
        <w:rPr>
          <w:sz w:val="14"/>
          <w:szCs w:val="14"/>
        </w:rPr>
        <w:tab/>
      </w:r>
      <w:r w:rsidRPr="005C3B02">
        <w:t>SOP1.txt, SOP2.txt, SOP3.txt (Исходные данные)</w:t>
      </w:r>
    </w:p>
    <w:p w14:paraId="73F90215" w14:textId="77777777" w:rsidR="007F29AF" w:rsidRPr="005C3B02" w:rsidRDefault="007F29AF" w:rsidP="003D1F08">
      <w:pPr>
        <w:shd w:val="clear" w:color="auto" w:fill="FFFFFF" w:themeFill="background1"/>
        <w:ind w:left="1220" w:right="80" w:hanging="360"/>
      </w:pPr>
      <w:r w:rsidRPr="005C3B02">
        <w:t>4.</w:t>
      </w:r>
      <w:r w:rsidRPr="005C3B02">
        <w:rPr>
          <w:sz w:val="14"/>
          <w:szCs w:val="14"/>
        </w:rPr>
        <w:tab/>
      </w:r>
      <w:r w:rsidRPr="005C3B02">
        <w:t>Описание ПУЗК_С1_1.doc (Описание технологии автоматизированного УЗК)</w:t>
      </w:r>
    </w:p>
    <w:p w14:paraId="32D1E47A" w14:textId="77777777" w:rsidR="007F29AF" w:rsidRPr="005C3B02" w:rsidRDefault="007F29AF" w:rsidP="003D1F08">
      <w:pPr>
        <w:shd w:val="clear" w:color="auto" w:fill="FFFFFF" w:themeFill="background1"/>
        <w:spacing w:before="240" w:after="240"/>
        <w:ind w:right="80"/>
      </w:pPr>
      <w:r w:rsidRPr="005C3B02">
        <w:t xml:space="preserve"> </w:t>
      </w:r>
    </w:p>
    <w:p w14:paraId="3936F81C" w14:textId="77777777" w:rsidR="007F29AF" w:rsidRPr="005C3B02" w:rsidRDefault="007F29AF" w:rsidP="003D1F08">
      <w:pPr>
        <w:shd w:val="clear" w:color="auto" w:fill="FFFFFF" w:themeFill="background1"/>
        <w:spacing w:before="240" w:after="240"/>
        <w:ind w:right="80"/>
      </w:pPr>
      <w:r w:rsidRPr="005C3B02">
        <w:t>ВВЕДЕНИЕ</w:t>
      </w:r>
    </w:p>
    <w:p w14:paraId="0CD91135" w14:textId="77777777" w:rsidR="007F29AF" w:rsidRPr="005C3B02" w:rsidRDefault="007F29AF" w:rsidP="003D1F08">
      <w:pPr>
        <w:shd w:val="clear" w:color="auto" w:fill="FFFFFF" w:themeFill="background1"/>
        <w:spacing w:before="240" w:after="240"/>
        <w:ind w:right="80"/>
      </w:pPr>
      <w:r w:rsidRPr="005C3B02">
        <w:t>В этом модуле, Вам предстоит изучить технологию автоматизированного ультразвукового контроля, загрузить данные контроля, предварительно их изучить, очистить от ненужных данных для последующего анализа с учетом длины сварного соединения.</w:t>
      </w:r>
    </w:p>
    <w:p w14:paraId="7E75D938" w14:textId="77777777" w:rsidR="007F29AF" w:rsidRPr="005C3B02" w:rsidRDefault="007F29AF" w:rsidP="003D1F08">
      <w:pPr>
        <w:shd w:val="clear" w:color="auto" w:fill="FFFFFF" w:themeFill="background1"/>
        <w:spacing w:before="240" w:after="240"/>
        <w:ind w:right="80"/>
      </w:pPr>
      <w:r w:rsidRPr="005C3B02">
        <w:t xml:space="preserve"> </w:t>
      </w:r>
    </w:p>
    <w:p w14:paraId="0A1B37AD" w14:textId="77777777" w:rsidR="007F29AF" w:rsidRPr="005C3B02" w:rsidRDefault="007F29AF" w:rsidP="003D1F08">
      <w:pPr>
        <w:shd w:val="clear" w:color="auto" w:fill="FFFFFF" w:themeFill="background1"/>
        <w:spacing w:before="240" w:after="240"/>
        <w:ind w:right="80"/>
      </w:pPr>
      <w:r w:rsidRPr="005C3B02">
        <w:t>ИНСТРУКЦИЯ УЧАСТНИКУ</w:t>
      </w:r>
    </w:p>
    <w:p w14:paraId="5133A4EA" w14:textId="77777777" w:rsidR="007F29AF" w:rsidRPr="005C3B02" w:rsidRDefault="007F29AF" w:rsidP="003D1F08">
      <w:pPr>
        <w:shd w:val="clear" w:color="auto" w:fill="FFFFFF" w:themeFill="background1"/>
        <w:spacing w:before="240" w:after="240"/>
        <w:ind w:right="80"/>
      </w:pPr>
      <w:r w:rsidRPr="005C3B02">
        <w:t>К концу этой сессии, у вас должны быть достигнуты следующие результаты:</w:t>
      </w:r>
    </w:p>
    <w:p w14:paraId="454A8045" w14:textId="77777777" w:rsidR="007F29AF" w:rsidRPr="005C3B02" w:rsidRDefault="007F29AF" w:rsidP="003D1F08">
      <w:pPr>
        <w:shd w:val="clear" w:color="auto" w:fill="FFFFFF" w:themeFill="background1"/>
        <w:spacing w:before="240" w:after="240"/>
        <w:ind w:right="80"/>
      </w:pPr>
      <w:r w:rsidRPr="005C3B02">
        <w:t xml:space="preserve"> </w:t>
      </w:r>
    </w:p>
    <w:p w14:paraId="5627BA0C" w14:textId="77777777" w:rsidR="007F29AF" w:rsidRPr="005C3B02" w:rsidRDefault="007F29AF" w:rsidP="003D1F08">
      <w:pPr>
        <w:shd w:val="clear" w:color="auto" w:fill="FFFFFF" w:themeFill="background1"/>
        <w:spacing w:before="240" w:after="240"/>
        <w:ind w:right="80"/>
      </w:pPr>
      <w:r w:rsidRPr="005C3B02">
        <w:t>ПРАКТИЧЕСКИЕ РЕЗУЛЬТАТЫ</w:t>
      </w:r>
    </w:p>
    <w:p w14:paraId="4D19362D" w14:textId="77777777" w:rsidR="007F29AF" w:rsidRPr="005C3B02" w:rsidRDefault="007F29AF" w:rsidP="003D1F08">
      <w:pPr>
        <w:shd w:val="clear" w:color="auto" w:fill="FFFFFF" w:themeFill="background1"/>
        <w:spacing w:before="240" w:after="240"/>
        <w:ind w:right="80"/>
      </w:pPr>
      <w:r w:rsidRPr="005C3B02">
        <w:t>1.1 ЗАГРУЗКА ДАННЫХ</w:t>
      </w:r>
    </w:p>
    <w:p w14:paraId="5B4031B1" w14:textId="77777777" w:rsidR="007F29AF" w:rsidRPr="005C3B02" w:rsidRDefault="007F29AF" w:rsidP="003D1F08">
      <w:pPr>
        <w:shd w:val="clear" w:color="auto" w:fill="FFFFFF" w:themeFill="background1"/>
        <w:spacing w:before="240" w:after="240"/>
        <w:ind w:right="80"/>
      </w:pPr>
      <w:r w:rsidRPr="005C3B02">
        <w:t>Данные загружены. Представлен код по загрузке, отражено в отчете. Результаты контроля очищены от технической информации, отражено в отчете.</w:t>
      </w:r>
    </w:p>
    <w:p w14:paraId="48BF28DE" w14:textId="77777777" w:rsidR="007F29AF" w:rsidRPr="005C3B02" w:rsidRDefault="007F29AF" w:rsidP="003D1F08">
      <w:pPr>
        <w:shd w:val="clear" w:color="auto" w:fill="FFFFFF" w:themeFill="background1"/>
        <w:spacing w:before="240" w:after="240"/>
        <w:ind w:right="80"/>
      </w:pPr>
      <w:r w:rsidRPr="005C3B02">
        <w:t>1.2 ПРЕДВАРИТЕЛЬНОЕ ИЗУЧЕНИЕ</w:t>
      </w:r>
    </w:p>
    <w:p w14:paraId="688FB71F" w14:textId="77777777" w:rsidR="007F29AF" w:rsidRPr="005C3B02" w:rsidRDefault="007F29AF" w:rsidP="003D1F08">
      <w:pPr>
        <w:shd w:val="clear" w:color="auto" w:fill="FFFFFF" w:themeFill="background1"/>
        <w:spacing w:before="240" w:after="240"/>
        <w:ind w:right="80"/>
      </w:pPr>
      <w:r w:rsidRPr="005C3B02">
        <w:t>Представлены распределения переменных (таблица (максимальное, минимальное значение, среднеквадратичное отклонение, медиана, квартили) /графики (значения в координатах и распределений, “ящики с усами”)), отражено в отчете.</w:t>
      </w:r>
    </w:p>
    <w:p w14:paraId="6C70FE5F" w14:textId="77777777" w:rsidR="007F29AF" w:rsidRPr="005C3B02" w:rsidRDefault="007F29AF" w:rsidP="003D1F08">
      <w:pPr>
        <w:shd w:val="clear" w:color="auto" w:fill="FFFFFF" w:themeFill="background1"/>
        <w:spacing w:before="240" w:after="240"/>
        <w:ind w:right="80"/>
      </w:pPr>
      <w:r w:rsidRPr="005C3B02">
        <w:t>1.3 ОПРЕДЕЛЕНИЕ МЕТОДОВ КОНТРОЛЯ</w:t>
      </w:r>
    </w:p>
    <w:p w14:paraId="45DB61BF" w14:textId="77777777" w:rsidR="007F29AF" w:rsidRPr="005C3B02" w:rsidRDefault="007F29AF" w:rsidP="003D1F08">
      <w:pPr>
        <w:shd w:val="clear" w:color="auto" w:fill="FFFFFF" w:themeFill="background1"/>
        <w:spacing w:before="240" w:after="240"/>
        <w:ind w:right="80"/>
      </w:pPr>
      <w:r w:rsidRPr="005C3B02">
        <w:t>Обоснованно определены методы УЗ контроля (эхо-метод / теневой метод / эхо-контактный) для каждого столбца исходных данных, отражено в отчете.</w:t>
      </w:r>
    </w:p>
    <w:p w14:paraId="0C41B122" w14:textId="77777777" w:rsidR="007F29AF" w:rsidRPr="005C3B02" w:rsidRDefault="007F29AF" w:rsidP="003D1F08">
      <w:pPr>
        <w:shd w:val="clear" w:color="auto" w:fill="FFFFFF" w:themeFill="background1"/>
        <w:spacing w:before="240" w:after="240"/>
        <w:ind w:right="80"/>
      </w:pPr>
      <w:r w:rsidRPr="005C3B02">
        <w:t>1.4 ОТЧЕТ</w:t>
      </w:r>
    </w:p>
    <w:p w14:paraId="4F352989" w14:textId="77777777" w:rsidR="007F29AF" w:rsidRPr="005C3B02" w:rsidRDefault="007F29AF" w:rsidP="003D1F08">
      <w:pPr>
        <w:shd w:val="clear" w:color="auto" w:fill="FFFFFF" w:themeFill="background1"/>
        <w:spacing w:before="240" w:after="240"/>
        <w:ind w:right="80"/>
      </w:pPr>
      <w:r w:rsidRPr="005C3B02">
        <w:t xml:space="preserve">Предоставлен отчет о проделанной работе. Внимание: оценка модуля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Отчет должен быть предоставлен в папке C[X]_M1, где [Х] – номер участника, который должен быть размещен на рабочем столе ноутбука участника. Папка должна содержать все результаты выполнения модуля, а также все 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C[X]_M1.ipynb (или аналог – с возможностью запустить и исполнить участки кода), C[X]_M1.HTML</w:t>
      </w:r>
      <w:proofErr w:type="gramStart"/>
      <w:r w:rsidRPr="005C3B02">
        <w:t xml:space="preserve">( </w:t>
      </w:r>
      <w:proofErr w:type="gramEnd"/>
      <w:r w:rsidRPr="005C3B02">
        <w:t>или PDF), где [Х] – номер участника, экспортированная тетрадь (или аналог) в статический формат.</w:t>
      </w:r>
    </w:p>
    <w:p w14:paraId="458751D9" w14:textId="77777777" w:rsidR="007F29AF" w:rsidRPr="005C3B02" w:rsidRDefault="007F29AF" w:rsidP="003D1F08">
      <w:pPr>
        <w:shd w:val="clear" w:color="auto" w:fill="FFFFFF" w:themeFill="background1"/>
        <w:spacing w:before="240" w:after="240"/>
        <w:ind w:right="80"/>
      </w:pPr>
      <w:r w:rsidRPr="005C3B02">
        <w:t xml:space="preserve"> </w:t>
      </w:r>
    </w:p>
    <w:p w14:paraId="735BCCF1" w14:textId="77777777" w:rsidR="007F29AF" w:rsidRPr="005C3B02" w:rsidRDefault="007F29AF" w:rsidP="003D1F08">
      <w:pPr>
        <w:shd w:val="clear" w:color="auto" w:fill="FFFFFF" w:themeFill="background1"/>
        <w:spacing w:before="240" w:after="240"/>
        <w:ind w:right="80"/>
        <w:rPr>
          <w:b/>
        </w:rPr>
      </w:pPr>
      <w:r w:rsidRPr="005C3B02">
        <w:rPr>
          <w:b/>
        </w:rPr>
        <w:t>Модуль 2.</w:t>
      </w:r>
    </w:p>
    <w:p w14:paraId="23D234F6" w14:textId="77777777" w:rsidR="007F29AF" w:rsidRPr="005C3B02" w:rsidRDefault="007F29AF" w:rsidP="003D1F08">
      <w:pPr>
        <w:shd w:val="clear" w:color="auto" w:fill="FFFFFF" w:themeFill="background1"/>
        <w:spacing w:before="240" w:after="240"/>
        <w:ind w:right="80"/>
      </w:pPr>
      <w:r w:rsidRPr="005C3B02">
        <w:rPr>
          <w:b/>
        </w:rPr>
        <w:lastRenderedPageBreak/>
        <w:t>Модуль 2</w:t>
      </w:r>
      <w:r w:rsidRPr="005C3B02">
        <w:t xml:space="preserve"> данного Конкурсного задания состоит из следующей документации / файлов:</w:t>
      </w:r>
    </w:p>
    <w:p w14:paraId="52467B23" w14:textId="77777777" w:rsidR="007F29AF" w:rsidRPr="005C3B02" w:rsidRDefault="007F29AF" w:rsidP="003D1F08">
      <w:pPr>
        <w:shd w:val="clear" w:color="auto" w:fill="FFFFFF" w:themeFill="background1"/>
        <w:ind w:left="1500" w:right="80" w:hanging="360"/>
      </w:pPr>
      <w:r w:rsidRPr="005C3B02">
        <w:t>1.</w:t>
      </w:r>
      <w:r w:rsidRPr="005C3B02">
        <w:rPr>
          <w:sz w:val="14"/>
          <w:szCs w:val="14"/>
        </w:rPr>
        <w:tab/>
      </w:r>
      <w:r w:rsidRPr="005C3B02">
        <w:t>C1_2 DS2018_BDML.pdf (Инструкция к модулю 2)</w:t>
      </w:r>
    </w:p>
    <w:p w14:paraId="74EEC946" w14:textId="77777777" w:rsidR="007F29AF" w:rsidRPr="005C3B02" w:rsidRDefault="007F29AF" w:rsidP="003D1F08">
      <w:pPr>
        <w:shd w:val="clear" w:color="auto" w:fill="FFFFFF" w:themeFill="background1"/>
        <w:ind w:left="1500" w:right="80" w:hanging="360"/>
      </w:pPr>
      <w:r w:rsidRPr="005C3B02">
        <w:t>2.</w:t>
      </w:r>
      <w:r w:rsidRPr="005C3B02">
        <w:rPr>
          <w:sz w:val="14"/>
          <w:szCs w:val="14"/>
        </w:rPr>
        <w:tab/>
      </w:r>
      <w:r w:rsidRPr="005C3B02">
        <w:t>SOP1.txt, SOP2.txt, SOP3.txt (Исходные данные)</w:t>
      </w:r>
    </w:p>
    <w:p w14:paraId="07AC8149" w14:textId="77777777" w:rsidR="007F29AF" w:rsidRPr="005C3B02" w:rsidRDefault="007F29AF" w:rsidP="003D1F08">
      <w:pPr>
        <w:shd w:val="clear" w:color="auto" w:fill="FFFFFF" w:themeFill="background1"/>
        <w:ind w:left="1500" w:right="80" w:hanging="360"/>
      </w:pPr>
      <w:r w:rsidRPr="005C3B02">
        <w:t>3.</w:t>
      </w:r>
      <w:r w:rsidRPr="005C3B02">
        <w:rPr>
          <w:sz w:val="14"/>
          <w:szCs w:val="14"/>
        </w:rPr>
        <w:tab/>
      </w:r>
      <w:r w:rsidRPr="005C3B02">
        <w:t>Видеоролик (Знакомство с системой УЗК)</w:t>
      </w:r>
    </w:p>
    <w:p w14:paraId="7FE894EC" w14:textId="77777777" w:rsidR="007F29AF" w:rsidRPr="005C3B02" w:rsidRDefault="007F29AF" w:rsidP="003D1F08">
      <w:pPr>
        <w:shd w:val="clear" w:color="auto" w:fill="FFFFFF" w:themeFill="background1"/>
        <w:ind w:left="1500" w:right="80" w:hanging="360"/>
      </w:pPr>
      <w:r w:rsidRPr="005C3B02">
        <w:t>4.</w:t>
      </w:r>
      <w:r w:rsidRPr="005C3B02">
        <w:rPr>
          <w:sz w:val="14"/>
          <w:szCs w:val="14"/>
        </w:rPr>
        <w:tab/>
      </w:r>
      <w:r w:rsidRPr="005C3B02">
        <w:t>Описание ПУЗК_С1_2.doc (Описание технологии автоматизированного УЗК)</w:t>
      </w:r>
    </w:p>
    <w:p w14:paraId="18A625E9" w14:textId="77777777" w:rsidR="007F29AF" w:rsidRPr="005C3B02" w:rsidRDefault="007F29AF" w:rsidP="003D1F08">
      <w:pPr>
        <w:shd w:val="clear" w:color="auto" w:fill="FFFFFF" w:themeFill="background1"/>
        <w:spacing w:before="240" w:after="240"/>
        <w:ind w:right="80"/>
      </w:pPr>
      <w:r w:rsidRPr="005C3B02">
        <w:t xml:space="preserve"> </w:t>
      </w:r>
    </w:p>
    <w:p w14:paraId="39091F01" w14:textId="77777777" w:rsidR="007F29AF" w:rsidRPr="005C3B02" w:rsidRDefault="007F29AF" w:rsidP="003D1F08">
      <w:pPr>
        <w:shd w:val="clear" w:color="auto" w:fill="FFFFFF" w:themeFill="background1"/>
        <w:spacing w:before="240" w:after="240"/>
        <w:ind w:right="80"/>
      </w:pPr>
      <w:r w:rsidRPr="005C3B02">
        <w:t>ВВЕДЕНИЕ</w:t>
      </w:r>
    </w:p>
    <w:p w14:paraId="2DF74E85" w14:textId="77777777" w:rsidR="007F29AF" w:rsidRPr="005C3B02" w:rsidRDefault="007F29AF" w:rsidP="003D1F08">
      <w:pPr>
        <w:shd w:val="clear" w:color="auto" w:fill="FFFFFF" w:themeFill="background1"/>
        <w:spacing w:before="240" w:after="240"/>
        <w:ind w:right="80"/>
      </w:pPr>
      <w:r w:rsidRPr="005C3B02">
        <w:t>В этом модуле, Вам предстоит изучить технологию автоматизированного ультразвукового контроля, загрузить данные контроля, предварительно их изучить, очистить от ненужных данных для последующего анализа с учетом длины сварного соединения.</w:t>
      </w:r>
    </w:p>
    <w:p w14:paraId="038C000A" w14:textId="77777777" w:rsidR="007F29AF" w:rsidRPr="005C3B02" w:rsidRDefault="007F29AF" w:rsidP="003D1F08">
      <w:pPr>
        <w:shd w:val="clear" w:color="auto" w:fill="FFFFFF" w:themeFill="background1"/>
        <w:spacing w:before="240" w:after="240"/>
        <w:ind w:right="80"/>
      </w:pPr>
      <w:r w:rsidRPr="005C3B02">
        <w:t xml:space="preserve"> </w:t>
      </w:r>
    </w:p>
    <w:p w14:paraId="2CEA2A32" w14:textId="77777777" w:rsidR="007F29AF" w:rsidRPr="005C3B02" w:rsidRDefault="007F29AF" w:rsidP="003D1F08">
      <w:pPr>
        <w:shd w:val="clear" w:color="auto" w:fill="FFFFFF" w:themeFill="background1"/>
        <w:spacing w:before="240" w:after="240"/>
        <w:ind w:right="80"/>
      </w:pPr>
      <w:r w:rsidRPr="005C3B02">
        <w:t>ИНСТРУКЦИЯ УЧАСТНИКУ</w:t>
      </w:r>
    </w:p>
    <w:p w14:paraId="2E617A3C" w14:textId="77777777" w:rsidR="007F29AF" w:rsidRPr="005C3B02" w:rsidRDefault="007F29AF" w:rsidP="003D1F08">
      <w:pPr>
        <w:shd w:val="clear" w:color="auto" w:fill="FFFFFF" w:themeFill="background1"/>
        <w:spacing w:before="240" w:after="240"/>
        <w:ind w:right="80"/>
      </w:pPr>
      <w:r w:rsidRPr="005C3B02">
        <w:t>К концу этой сессии, у вас должны быть достигнуты следующие результаты:</w:t>
      </w:r>
    </w:p>
    <w:p w14:paraId="6C9B20DE" w14:textId="77777777" w:rsidR="007F29AF" w:rsidRPr="005C3B02" w:rsidRDefault="007F29AF" w:rsidP="003D1F08">
      <w:pPr>
        <w:shd w:val="clear" w:color="auto" w:fill="FFFFFF" w:themeFill="background1"/>
        <w:spacing w:before="240" w:after="240"/>
        <w:ind w:right="80"/>
      </w:pPr>
      <w:r w:rsidRPr="005C3B02">
        <w:t xml:space="preserve"> </w:t>
      </w:r>
    </w:p>
    <w:p w14:paraId="1648D305" w14:textId="77777777" w:rsidR="007F29AF" w:rsidRPr="005C3B02" w:rsidRDefault="007F29AF" w:rsidP="003D1F08">
      <w:pPr>
        <w:shd w:val="clear" w:color="auto" w:fill="FFFFFF" w:themeFill="background1"/>
        <w:spacing w:before="240" w:after="240"/>
        <w:ind w:right="80"/>
      </w:pPr>
      <w:r w:rsidRPr="005C3B02">
        <w:t>ПРАКТИЧЕСКИЕ РЕЗУЛЬТАТЫ</w:t>
      </w:r>
    </w:p>
    <w:p w14:paraId="02D42FBA" w14:textId="77777777" w:rsidR="007F29AF" w:rsidRPr="005C3B02" w:rsidRDefault="007F29AF" w:rsidP="003D1F08">
      <w:pPr>
        <w:shd w:val="clear" w:color="auto" w:fill="FFFFFF" w:themeFill="background1"/>
        <w:spacing w:before="240" w:after="240"/>
        <w:ind w:right="80"/>
      </w:pPr>
      <w:r w:rsidRPr="005C3B02">
        <w:t>2.1 ОПРЕДЕЛЕНИЕ РАССТОЯНИЯ МЕЖДУ СХЕМАМИ ПРОЗВУЧИВАНИЯ</w:t>
      </w:r>
    </w:p>
    <w:p w14:paraId="21379BEF" w14:textId="77777777" w:rsidR="007F29AF" w:rsidRPr="005C3B02" w:rsidRDefault="007F29AF" w:rsidP="003D1F08">
      <w:pPr>
        <w:shd w:val="clear" w:color="auto" w:fill="FFFFFF" w:themeFill="background1"/>
        <w:spacing w:before="240" w:after="240"/>
        <w:ind w:right="80"/>
      </w:pPr>
      <w:r w:rsidRPr="005C3B02">
        <w:t>1. Взаимно-корреляционные функции представлены примерами (текст, графики), отражено в отчете. 2. В отчете сделан и описан обоснованный вывод о высоких корреляциях переменных. 3. Определено расстояние между схемами прозвучивания.</w:t>
      </w:r>
    </w:p>
    <w:p w14:paraId="6D65DD7D" w14:textId="77777777" w:rsidR="007F29AF" w:rsidRPr="005C3B02" w:rsidRDefault="007F29AF" w:rsidP="003D1F08">
      <w:pPr>
        <w:shd w:val="clear" w:color="auto" w:fill="FFFFFF" w:themeFill="background1"/>
        <w:spacing w:before="240" w:after="240"/>
        <w:ind w:right="80"/>
      </w:pPr>
      <w:r w:rsidRPr="005C3B02">
        <w:t>2.2 ОПРЕДЕЛЕНИЕ СХЕМ ПРОЗВУЧИВАНИЯ</w:t>
      </w:r>
    </w:p>
    <w:p w14:paraId="77EF080E" w14:textId="77777777" w:rsidR="007F29AF" w:rsidRPr="005C3B02" w:rsidRDefault="007F29AF" w:rsidP="003D1F08">
      <w:pPr>
        <w:shd w:val="clear" w:color="auto" w:fill="FFFFFF" w:themeFill="background1"/>
        <w:spacing w:before="240" w:after="240"/>
        <w:ind w:right="80"/>
      </w:pPr>
      <w:r w:rsidRPr="005C3B02">
        <w:t>На основании предыдущего модуля и проведенного корреляционного анализа: 1. Обоснованно определены схемы прозвучивания (хордовая\раздельно-совмещенная) для каждого столбца исходных данных, отражено в отчете. 2. Обоснованно определены схемы прозвучивания (эхо-продольные\ эхо-продольные-контактные\эхопоперечные\эхо-поперечные-контактные\теневые) для каждого столбца исходных данных, отражено в отчете. 3. Обоснованно определены схемы прозвучивания (Сторона А\Сторона В) для каждого столбца исходных данных, отражено в отчете. 4. Пересобрана таблица 1 (Описание ПУЗК_C1_M2.doc) в соответствие с номером столбца (такта) в файлах SOP1, SOP2, SOP3</w:t>
      </w:r>
    </w:p>
    <w:p w14:paraId="281506D6" w14:textId="77777777" w:rsidR="007F29AF" w:rsidRPr="005C3B02" w:rsidRDefault="007F29AF" w:rsidP="003D1F08">
      <w:pPr>
        <w:shd w:val="clear" w:color="auto" w:fill="FFFFFF" w:themeFill="background1"/>
        <w:spacing w:before="240" w:after="240"/>
        <w:ind w:right="80"/>
      </w:pPr>
      <w:r w:rsidRPr="005C3B02">
        <w:t>2.3 ПРИВЕДЕНИЕ К ОБЩЕЙ КООРДИНАТЕ</w:t>
      </w:r>
    </w:p>
    <w:p w14:paraId="49B3FC0F" w14:textId="77777777" w:rsidR="007F29AF" w:rsidRPr="005C3B02" w:rsidRDefault="007F29AF" w:rsidP="003D1F08">
      <w:pPr>
        <w:shd w:val="clear" w:color="auto" w:fill="FFFFFF" w:themeFill="background1"/>
        <w:spacing w:before="240" w:after="240"/>
        <w:ind w:right="80"/>
      </w:pPr>
      <w:r w:rsidRPr="005C3B02">
        <w:t>1. Выявлены и обработаны незначащие данные, учтены, отражено в отчете. 2. Выявлены, обработаны и обоснованы смещения в данных (данные приведены к общей координате), отражено в отчете.</w:t>
      </w:r>
    </w:p>
    <w:p w14:paraId="18D9ADC2" w14:textId="77777777" w:rsidR="007F29AF" w:rsidRPr="005C3B02" w:rsidRDefault="007F29AF" w:rsidP="003D1F08">
      <w:pPr>
        <w:shd w:val="clear" w:color="auto" w:fill="FFFFFF" w:themeFill="background1"/>
        <w:spacing w:before="240" w:after="240"/>
        <w:ind w:right="80"/>
      </w:pPr>
      <w:r w:rsidRPr="005C3B02">
        <w:t>2.4 ОТЧЕТ</w:t>
      </w:r>
    </w:p>
    <w:p w14:paraId="71EBAAF0" w14:textId="77777777" w:rsidR="007F29AF" w:rsidRPr="005C3B02" w:rsidRDefault="007F29AF" w:rsidP="003D1F08">
      <w:pPr>
        <w:shd w:val="clear" w:color="auto" w:fill="FFFFFF" w:themeFill="background1"/>
        <w:spacing w:before="240" w:after="240"/>
        <w:ind w:right="80"/>
      </w:pPr>
      <w:r w:rsidRPr="005C3B02">
        <w:t xml:space="preserve">Предоставлен отчет о проделанной работе. Внимание: оценка сессии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Отчет должен быть предоставлен в папке C[X]_M2, где [Х] – номер участника, который должен быть размещен на рабочем столе ноутбука участника. Папка должна содержать все результаты выполнения модуля, а также все </w:t>
      </w:r>
      <w:r w:rsidRPr="005C3B02">
        <w:lastRenderedPageBreak/>
        <w:t xml:space="preserve">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C[X]_M2.ipynb (или аналог – с возможностью запустить и исполнить участки кода), C[X]_M1.HTML</w:t>
      </w:r>
      <w:proofErr w:type="gramStart"/>
      <w:r w:rsidRPr="005C3B02">
        <w:t xml:space="preserve">( </w:t>
      </w:r>
      <w:proofErr w:type="gramEnd"/>
      <w:r w:rsidRPr="005C3B02">
        <w:t>или PDF), где [Х] – номер участника, экспортированная тетрадь (или аналог) в статический формат</w:t>
      </w:r>
    </w:p>
    <w:p w14:paraId="7909B39E" w14:textId="77777777" w:rsidR="007F29AF" w:rsidRPr="005C3B02" w:rsidRDefault="007F29AF" w:rsidP="003D1F08">
      <w:pPr>
        <w:shd w:val="clear" w:color="auto" w:fill="FFFFFF" w:themeFill="background1"/>
        <w:spacing w:before="240" w:after="240"/>
        <w:ind w:right="80"/>
      </w:pPr>
      <w:r w:rsidRPr="005C3B02">
        <w:t xml:space="preserve"> </w:t>
      </w:r>
    </w:p>
    <w:p w14:paraId="043CAD1D" w14:textId="77777777" w:rsidR="007F29AF" w:rsidRPr="005C3B02" w:rsidRDefault="007F29AF" w:rsidP="003D1F08">
      <w:pPr>
        <w:shd w:val="clear" w:color="auto" w:fill="FFFFFF" w:themeFill="background1"/>
        <w:spacing w:before="240" w:after="240"/>
        <w:ind w:right="80"/>
        <w:rPr>
          <w:b/>
        </w:rPr>
      </w:pPr>
      <w:r w:rsidRPr="005C3B02">
        <w:rPr>
          <w:b/>
        </w:rPr>
        <w:t>Модуль 3.</w:t>
      </w:r>
    </w:p>
    <w:p w14:paraId="26C9D6A0" w14:textId="77777777" w:rsidR="007F29AF" w:rsidRPr="005C3B02" w:rsidRDefault="007F29AF" w:rsidP="003D1F08">
      <w:pPr>
        <w:shd w:val="clear" w:color="auto" w:fill="FFFFFF" w:themeFill="background1"/>
        <w:spacing w:before="240" w:after="240"/>
        <w:ind w:right="80"/>
      </w:pPr>
      <w:r w:rsidRPr="005C3B02">
        <w:rPr>
          <w:b/>
        </w:rPr>
        <w:t>Модуль 3</w:t>
      </w:r>
      <w:r w:rsidRPr="005C3B02">
        <w:t xml:space="preserve"> данного Конкурсного задания состоит из следующей документации / файлов:</w:t>
      </w:r>
    </w:p>
    <w:p w14:paraId="283B8E98" w14:textId="77777777" w:rsidR="007F29AF" w:rsidRPr="005C3B02" w:rsidRDefault="007F29AF" w:rsidP="003D1F08">
      <w:pPr>
        <w:shd w:val="clear" w:color="auto" w:fill="FFFFFF" w:themeFill="background1"/>
        <w:spacing w:before="240" w:after="240"/>
        <w:ind w:left="1440" w:hanging="360"/>
      </w:pPr>
      <w:r w:rsidRPr="005C3B02">
        <w:t>1.</w:t>
      </w:r>
      <w:r w:rsidRPr="005C3B02">
        <w:rPr>
          <w:sz w:val="14"/>
          <w:szCs w:val="14"/>
        </w:rPr>
        <w:t xml:space="preserve">    </w:t>
      </w:r>
      <w:r w:rsidRPr="005C3B02">
        <w:t>C2_3_DS2018_BDML.pdf (Инструкция к модулю 3)</w:t>
      </w:r>
    </w:p>
    <w:p w14:paraId="0FDA283A" w14:textId="77777777" w:rsidR="007F29AF" w:rsidRPr="005C3B02" w:rsidRDefault="007F29AF" w:rsidP="003D1F08">
      <w:pPr>
        <w:shd w:val="clear" w:color="auto" w:fill="FFFFFF" w:themeFill="background1"/>
        <w:spacing w:before="240" w:after="240"/>
        <w:ind w:left="1440" w:hanging="360"/>
      </w:pPr>
      <w:r w:rsidRPr="005C3B02">
        <w:t>2.</w:t>
      </w:r>
      <w:r w:rsidRPr="005C3B02">
        <w:rPr>
          <w:sz w:val="14"/>
          <w:szCs w:val="14"/>
        </w:rPr>
        <w:t xml:space="preserve">    </w:t>
      </w:r>
      <w:r w:rsidRPr="005C3B02">
        <w:t>Видеоролик (Знакомство с системой ПУЗК)</w:t>
      </w:r>
    </w:p>
    <w:p w14:paraId="3F45E5BA" w14:textId="77777777" w:rsidR="007F29AF" w:rsidRPr="005C3B02" w:rsidRDefault="007F29AF" w:rsidP="003D1F08">
      <w:pPr>
        <w:shd w:val="clear" w:color="auto" w:fill="FFFFFF" w:themeFill="background1"/>
        <w:spacing w:before="240" w:after="240"/>
        <w:ind w:left="1440" w:hanging="360"/>
      </w:pPr>
      <w:r w:rsidRPr="005C3B02">
        <w:t>3.</w:t>
      </w:r>
      <w:r w:rsidRPr="005C3B02">
        <w:rPr>
          <w:sz w:val="14"/>
          <w:szCs w:val="14"/>
        </w:rPr>
        <w:t xml:space="preserve">    </w:t>
      </w:r>
      <w:r w:rsidRPr="005C3B02">
        <w:t>SOP1.txt, SOP2.txt, SOP3.txt (Исходные данные)</w:t>
      </w:r>
    </w:p>
    <w:p w14:paraId="778AF44C" w14:textId="77777777" w:rsidR="007F29AF" w:rsidRPr="005C3B02" w:rsidRDefault="007F29AF" w:rsidP="003D1F08">
      <w:pPr>
        <w:shd w:val="clear" w:color="auto" w:fill="FFFFFF" w:themeFill="background1"/>
        <w:spacing w:before="240" w:after="240"/>
        <w:ind w:left="1440" w:hanging="360"/>
      </w:pPr>
      <w:r w:rsidRPr="005C3B02">
        <w:t>4.</w:t>
      </w:r>
      <w:r w:rsidRPr="005C3B02">
        <w:rPr>
          <w:sz w:val="14"/>
          <w:szCs w:val="14"/>
        </w:rPr>
        <w:t xml:space="preserve">    </w:t>
      </w:r>
      <w:r w:rsidRPr="005C3B02">
        <w:t>target1.csv, target2.csv, target3.csv (Целевая переменная)</w:t>
      </w:r>
    </w:p>
    <w:p w14:paraId="28CAFEBF" w14:textId="77777777" w:rsidR="007F29AF" w:rsidRPr="005C3B02" w:rsidRDefault="007F29AF" w:rsidP="003D1F08">
      <w:pPr>
        <w:shd w:val="clear" w:color="auto" w:fill="FFFFFF" w:themeFill="background1"/>
        <w:spacing w:before="240" w:after="240"/>
        <w:ind w:left="1440" w:hanging="360"/>
      </w:pPr>
      <w:r w:rsidRPr="005C3B02">
        <w:t>5.</w:t>
      </w:r>
      <w:r w:rsidRPr="005C3B02">
        <w:rPr>
          <w:sz w:val="14"/>
          <w:szCs w:val="14"/>
        </w:rPr>
        <w:t xml:space="preserve">    </w:t>
      </w:r>
      <w:r w:rsidRPr="005C3B02">
        <w:t xml:space="preserve">Описание ПУЗК_С2_M3.doc (Описание технологии </w:t>
      </w:r>
      <w:proofErr w:type="spellStart"/>
      <w:r w:rsidRPr="005C3B02">
        <w:t>полуавтоматизированного</w:t>
      </w:r>
      <w:proofErr w:type="spellEnd"/>
      <w:r w:rsidRPr="005C3B02">
        <w:t xml:space="preserve"> УЗК)</w:t>
      </w:r>
    </w:p>
    <w:p w14:paraId="0E9BB809" w14:textId="77777777" w:rsidR="007F29AF" w:rsidRPr="005C3B02" w:rsidRDefault="007F29AF" w:rsidP="003D1F08">
      <w:pPr>
        <w:shd w:val="clear" w:color="auto" w:fill="FFFFFF" w:themeFill="background1"/>
        <w:spacing w:before="240" w:after="240"/>
        <w:ind w:right="80"/>
      </w:pPr>
      <w:r w:rsidRPr="005C3B02">
        <w:t xml:space="preserve"> </w:t>
      </w:r>
    </w:p>
    <w:p w14:paraId="06EFF229" w14:textId="77777777" w:rsidR="007F29AF" w:rsidRPr="005C3B02" w:rsidRDefault="007F29AF" w:rsidP="003D1F08">
      <w:pPr>
        <w:shd w:val="clear" w:color="auto" w:fill="FFFFFF" w:themeFill="background1"/>
        <w:spacing w:before="240" w:after="240"/>
        <w:ind w:right="80"/>
      </w:pPr>
      <w:r w:rsidRPr="005C3B02">
        <w:t>ВВЕДЕНИЕ</w:t>
      </w:r>
    </w:p>
    <w:p w14:paraId="3E29CDE9" w14:textId="77777777" w:rsidR="007F29AF" w:rsidRPr="005C3B02" w:rsidRDefault="007F29AF" w:rsidP="003D1F08">
      <w:pPr>
        <w:shd w:val="clear" w:color="auto" w:fill="FFFFFF" w:themeFill="background1"/>
        <w:spacing w:before="240" w:after="240"/>
        <w:ind w:right="80"/>
      </w:pPr>
      <w:r w:rsidRPr="005C3B02">
        <w:t>В этом модуле Вам предстоит выбрать переменные из исходного набора данных, при необходимости создать новые переменные и приступить к подбору алгоритма для определения целевой переменной.</w:t>
      </w:r>
    </w:p>
    <w:p w14:paraId="64CD3444" w14:textId="77777777" w:rsidR="007F29AF" w:rsidRPr="005C3B02" w:rsidRDefault="007F29AF" w:rsidP="003D1F08">
      <w:pPr>
        <w:shd w:val="clear" w:color="auto" w:fill="FFFFFF" w:themeFill="background1"/>
        <w:spacing w:before="240" w:after="240"/>
        <w:ind w:right="80"/>
      </w:pPr>
      <w:r w:rsidRPr="005C3B02">
        <w:t xml:space="preserve"> </w:t>
      </w:r>
    </w:p>
    <w:p w14:paraId="2F5AFFA1" w14:textId="77777777" w:rsidR="007F29AF" w:rsidRPr="005C3B02" w:rsidRDefault="007F29AF" w:rsidP="003D1F08">
      <w:pPr>
        <w:shd w:val="clear" w:color="auto" w:fill="FFFFFF" w:themeFill="background1"/>
        <w:spacing w:before="240" w:after="240"/>
        <w:ind w:right="80"/>
      </w:pPr>
      <w:r w:rsidRPr="005C3B02">
        <w:t>ИНСТРУКЦИЯ УЧАСТНИКУ</w:t>
      </w:r>
    </w:p>
    <w:p w14:paraId="510D7EAE" w14:textId="77777777" w:rsidR="007F29AF" w:rsidRPr="005C3B02" w:rsidRDefault="007F29AF" w:rsidP="003D1F08">
      <w:pPr>
        <w:shd w:val="clear" w:color="auto" w:fill="FFFFFF" w:themeFill="background1"/>
        <w:spacing w:before="240" w:after="240"/>
        <w:ind w:right="80"/>
      </w:pPr>
      <w:r w:rsidRPr="005C3B02">
        <w:t>К концу этой сессии, у вас должны быть достигнуты следующие результаты:</w:t>
      </w:r>
    </w:p>
    <w:p w14:paraId="0DC1C616" w14:textId="77777777" w:rsidR="007F29AF" w:rsidRPr="005C3B02" w:rsidRDefault="007F29AF" w:rsidP="003D1F08">
      <w:pPr>
        <w:shd w:val="clear" w:color="auto" w:fill="FFFFFF" w:themeFill="background1"/>
        <w:spacing w:before="240" w:after="240"/>
        <w:ind w:right="80"/>
      </w:pPr>
      <w:r w:rsidRPr="005C3B02">
        <w:t xml:space="preserve"> </w:t>
      </w:r>
    </w:p>
    <w:p w14:paraId="5DD8EA8B" w14:textId="77777777" w:rsidR="007F29AF" w:rsidRPr="005C3B02" w:rsidRDefault="007F29AF" w:rsidP="003D1F08">
      <w:pPr>
        <w:shd w:val="clear" w:color="auto" w:fill="FFFFFF" w:themeFill="background1"/>
        <w:spacing w:before="240" w:after="240"/>
        <w:ind w:right="80"/>
      </w:pPr>
      <w:r w:rsidRPr="005C3B02">
        <w:t>ПРАКТИЧЕСКИЕ РЕЗУЛЬТАТЫ</w:t>
      </w:r>
    </w:p>
    <w:p w14:paraId="65AACB4F" w14:textId="77777777" w:rsidR="007F29AF" w:rsidRPr="005C3B02" w:rsidRDefault="007F29AF" w:rsidP="003D1F08">
      <w:pPr>
        <w:shd w:val="clear" w:color="auto" w:fill="FFFFFF" w:themeFill="background1"/>
        <w:spacing w:before="240" w:after="240"/>
        <w:ind w:right="80"/>
      </w:pPr>
      <w:r w:rsidRPr="005C3B02">
        <w:t>3.1 ВЫБОР ПЕРЕМЕННЫХ ИЗ ИСХОДНОГО НАБОРА ДАННЫХ: ОБОСНОВАНИЕ (ЛОГИКА, АНАЛИЗ ДАННЫХ)</w:t>
      </w:r>
    </w:p>
    <w:p w14:paraId="6446765B" w14:textId="77777777" w:rsidR="007F29AF" w:rsidRPr="005C3B02" w:rsidRDefault="007F29AF" w:rsidP="003D1F08">
      <w:pPr>
        <w:shd w:val="clear" w:color="auto" w:fill="FFFFFF" w:themeFill="background1"/>
        <w:spacing w:before="240" w:after="240"/>
        <w:ind w:right="80"/>
      </w:pPr>
      <w:r w:rsidRPr="005C3B02">
        <w:t>Представлена (в текстовом или графическом виде) логика выбора переменных для построения модели, отражено в отчете. Переменные обоснованы исходя из предметной области, природы данных, отражено в отчете.</w:t>
      </w:r>
    </w:p>
    <w:p w14:paraId="7E376708" w14:textId="77777777" w:rsidR="007F29AF" w:rsidRPr="005C3B02" w:rsidRDefault="007F29AF" w:rsidP="003D1F08">
      <w:pPr>
        <w:shd w:val="clear" w:color="auto" w:fill="FFFFFF" w:themeFill="background1"/>
        <w:spacing w:before="240" w:after="240"/>
        <w:ind w:right="80"/>
      </w:pPr>
      <w:r w:rsidRPr="005C3B02">
        <w:t>3.2 ВЫБОР И ПОСТРОЕНИЕ НОВЫХ ПЕРЕМЕННЫХ; ТЕСТИРОВАНИЕ ЗНАЧИМОСТИ ВЫБРАННЫХ ПЕРЕМЕННЫХ</w:t>
      </w:r>
    </w:p>
    <w:p w14:paraId="2E78A647" w14:textId="77777777" w:rsidR="007F29AF" w:rsidRPr="005C3B02" w:rsidRDefault="007F29AF" w:rsidP="003D1F08">
      <w:pPr>
        <w:shd w:val="clear" w:color="auto" w:fill="FFFFFF" w:themeFill="background1"/>
        <w:spacing w:before="240" w:after="240"/>
        <w:ind w:right="80"/>
      </w:pPr>
      <w:r w:rsidRPr="005C3B02">
        <w:t>Описаны необходимые шаги по обработке данных для получения переменных, отражено в отчете Написана функция для получения переменных, отражено в отчете. Представлена и оценена значимость выбранных переменных, отражено в отчете.</w:t>
      </w:r>
    </w:p>
    <w:p w14:paraId="658FBBBF" w14:textId="77777777" w:rsidR="007F29AF" w:rsidRPr="005C3B02" w:rsidRDefault="007F29AF" w:rsidP="003D1F08">
      <w:pPr>
        <w:shd w:val="clear" w:color="auto" w:fill="FFFFFF" w:themeFill="background1"/>
        <w:spacing w:before="240" w:after="240"/>
        <w:ind w:right="80"/>
      </w:pPr>
      <w:r w:rsidRPr="005C3B02">
        <w:t>3.3 АРГУМЕНТИРОВАННЫЙ ВЫБОР АЛГОРИТМА ДЛЯ КЛАСТЕРИЗАЦИИ</w:t>
      </w:r>
    </w:p>
    <w:p w14:paraId="562272F1" w14:textId="77777777" w:rsidR="007F29AF" w:rsidRPr="005C3B02" w:rsidRDefault="007F29AF" w:rsidP="003D1F08">
      <w:pPr>
        <w:shd w:val="clear" w:color="auto" w:fill="FFFFFF" w:themeFill="background1"/>
        <w:spacing w:before="240" w:after="240"/>
        <w:ind w:right="80"/>
      </w:pPr>
      <w:r w:rsidRPr="005C3B02">
        <w:lastRenderedPageBreak/>
        <w:t>Алгоритм выбран на основе сравнения эффективности не менее двух вариантов на существующих данных, отражено в отчете. Описана в текстовом виде логика выбора алгоритма, отражено в отчете.</w:t>
      </w:r>
    </w:p>
    <w:p w14:paraId="02A05841" w14:textId="77777777" w:rsidR="007F29AF" w:rsidRPr="005C3B02" w:rsidRDefault="007F29AF" w:rsidP="003D1F08">
      <w:pPr>
        <w:shd w:val="clear" w:color="auto" w:fill="FFFFFF" w:themeFill="background1"/>
        <w:spacing w:before="240" w:after="240"/>
        <w:ind w:right="80"/>
      </w:pPr>
      <w:r w:rsidRPr="005C3B02">
        <w:t>3.4 ОТЧЕТ</w:t>
      </w:r>
    </w:p>
    <w:p w14:paraId="5C665AC7" w14:textId="77777777" w:rsidR="007F29AF" w:rsidRPr="005C3B02" w:rsidRDefault="007F29AF" w:rsidP="003D1F08">
      <w:pPr>
        <w:shd w:val="clear" w:color="auto" w:fill="FFFFFF" w:themeFill="background1"/>
        <w:spacing w:before="240" w:after="240"/>
        <w:ind w:right="80"/>
      </w:pPr>
      <w:r w:rsidRPr="005C3B02">
        <w:t xml:space="preserve">Предоставлен отчет о проделанной работе. Внимание: оценка сессии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Отчет должен быть предоставлен в папке C[X]_M3, где [Х] – номер участника, который должен быть размещен на рабочем столе ноутбука участника. Папка должна содержать все результаты выполнения модуля, а также все 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C[X]_M3.ipynb (или аналог – с возможностью запустить и исполнить участки кода), C[X]_M1.HTML</w:t>
      </w:r>
      <w:proofErr w:type="gramStart"/>
      <w:r w:rsidRPr="005C3B02">
        <w:t xml:space="preserve">( </w:t>
      </w:r>
      <w:proofErr w:type="gramEnd"/>
      <w:r w:rsidRPr="005C3B02">
        <w:t>или PDF), где [Х] – номер участника, экспортированная тетрадь (или аналог) в статический формат</w:t>
      </w:r>
    </w:p>
    <w:p w14:paraId="5DB561BB" w14:textId="77777777" w:rsidR="007F29AF" w:rsidRPr="005C3B02" w:rsidRDefault="007F29AF" w:rsidP="003D1F08">
      <w:pPr>
        <w:shd w:val="clear" w:color="auto" w:fill="FFFFFF" w:themeFill="background1"/>
        <w:spacing w:before="240" w:after="240"/>
        <w:ind w:right="80"/>
      </w:pPr>
      <w:r w:rsidRPr="005C3B02">
        <w:t xml:space="preserve"> </w:t>
      </w:r>
    </w:p>
    <w:p w14:paraId="127320D2" w14:textId="77777777" w:rsidR="007F29AF" w:rsidRPr="005C3B02" w:rsidRDefault="007F29AF" w:rsidP="003D1F08">
      <w:pPr>
        <w:shd w:val="clear" w:color="auto" w:fill="FFFFFF" w:themeFill="background1"/>
        <w:spacing w:before="240" w:after="240"/>
        <w:ind w:right="80"/>
        <w:rPr>
          <w:b/>
        </w:rPr>
      </w:pPr>
      <w:r w:rsidRPr="005C3B02">
        <w:rPr>
          <w:b/>
        </w:rPr>
        <w:t>Модуль 4.</w:t>
      </w:r>
    </w:p>
    <w:p w14:paraId="65BEE29E" w14:textId="77777777" w:rsidR="007F29AF" w:rsidRPr="005C3B02" w:rsidRDefault="007F29AF" w:rsidP="003D1F08">
      <w:pPr>
        <w:shd w:val="clear" w:color="auto" w:fill="FFFFFF" w:themeFill="background1"/>
        <w:spacing w:before="240" w:after="240"/>
      </w:pPr>
      <w:r w:rsidRPr="005C3B02">
        <w:rPr>
          <w:b/>
        </w:rPr>
        <w:t>Модуль 4</w:t>
      </w:r>
      <w:r w:rsidRPr="005C3B02">
        <w:t xml:space="preserve"> данного Конкурсного задания состоит из следующей документации / файлов:</w:t>
      </w:r>
    </w:p>
    <w:p w14:paraId="6708A86E" w14:textId="77777777" w:rsidR="007F29AF" w:rsidRPr="005C3B02" w:rsidRDefault="007F29AF" w:rsidP="003D1F08">
      <w:pPr>
        <w:shd w:val="clear" w:color="auto" w:fill="FFFFFF" w:themeFill="background1"/>
        <w:spacing w:before="240" w:after="240"/>
        <w:ind w:left="1440" w:hanging="360"/>
      </w:pPr>
      <w:r w:rsidRPr="005C3B02">
        <w:t>1.</w:t>
      </w:r>
      <w:r w:rsidRPr="005C3B02">
        <w:rPr>
          <w:sz w:val="14"/>
          <w:szCs w:val="14"/>
        </w:rPr>
        <w:t xml:space="preserve">    </w:t>
      </w:r>
      <w:r w:rsidRPr="005C3B02">
        <w:t>С2_4_DS2018_BDML (Инструкция к модулю 4)</w:t>
      </w:r>
    </w:p>
    <w:p w14:paraId="5232666A" w14:textId="77777777" w:rsidR="007F29AF" w:rsidRPr="005C3B02" w:rsidRDefault="007F29AF" w:rsidP="003D1F08">
      <w:pPr>
        <w:shd w:val="clear" w:color="auto" w:fill="FFFFFF" w:themeFill="background1"/>
        <w:spacing w:before="240" w:after="240"/>
        <w:ind w:left="1440" w:hanging="360"/>
      </w:pPr>
      <w:r w:rsidRPr="005C3B02">
        <w:t>2.</w:t>
      </w:r>
      <w:r w:rsidRPr="005C3B02">
        <w:rPr>
          <w:sz w:val="14"/>
          <w:szCs w:val="14"/>
        </w:rPr>
        <w:t xml:space="preserve">    </w:t>
      </w:r>
      <w:r w:rsidRPr="005C3B02">
        <w:t>SOP1.csv, SOP2.csv, SOP3.csv,   (Исходные данные)</w:t>
      </w:r>
    </w:p>
    <w:p w14:paraId="728FE445" w14:textId="77777777" w:rsidR="007F29AF" w:rsidRPr="005C3B02" w:rsidRDefault="007F29AF" w:rsidP="003D1F08">
      <w:pPr>
        <w:shd w:val="clear" w:color="auto" w:fill="FFFFFF" w:themeFill="background1"/>
        <w:ind w:left="1440" w:right="80" w:hanging="360"/>
      </w:pPr>
      <w:r w:rsidRPr="005C3B02">
        <w:t>3.</w:t>
      </w:r>
      <w:r w:rsidRPr="005C3B02">
        <w:rPr>
          <w:sz w:val="14"/>
          <w:szCs w:val="14"/>
        </w:rPr>
        <w:tab/>
      </w:r>
      <w:r w:rsidRPr="005C3B02">
        <w:t>SOP1.txt, SOP2.txt, SOP3.txt (Исходные данные)</w:t>
      </w:r>
    </w:p>
    <w:p w14:paraId="15351D43" w14:textId="77777777" w:rsidR="007F29AF" w:rsidRPr="005C3B02" w:rsidRDefault="007F29AF" w:rsidP="003D1F08">
      <w:pPr>
        <w:shd w:val="clear" w:color="auto" w:fill="FFFFFF" w:themeFill="background1"/>
        <w:ind w:left="1440" w:right="80" w:hanging="360"/>
      </w:pPr>
      <w:r w:rsidRPr="005C3B02">
        <w:t>4.</w:t>
      </w:r>
      <w:r w:rsidRPr="005C3B02">
        <w:rPr>
          <w:sz w:val="14"/>
          <w:szCs w:val="14"/>
        </w:rPr>
        <w:tab/>
      </w:r>
      <w:r w:rsidRPr="005C3B02">
        <w:t>Папка “</w:t>
      </w:r>
      <w:proofErr w:type="spellStart"/>
      <w:r w:rsidRPr="005C3B02">
        <w:t>Results</w:t>
      </w:r>
      <w:proofErr w:type="spellEnd"/>
      <w:r w:rsidRPr="005C3B02">
        <w:t xml:space="preserve">” с результатами контроля </w:t>
      </w:r>
      <w:r w:rsidRPr="005C3B02">
        <w:tab/>
        <w:t>(Публичная контрольная выборка)</w:t>
      </w:r>
    </w:p>
    <w:p w14:paraId="31B03FEC" w14:textId="77777777" w:rsidR="007F29AF" w:rsidRPr="005C3B02" w:rsidRDefault="007F29AF" w:rsidP="003D1F08">
      <w:pPr>
        <w:shd w:val="clear" w:color="auto" w:fill="FFFFFF" w:themeFill="background1"/>
        <w:spacing w:before="240" w:after="240"/>
        <w:ind w:left="1440" w:hanging="360"/>
      </w:pPr>
      <w:r w:rsidRPr="005C3B02">
        <w:t>5.</w:t>
      </w:r>
      <w:r w:rsidRPr="005C3B02">
        <w:rPr>
          <w:sz w:val="14"/>
          <w:szCs w:val="14"/>
        </w:rPr>
        <w:tab/>
      </w:r>
      <w:r w:rsidRPr="005C3B02">
        <w:t>Папка “</w:t>
      </w:r>
      <w:proofErr w:type="spellStart"/>
      <w:r w:rsidRPr="005C3B02">
        <w:t>Targets</w:t>
      </w:r>
      <w:proofErr w:type="spellEnd"/>
      <w:r w:rsidRPr="005C3B02">
        <w:t xml:space="preserve">” с результатами расшифровки    </w:t>
      </w:r>
      <w:r w:rsidRPr="005C3B02">
        <w:tab/>
        <w:t>(Публичная контрольная выборка)</w:t>
      </w:r>
    </w:p>
    <w:p w14:paraId="51911D7F" w14:textId="77777777" w:rsidR="007F29AF" w:rsidRPr="005C3B02" w:rsidRDefault="007F29AF" w:rsidP="003D1F08">
      <w:pPr>
        <w:shd w:val="clear" w:color="auto" w:fill="FFFFFF" w:themeFill="background1"/>
        <w:spacing w:before="240" w:after="240"/>
        <w:ind w:right="80"/>
      </w:pPr>
      <w:r w:rsidRPr="005C3B02">
        <w:t>ВВЕДЕНИЕ</w:t>
      </w:r>
    </w:p>
    <w:p w14:paraId="47256608" w14:textId="77777777" w:rsidR="007F29AF" w:rsidRPr="005C3B02" w:rsidRDefault="007F29AF" w:rsidP="003D1F08">
      <w:pPr>
        <w:shd w:val="clear" w:color="auto" w:fill="FFFFFF" w:themeFill="background1"/>
        <w:spacing w:before="240" w:after="240"/>
      </w:pPr>
      <w:r w:rsidRPr="005C3B02">
        <w:t>В этом модуле Вам необходимо разработать модель, произвести разбиение данных на обучающую и проверочную выборку, а также, сделать предсказание целевой переменной на основе предоставленной публичной контрольной выборки.</w:t>
      </w:r>
    </w:p>
    <w:p w14:paraId="00C81308" w14:textId="77777777" w:rsidR="007F29AF" w:rsidRPr="005C3B02" w:rsidRDefault="007F29AF" w:rsidP="003D1F08">
      <w:pPr>
        <w:shd w:val="clear" w:color="auto" w:fill="FFFFFF" w:themeFill="background1"/>
        <w:spacing w:before="240" w:after="240"/>
        <w:ind w:right="80"/>
      </w:pPr>
      <w:r w:rsidRPr="005C3B02">
        <w:t xml:space="preserve"> </w:t>
      </w:r>
    </w:p>
    <w:p w14:paraId="168ED062" w14:textId="77777777" w:rsidR="007F29AF" w:rsidRPr="005C3B02" w:rsidRDefault="007F29AF" w:rsidP="003D1F08">
      <w:pPr>
        <w:shd w:val="clear" w:color="auto" w:fill="FFFFFF" w:themeFill="background1"/>
        <w:spacing w:before="240" w:after="240"/>
        <w:ind w:right="80"/>
      </w:pPr>
      <w:r w:rsidRPr="005C3B02">
        <w:t>ИНСТРУКЦИЯ УЧАСТНИКУ</w:t>
      </w:r>
    </w:p>
    <w:p w14:paraId="7FDCF519" w14:textId="77777777" w:rsidR="007F29AF" w:rsidRPr="005C3B02" w:rsidRDefault="007F29AF" w:rsidP="003D1F08">
      <w:pPr>
        <w:shd w:val="clear" w:color="auto" w:fill="FFFFFF" w:themeFill="background1"/>
        <w:spacing w:before="240" w:after="240"/>
      </w:pPr>
      <w:r w:rsidRPr="005C3B02">
        <w:t>К концу этой сессии, у вас должны быть достигнуты следующие результаты.</w:t>
      </w:r>
    </w:p>
    <w:p w14:paraId="5AB3BFF2" w14:textId="77777777" w:rsidR="007F29AF" w:rsidRPr="005C3B02" w:rsidRDefault="007F29AF" w:rsidP="003D1F08">
      <w:pPr>
        <w:shd w:val="clear" w:color="auto" w:fill="FFFFFF" w:themeFill="background1"/>
        <w:spacing w:before="240" w:after="240"/>
        <w:ind w:right="80"/>
      </w:pPr>
      <w:r w:rsidRPr="005C3B02">
        <w:t xml:space="preserve"> </w:t>
      </w:r>
    </w:p>
    <w:p w14:paraId="3CD792E3" w14:textId="77777777" w:rsidR="007F29AF" w:rsidRPr="005C3B02" w:rsidRDefault="007F29AF" w:rsidP="003D1F08">
      <w:pPr>
        <w:shd w:val="clear" w:color="auto" w:fill="FFFFFF" w:themeFill="background1"/>
        <w:spacing w:before="240" w:after="240"/>
        <w:ind w:right="80"/>
      </w:pPr>
      <w:r w:rsidRPr="005C3B02">
        <w:t>ПРАКТИЧЕСКИЕ РЕЗУЛЬТАТЫ</w:t>
      </w:r>
    </w:p>
    <w:p w14:paraId="352ADE7D" w14:textId="77777777" w:rsidR="007F29AF" w:rsidRPr="005C3B02" w:rsidRDefault="007F29AF" w:rsidP="003D1F08">
      <w:pPr>
        <w:shd w:val="clear" w:color="auto" w:fill="FFFFFF" w:themeFill="background1"/>
        <w:spacing w:before="240" w:after="240"/>
      </w:pPr>
      <w:r w:rsidRPr="005C3B02">
        <w:t>4.1 РАЗБИЕНИЕ ДАННЫХ НА ОБУЧАЮЩУЮ И ПРОВЕРОЧНУЮ ВЫБОРКУ</w:t>
      </w:r>
    </w:p>
    <w:p w14:paraId="48A63AF3" w14:textId="77777777" w:rsidR="007F29AF" w:rsidRPr="005C3B02" w:rsidRDefault="007F29AF" w:rsidP="003D1F08">
      <w:pPr>
        <w:shd w:val="clear" w:color="auto" w:fill="FFFFFF" w:themeFill="background1"/>
        <w:spacing w:before="240" w:after="120"/>
      </w:pPr>
      <w:r w:rsidRPr="005C3B02">
        <w:t>Подготовлены файлы обучающей и проверочной выборки. Либо представлен алгоритм по формированию этих выборок, отражено в отчете</w:t>
      </w:r>
    </w:p>
    <w:p w14:paraId="2C305871" w14:textId="77777777" w:rsidR="007F29AF" w:rsidRPr="005C3B02" w:rsidRDefault="007F29AF" w:rsidP="003D1F08">
      <w:pPr>
        <w:shd w:val="clear" w:color="auto" w:fill="FFFFFF" w:themeFill="background1"/>
        <w:spacing w:before="240" w:after="240"/>
      </w:pPr>
      <w:r w:rsidRPr="005C3B02">
        <w:t>4.2 ВИЗУАЛЬНОЕ ОБОСНОВАНИЕ ВЫБОРА ПЕРЕМЕННЫХ/ РАБОТОСПОСОБНОСТИ МОДЕЛИ</w:t>
      </w:r>
    </w:p>
    <w:p w14:paraId="55BDAA8F" w14:textId="77777777" w:rsidR="007F29AF" w:rsidRPr="005C3B02" w:rsidRDefault="007F29AF" w:rsidP="003D1F08">
      <w:pPr>
        <w:shd w:val="clear" w:color="auto" w:fill="FFFFFF" w:themeFill="background1"/>
        <w:spacing w:before="240" w:after="240"/>
      </w:pPr>
      <w:r w:rsidRPr="005C3B02">
        <w:lastRenderedPageBreak/>
        <w:t>Представлены графики влияния переменных на целевую переменную. Представлен график матрицы ошибок, отражено в отчете</w:t>
      </w:r>
    </w:p>
    <w:p w14:paraId="68452309" w14:textId="77777777" w:rsidR="007F29AF" w:rsidRPr="005C3B02" w:rsidRDefault="007F29AF" w:rsidP="003D1F08">
      <w:pPr>
        <w:shd w:val="clear" w:color="auto" w:fill="FFFFFF" w:themeFill="background1"/>
        <w:spacing w:before="240" w:after="240"/>
      </w:pPr>
      <w:r w:rsidRPr="005C3B02">
        <w:t>4.3 ПРОВЕРКА ТОЧНОСТИ НА ПУБЛИЧНОЙ КОНТРОЛЬНОЙ ВЫБОРКЕ</w:t>
      </w:r>
    </w:p>
    <w:p w14:paraId="3F5E1079" w14:textId="77777777" w:rsidR="007F29AF" w:rsidRPr="005C3B02" w:rsidRDefault="007F29AF" w:rsidP="003D1F08">
      <w:pPr>
        <w:shd w:val="clear" w:color="auto" w:fill="FFFFFF" w:themeFill="background1"/>
        <w:spacing w:before="240" w:after="240"/>
      </w:pPr>
      <w:r w:rsidRPr="005C3B02">
        <w:t>Предоставлен набор данных в установленном формате: идентификатор строки, предсказание целевой переменной. Предоставлен и документирован код создающий требуемый набор данных. В отчете должна быть представлена оценка точности модели на обучающей выборке</w:t>
      </w:r>
    </w:p>
    <w:p w14:paraId="16AAC3A2" w14:textId="77777777" w:rsidR="007F29AF" w:rsidRPr="005C3B02" w:rsidRDefault="007F29AF" w:rsidP="003D1F08">
      <w:pPr>
        <w:shd w:val="clear" w:color="auto" w:fill="FFFFFF" w:themeFill="background1"/>
        <w:spacing w:before="240" w:after="240"/>
      </w:pPr>
      <w:r w:rsidRPr="005C3B02">
        <w:t>4.4 ОТЧЕТ</w:t>
      </w:r>
    </w:p>
    <w:p w14:paraId="301FD0E1" w14:textId="77777777" w:rsidR="007F29AF" w:rsidRPr="005C3B02" w:rsidRDefault="007F29AF" w:rsidP="003D1F08">
      <w:pPr>
        <w:shd w:val="clear" w:color="auto" w:fill="FFFFFF" w:themeFill="background1"/>
        <w:spacing w:before="240" w:after="240"/>
      </w:pPr>
      <w:r w:rsidRPr="005C3B02">
        <w:t xml:space="preserve">Предоставлен отчет о проделанной работе. Внимание: оценка модуля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Отчёт должен быть предоставлен в папке C[X]_M4, где [Х] – номер команды, которая должна быть размещена на рабочем столе Windows ноутбука одного из участников. Папка должна содержать все результаты выполнения модуля, а также все 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C[X]_M4.ipynb (или аналог – с возможностью запустить и исполнить участки кода), C[X]_M4.HTML</w:t>
      </w:r>
      <w:proofErr w:type="gramStart"/>
      <w:r w:rsidRPr="005C3B02">
        <w:t xml:space="preserve">( </w:t>
      </w:r>
      <w:proofErr w:type="gramEnd"/>
      <w:r w:rsidRPr="005C3B02">
        <w:t>или PDF), где [Х] – номер команды,  экспортированная тетрадь (или аналог) в статический формат.</w:t>
      </w:r>
    </w:p>
    <w:p w14:paraId="4F9D15F6" w14:textId="77777777" w:rsidR="007F29AF" w:rsidRPr="005C3B02" w:rsidRDefault="007F29AF" w:rsidP="003D1F08">
      <w:pPr>
        <w:shd w:val="clear" w:color="auto" w:fill="FFFFFF" w:themeFill="background1"/>
        <w:spacing w:before="240" w:after="240"/>
      </w:pPr>
      <w:r w:rsidRPr="005C3B02">
        <w:t xml:space="preserve"> </w:t>
      </w:r>
    </w:p>
    <w:p w14:paraId="5860707B" w14:textId="77777777" w:rsidR="007F29AF" w:rsidRPr="005C3B02" w:rsidRDefault="007F29AF" w:rsidP="003D1F08">
      <w:pPr>
        <w:shd w:val="clear" w:color="auto" w:fill="FFFFFF" w:themeFill="background1"/>
        <w:spacing w:before="240" w:after="240"/>
        <w:rPr>
          <w:b/>
        </w:rPr>
      </w:pPr>
      <w:r w:rsidRPr="005C3B02">
        <w:rPr>
          <w:b/>
        </w:rPr>
        <w:t>Модуль 5.</w:t>
      </w:r>
    </w:p>
    <w:p w14:paraId="06C81107" w14:textId="77777777" w:rsidR="007F29AF" w:rsidRPr="005C3B02" w:rsidRDefault="007F29AF" w:rsidP="003D1F08">
      <w:pPr>
        <w:shd w:val="clear" w:color="auto" w:fill="FFFFFF" w:themeFill="background1"/>
        <w:spacing w:before="240" w:after="240"/>
      </w:pPr>
      <w:r w:rsidRPr="005C3B02">
        <w:rPr>
          <w:b/>
        </w:rPr>
        <w:t>Модуль 5</w:t>
      </w:r>
      <w:r w:rsidRPr="005C3B02">
        <w:t xml:space="preserve"> данного Конкурсного задания состоит из следующей документации / файлов:</w:t>
      </w:r>
    </w:p>
    <w:p w14:paraId="4441F410" w14:textId="77777777" w:rsidR="007F29AF" w:rsidRPr="005C3B02" w:rsidRDefault="007F29AF" w:rsidP="003D1F08">
      <w:pPr>
        <w:shd w:val="clear" w:color="auto" w:fill="FFFFFF" w:themeFill="background1"/>
        <w:spacing w:before="240" w:after="240"/>
        <w:ind w:left="1440" w:hanging="360"/>
      </w:pPr>
      <w:r w:rsidRPr="005C3B02">
        <w:t>1.</w:t>
      </w:r>
      <w:r w:rsidRPr="005C3B02">
        <w:rPr>
          <w:sz w:val="14"/>
          <w:szCs w:val="14"/>
        </w:rPr>
        <w:t xml:space="preserve">    </w:t>
      </w:r>
      <w:r w:rsidRPr="005C3B02">
        <w:t>С3_5_DS2018_BDML (Инструкция к четвертому модулю)</w:t>
      </w:r>
    </w:p>
    <w:p w14:paraId="313CDE55" w14:textId="77777777" w:rsidR="007F29AF" w:rsidRPr="005C3B02" w:rsidRDefault="007F29AF" w:rsidP="003D1F08">
      <w:pPr>
        <w:shd w:val="clear" w:color="auto" w:fill="FFFFFF" w:themeFill="background1"/>
        <w:spacing w:before="240" w:after="240"/>
        <w:ind w:left="1440" w:hanging="360"/>
      </w:pPr>
      <w:r w:rsidRPr="005C3B02">
        <w:t>2.</w:t>
      </w:r>
      <w:r w:rsidRPr="005C3B02">
        <w:rPr>
          <w:sz w:val="14"/>
          <w:szCs w:val="14"/>
        </w:rPr>
        <w:t xml:space="preserve">    </w:t>
      </w:r>
      <w:r w:rsidRPr="005C3B02">
        <w:t>SOP1.csv, SOP2.csv, SOP3.csv, (Исходные данные)</w:t>
      </w:r>
    </w:p>
    <w:p w14:paraId="072A3887" w14:textId="77777777" w:rsidR="007F29AF" w:rsidRPr="005C3B02" w:rsidRDefault="007F29AF" w:rsidP="003D1F08">
      <w:pPr>
        <w:shd w:val="clear" w:color="auto" w:fill="FFFFFF" w:themeFill="background1"/>
        <w:spacing w:before="240" w:after="240"/>
        <w:ind w:left="1440" w:hanging="360"/>
      </w:pPr>
      <w:r w:rsidRPr="005C3B02">
        <w:t>3.</w:t>
      </w:r>
      <w:r w:rsidRPr="005C3B02">
        <w:rPr>
          <w:sz w:val="14"/>
          <w:szCs w:val="14"/>
        </w:rPr>
        <w:t xml:space="preserve">    </w:t>
      </w:r>
      <w:r w:rsidRPr="005C3B02">
        <w:t>sop1_target.csv, sop2_target.csv, sop3_target.csv (Исходные данные целевой переменной)</w:t>
      </w:r>
    </w:p>
    <w:p w14:paraId="79C737C1" w14:textId="77777777" w:rsidR="007F29AF" w:rsidRPr="005C3B02" w:rsidRDefault="007F29AF" w:rsidP="003D1F08">
      <w:pPr>
        <w:shd w:val="clear" w:color="auto" w:fill="FFFFFF" w:themeFill="background1"/>
        <w:spacing w:before="240" w:after="240"/>
        <w:ind w:left="1440" w:hanging="360"/>
      </w:pPr>
      <w:r w:rsidRPr="005C3B02">
        <w:t>4.</w:t>
      </w:r>
      <w:r w:rsidRPr="005C3B02">
        <w:rPr>
          <w:sz w:val="14"/>
          <w:szCs w:val="14"/>
        </w:rPr>
        <w:t xml:space="preserve">    </w:t>
      </w:r>
      <w:r w:rsidRPr="005C3B02">
        <w:t>Папка "</w:t>
      </w:r>
      <w:proofErr w:type="spellStart"/>
      <w:r w:rsidRPr="005C3B02">
        <w:t>Results</w:t>
      </w:r>
      <w:proofErr w:type="spellEnd"/>
      <w:r w:rsidRPr="005C3B02">
        <w:t>" с результатами контроля (Публичная контрольная выборка)</w:t>
      </w:r>
    </w:p>
    <w:p w14:paraId="6AB2E777" w14:textId="77777777" w:rsidR="007F29AF" w:rsidRPr="005C3B02" w:rsidRDefault="007F29AF" w:rsidP="003D1F08">
      <w:pPr>
        <w:shd w:val="clear" w:color="auto" w:fill="FFFFFF" w:themeFill="background1"/>
        <w:spacing w:before="240" w:after="240"/>
        <w:ind w:left="1440" w:hanging="360"/>
      </w:pPr>
      <w:r w:rsidRPr="005C3B02">
        <w:t>5.</w:t>
      </w:r>
      <w:r w:rsidRPr="005C3B02">
        <w:rPr>
          <w:sz w:val="14"/>
          <w:szCs w:val="14"/>
        </w:rPr>
        <w:tab/>
      </w:r>
      <w:r w:rsidRPr="005C3B02">
        <w:t>Папка "</w:t>
      </w:r>
      <w:proofErr w:type="spellStart"/>
      <w:r w:rsidRPr="005C3B02">
        <w:t>Targets</w:t>
      </w:r>
      <w:proofErr w:type="spellEnd"/>
      <w:r w:rsidRPr="005C3B02">
        <w:t>" с результатами расшифровки (Публичная контрольная выборка)</w:t>
      </w:r>
    </w:p>
    <w:p w14:paraId="6C669FE9" w14:textId="77777777" w:rsidR="007F29AF" w:rsidRPr="005C3B02" w:rsidRDefault="007F29AF" w:rsidP="003D1F08">
      <w:pPr>
        <w:shd w:val="clear" w:color="auto" w:fill="FFFFFF" w:themeFill="background1"/>
        <w:spacing w:before="240" w:after="240"/>
      </w:pPr>
      <w:r w:rsidRPr="005C3B02">
        <w:t xml:space="preserve"> </w:t>
      </w:r>
    </w:p>
    <w:p w14:paraId="3811AC20" w14:textId="77777777" w:rsidR="007F29AF" w:rsidRPr="005C3B02" w:rsidRDefault="007F29AF" w:rsidP="003D1F08">
      <w:pPr>
        <w:shd w:val="clear" w:color="auto" w:fill="FFFFFF" w:themeFill="background1"/>
        <w:spacing w:before="240" w:after="240"/>
      </w:pPr>
      <w:r w:rsidRPr="005C3B02">
        <w:t>ВВЕДЕНИЕ</w:t>
      </w:r>
    </w:p>
    <w:p w14:paraId="1905127B" w14:textId="77777777" w:rsidR="007F29AF" w:rsidRPr="005C3B02" w:rsidRDefault="007F29AF" w:rsidP="003D1F08">
      <w:pPr>
        <w:shd w:val="clear" w:color="auto" w:fill="FFFFFF" w:themeFill="background1"/>
        <w:spacing w:before="240" w:after="240"/>
      </w:pPr>
      <w:r w:rsidRPr="005C3B02">
        <w:t>В этом модуле Вам предстоит разработать удобный графический интерфейс с возможностью ввести результаты контроля и сделать предсказание целевой переменной.</w:t>
      </w:r>
    </w:p>
    <w:p w14:paraId="72A2BDC4" w14:textId="77777777" w:rsidR="007F29AF" w:rsidRPr="005C3B02" w:rsidRDefault="007F29AF" w:rsidP="003D1F08">
      <w:pPr>
        <w:shd w:val="clear" w:color="auto" w:fill="FFFFFF" w:themeFill="background1"/>
        <w:spacing w:before="240" w:after="240"/>
      </w:pPr>
      <w:r w:rsidRPr="005C3B02">
        <w:t xml:space="preserve"> </w:t>
      </w:r>
    </w:p>
    <w:p w14:paraId="6856F42C" w14:textId="77777777" w:rsidR="007F29AF" w:rsidRPr="005C3B02" w:rsidRDefault="007F29AF" w:rsidP="003D1F08">
      <w:pPr>
        <w:shd w:val="clear" w:color="auto" w:fill="FFFFFF" w:themeFill="background1"/>
        <w:spacing w:before="240" w:after="240"/>
      </w:pPr>
      <w:r w:rsidRPr="005C3B02">
        <w:t>ИНСТРУКЦИЯ УЧАСТНИКУ</w:t>
      </w:r>
    </w:p>
    <w:p w14:paraId="6AE23272" w14:textId="77777777" w:rsidR="007F29AF" w:rsidRPr="005C3B02" w:rsidRDefault="007F29AF" w:rsidP="003D1F08">
      <w:pPr>
        <w:shd w:val="clear" w:color="auto" w:fill="FFFFFF" w:themeFill="background1"/>
        <w:spacing w:before="240" w:after="240"/>
      </w:pPr>
      <w:r w:rsidRPr="005C3B02">
        <w:t>К концу этой сессии, у вас должны быть достигнуты следующие результаты:</w:t>
      </w:r>
    </w:p>
    <w:p w14:paraId="02B61FED" w14:textId="77777777" w:rsidR="007F29AF" w:rsidRPr="005C3B02" w:rsidRDefault="007F29AF" w:rsidP="003D1F08">
      <w:pPr>
        <w:shd w:val="clear" w:color="auto" w:fill="FFFFFF" w:themeFill="background1"/>
        <w:spacing w:before="240" w:after="240"/>
      </w:pPr>
      <w:r w:rsidRPr="005C3B02">
        <w:t xml:space="preserve"> </w:t>
      </w:r>
    </w:p>
    <w:p w14:paraId="1FF378C7" w14:textId="77777777" w:rsidR="007F29AF" w:rsidRPr="005C3B02" w:rsidRDefault="007F29AF" w:rsidP="003D1F08">
      <w:pPr>
        <w:shd w:val="clear" w:color="auto" w:fill="FFFFFF" w:themeFill="background1"/>
        <w:spacing w:before="240" w:after="240"/>
      </w:pPr>
      <w:r w:rsidRPr="005C3B02">
        <w:t>ПРАКТИЧЕСКИЕ РЕЗУЛЬТАТЫ</w:t>
      </w:r>
    </w:p>
    <w:p w14:paraId="5A6D2E2E" w14:textId="77777777" w:rsidR="007F29AF" w:rsidRPr="005C3B02" w:rsidRDefault="007F29AF" w:rsidP="003D1F08">
      <w:pPr>
        <w:shd w:val="clear" w:color="auto" w:fill="FFFFFF" w:themeFill="background1"/>
        <w:spacing w:before="240" w:after="240"/>
      </w:pPr>
      <w:r w:rsidRPr="005C3B02">
        <w:t>5.1 РАЗРАБОТКА ИНТЕРФЕЙСА</w:t>
      </w:r>
    </w:p>
    <w:p w14:paraId="29917AEC" w14:textId="77777777" w:rsidR="007F29AF" w:rsidRPr="005C3B02" w:rsidRDefault="007F29AF" w:rsidP="003D1F08">
      <w:pPr>
        <w:shd w:val="clear" w:color="auto" w:fill="FFFFFF" w:themeFill="background1"/>
        <w:spacing w:before="240" w:after="240"/>
      </w:pPr>
      <w:r w:rsidRPr="005C3B02">
        <w:lastRenderedPageBreak/>
        <w:t xml:space="preserve">Разработан интерфейс с возможностью запуска. Интерфейс предоставляет пользователю возможность обмена информацией и получения результата. Разработана короткая инструкция по запуску и эксплуатации интерфейса (файл с названием Инструкция в формате </w:t>
      </w:r>
      <w:proofErr w:type="spellStart"/>
      <w:r w:rsidRPr="005C3B02">
        <w:t>docx</w:t>
      </w:r>
      <w:proofErr w:type="spellEnd"/>
      <w:r w:rsidRPr="005C3B02">
        <w:t xml:space="preserve"> или </w:t>
      </w:r>
      <w:proofErr w:type="spellStart"/>
      <w:r w:rsidRPr="005C3B02">
        <w:t>txt</w:t>
      </w:r>
      <w:proofErr w:type="spellEnd"/>
      <w:r w:rsidRPr="005C3B02">
        <w:t>).</w:t>
      </w:r>
    </w:p>
    <w:p w14:paraId="4D256BE7" w14:textId="77777777" w:rsidR="007F29AF" w:rsidRPr="005C3B02" w:rsidRDefault="007F29AF" w:rsidP="003D1F08">
      <w:pPr>
        <w:shd w:val="clear" w:color="auto" w:fill="FFFFFF" w:themeFill="background1"/>
        <w:spacing w:before="240" w:after="240"/>
      </w:pPr>
      <w:r w:rsidRPr="005C3B02">
        <w:t>5.2 УДОБСТВО РАБОТЫ И ДОКУМЕНТИРОВАНИЕ</w:t>
      </w:r>
    </w:p>
    <w:p w14:paraId="2FA9514A" w14:textId="77777777" w:rsidR="007F29AF" w:rsidRPr="005C3B02" w:rsidRDefault="007F29AF" w:rsidP="003D1F08">
      <w:pPr>
        <w:shd w:val="clear" w:color="auto" w:fill="FFFFFF" w:themeFill="background1"/>
        <w:spacing w:before="240" w:after="240"/>
      </w:pPr>
      <w:r w:rsidRPr="005C3B02">
        <w:t>Интерфейс позволяет пользователю вводить данные в удобном виде. Результатом работы интерфейса являются корректные предсказания целевых переменных. Исходный код прокомментирован и внесен в отчет.</w:t>
      </w:r>
    </w:p>
    <w:p w14:paraId="0DA04B98" w14:textId="77777777" w:rsidR="007F29AF" w:rsidRPr="005C3B02" w:rsidRDefault="007F29AF" w:rsidP="003D1F08">
      <w:pPr>
        <w:shd w:val="clear" w:color="auto" w:fill="FFFFFF" w:themeFill="background1"/>
        <w:spacing w:before="240" w:after="240"/>
      </w:pPr>
      <w:r w:rsidRPr="005C3B02">
        <w:t>5.3 ОТЧЕТ</w:t>
      </w:r>
    </w:p>
    <w:p w14:paraId="5980B32D" w14:textId="77777777" w:rsidR="007F29AF" w:rsidRPr="005C3B02" w:rsidRDefault="007F29AF" w:rsidP="003D1F08">
      <w:pPr>
        <w:shd w:val="clear" w:color="auto" w:fill="FFFFFF" w:themeFill="background1"/>
        <w:spacing w:before="240" w:after="240"/>
      </w:pPr>
      <w:r w:rsidRPr="005C3B02">
        <w:t xml:space="preserve">Предоставлен отчет о проделанной работе. Внимание: оценка сессии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Отчет должен быть предоставлен в папке C[X]_M5, где [Х] – номер участника, который должен быть размещен на рабочем столе ноутбука участника. Папка должна содержать все результаты выполнения модуля, а также все 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C[X]_M5.ipynb (или аналог – с возможностью запустить и исполнить участки кода), C[X]_M5.HTML</w:t>
      </w:r>
      <w:proofErr w:type="gramStart"/>
      <w:r w:rsidRPr="005C3B02">
        <w:t xml:space="preserve">( </w:t>
      </w:r>
      <w:proofErr w:type="gramEnd"/>
      <w:r w:rsidRPr="005C3B02">
        <w:t>или PDF), где [Х] – номер участника, экспортированная тетрадь (или аналог) в статический формат</w:t>
      </w:r>
    </w:p>
    <w:p w14:paraId="39669E97" w14:textId="77777777" w:rsidR="007F29AF" w:rsidRPr="005C3B02" w:rsidRDefault="007F29AF" w:rsidP="003D1F08">
      <w:pPr>
        <w:shd w:val="clear" w:color="auto" w:fill="FFFFFF" w:themeFill="background1"/>
        <w:spacing w:before="240" w:after="240"/>
        <w:ind w:right="80"/>
      </w:pPr>
      <w:r w:rsidRPr="005C3B02">
        <w:t xml:space="preserve"> </w:t>
      </w:r>
    </w:p>
    <w:p w14:paraId="30DEC725" w14:textId="77777777" w:rsidR="007F29AF" w:rsidRPr="005C3B02" w:rsidRDefault="007F29AF" w:rsidP="003D1F08">
      <w:pPr>
        <w:shd w:val="clear" w:color="auto" w:fill="FFFFFF" w:themeFill="background1"/>
        <w:spacing w:before="240" w:after="240"/>
        <w:ind w:right="80"/>
        <w:rPr>
          <w:b/>
        </w:rPr>
      </w:pPr>
      <w:r w:rsidRPr="005C3B02">
        <w:rPr>
          <w:b/>
        </w:rPr>
        <w:t>Модуль 6.</w:t>
      </w:r>
    </w:p>
    <w:p w14:paraId="6D8AAA6F" w14:textId="77777777" w:rsidR="007F29AF" w:rsidRPr="005C3B02" w:rsidRDefault="007F29AF" w:rsidP="003D1F08">
      <w:pPr>
        <w:shd w:val="clear" w:color="auto" w:fill="FFFFFF" w:themeFill="background1"/>
        <w:spacing w:before="240" w:after="240"/>
        <w:ind w:right="80"/>
      </w:pPr>
      <w:r w:rsidRPr="005C3B02">
        <w:t>Модуль 6 данного Конкурсного задания состоит из следующей документации / файлов:</w:t>
      </w:r>
    </w:p>
    <w:p w14:paraId="7BB955EA" w14:textId="77777777" w:rsidR="007F29AF" w:rsidRPr="005C3B02" w:rsidRDefault="007F29AF" w:rsidP="003D1F08">
      <w:pPr>
        <w:shd w:val="clear" w:color="auto" w:fill="FFFFFF" w:themeFill="background1"/>
        <w:ind w:left="1640" w:right="80" w:hanging="360"/>
      </w:pPr>
      <w:r w:rsidRPr="005C3B02">
        <w:t>1.</w:t>
      </w:r>
      <w:r w:rsidRPr="005C3B02">
        <w:rPr>
          <w:sz w:val="14"/>
          <w:szCs w:val="14"/>
        </w:rPr>
        <w:tab/>
      </w:r>
      <w:r w:rsidRPr="005C3B02">
        <w:t>С3_6_DS2018_BDML (Инструкция к шестому модулю)</w:t>
      </w:r>
    </w:p>
    <w:p w14:paraId="1021D9F0" w14:textId="77777777" w:rsidR="007F29AF" w:rsidRPr="005C3B02" w:rsidRDefault="007F29AF" w:rsidP="003D1F08">
      <w:pPr>
        <w:shd w:val="clear" w:color="auto" w:fill="FFFFFF" w:themeFill="background1"/>
        <w:ind w:left="1640" w:right="80" w:hanging="360"/>
      </w:pPr>
      <w:r w:rsidRPr="005C3B02">
        <w:t>2.</w:t>
      </w:r>
      <w:r w:rsidRPr="005C3B02">
        <w:rPr>
          <w:sz w:val="14"/>
          <w:szCs w:val="14"/>
        </w:rPr>
        <w:tab/>
      </w:r>
      <w:r w:rsidRPr="005C3B02">
        <w:t>Папка “</w:t>
      </w:r>
      <w:proofErr w:type="spellStart"/>
      <w:r w:rsidRPr="005C3B02">
        <w:t>Results</w:t>
      </w:r>
      <w:proofErr w:type="spellEnd"/>
      <w:r w:rsidRPr="005C3B02">
        <w:t>” с результатами контроля (Исходные данные)</w:t>
      </w:r>
    </w:p>
    <w:p w14:paraId="7DB27D43" w14:textId="77777777" w:rsidR="007F29AF" w:rsidRPr="005C3B02" w:rsidRDefault="007F29AF" w:rsidP="003D1F08">
      <w:pPr>
        <w:shd w:val="clear" w:color="auto" w:fill="FFFFFF" w:themeFill="background1"/>
        <w:ind w:left="1640" w:right="80" w:hanging="360"/>
      </w:pPr>
      <w:r w:rsidRPr="005C3B02">
        <w:t>3.</w:t>
      </w:r>
      <w:r w:rsidRPr="005C3B02">
        <w:rPr>
          <w:sz w:val="14"/>
          <w:szCs w:val="14"/>
        </w:rPr>
        <w:tab/>
      </w:r>
      <w:r w:rsidRPr="005C3B02">
        <w:t>Папка с результатами расшифровки (Результаты расшифровки)</w:t>
      </w:r>
    </w:p>
    <w:p w14:paraId="437C7291" w14:textId="77777777" w:rsidR="007F29AF" w:rsidRPr="005C3B02" w:rsidRDefault="007F29AF" w:rsidP="003D1F08">
      <w:pPr>
        <w:shd w:val="clear" w:color="auto" w:fill="FFFFFF" w:themeFill="background1"/>
        <w:ind w:left="1640" w:right="80" w:hanging="360"/>
      </w:pPr>
      <w:r w:rsidRPr="005C3B02">
        <w:t>4.</w:t>
      </w:r>
      <w:r w:rsidRPr="005C3B02">
        <w:rPr>
          <w:sz w:val="14"/>
          <w:szCs w:val="14"/>
        </w:rPr>
        <w:tab/>
      </w:r>
      <w:r w:rsidRPr="005C3B02">
        <w:t>Папка “</w:t>
      </w:r>
      <w:proofErr w:type="spellStart"/>
      <w:r w:rsidRPr="005C3B02">
        <w:t>Validate</w:t>
      </w:r>
      <w:proofErr w:type="spellEnd"/>
      <w:r w:rsidRPr="005C3B02">
        <w:t>” (Приватная выборка)</w:t>
      </w:r>
    </w:p>
    <w:p w14:paraId="18440F00" w14:textId="77777777" w:rsidR="007F29AF" w:rsidRPr="005C3B02" w:rsidRDefault="007F29AF" w:rsidP="003D1F08">
      <w:pPr>
        <w:shd w:val="clear" w:color="auto" w:fill="FFFFFF" w:themeFill="background1"/>
        <w:spacing w:before="240" w:after="240"/>
        <w:ind w:right="80"/>
      </w:pPr>
      <w:r w:rsidRPr="005C3B02">
        <w:t xml:space="preserve"> </w:t>
      </w:r>
    </w:p>
    <w:p w14:paraId="0600432D" w14:textId="77777777" w:rsidR="007F29AF" w:rsidRPr="005C3B02" w:rsidRDefault="007F29AF" w:rsidP="003D1F08">
      <w:pPr>
        <w:shd w:val="clear" w:color="auto" w:fill="FFFFFF" w:themeFill="background1"/>
        <w:spacing w:before="240" w:after="240"/>
        <w:ind w:right="80"/>
      </w:pPr>
      <w:r w:rsidRPr="005C3B02">
        <w:t>ВВЕДЕНИЕ</w:t>
      </w:r>
    </w:p>
    <w:p w14:paraId="531DD676" w14:textId="77777777" w:rsidR="007F29AF" w:rsidRPr="005C3B02" w:rsidRDefault="007F29AF" w:rsidP="003D1F08">
      <w:pPr>
        <w:shd w:val="clear" w:color="auto" w:fill="FFFFFF" w:themeFill="background1"/>
        <w:spacing w:before="240" w:after="240"/>
        <w:ind w:right="80"/>
      </w:pPr>
      <w:r w:rsidRPr="005C3B02">
        <w:t>В этом модуле Вам предстоит разработать презентацию результатов выполнения конкурсного задания, сделать устный доклад, рассказать о перспективах улучшения модели. Так же, сделать предсказание целевой переменной на основе предоставленной приватной контрольной выборки.</w:t>
      </w:r>
    </w:p>
    <w:p w14:paraId="3AB940CA" w14:textId="77777777" w:rsidR="007F29AF" w:rsidRPr="005C3B02" w:rsidRDefault="007F29AF" w:rsidP="003D1F08">
      <w:pPr>
        <w:shd w:val="clear" w:color="auto" w:fill="FFFFFF" w:themeFill="background1"/>
        <w:spacing w:before="240" w:after="240"/>
        <w:ind w:right="80"/>
      </w:pPr>
      <w:r w:rsidRPr="005C3B02">
        <w:t xml:space="preserve"> </w:t>
      </w:r>
    </w:p>
    <w:p w14:paraId="6FF749A4" w14:textId="77777777" w:rsidR="007F29AF" w:rsidRPr="005C3B02" w:rsidRDefault="007F29AF" w:rsidP="003D1F08">
      <w:pPr>
        <w:shd w:val="clear" w:color="auto" w:fill="FFFFFF" w:themeFill="background1"/>
        <w:spacing w:before="240" w:after="240"/>
        <w:ind w:right="80"/>
      </w:pPr>
      <w:r w:rsidRPr="005C3B02">
        <w:t>ИНСТРУКЦИЯ УЧАСТНИКУ ВНИМАНИЕ:</w:t>
      </w:r>
    </w:p>
    <w:p w14:paraId="7CD1049F" w14:textId="77777777" w:rsidR="007F29AF" w:rsidRPr="005C3B02" w:rsidRDefault="007F29AF" w:rsidP="003D1F08">
      <w:pPr>
        <w:shd w:val="clear" w:color="auto" w:fill="FFFFFF" w:themeFill="background1"/>
        <w:spacing w:before="240" w:after="240"/>
        <w:ind w:right="80"/>
      </w:pPr>
      <w:r w:rsidRPr="005C3B02">
        <w:t>В конце модуля будет выдана приватная контрольная выборка. Формат приватной выборки соответствует публичной выборке. Очень важно, чтобы Ваше решение справилось с предсказанием целевой переменной при запуске кода, без ошибок кода. Участникам будет дана возможность удостовериться в завершении предсказания целевой переменной без ошибок кода (на исправление ошибок кода максимум 15 минут, после обнаружения ошибки). К концу этой сессии, у вас должны быть достигнуты следующие результаты:</w:t>
      </w:r>
    </w:p>
    <w:p w14:paraId="79AB4543" w14:textId="77777777" w:rsidR="007F29AF" w:rsidRPr="005C3B02" w:rsidRDefault="007F29AF" w:rsidP="003D1F08">
      <w:pPr>
        <w:shd w:val="clear" w:color="auto" w:fill="FFFFFF" w:themeFill="background1"/>
        <w:spacing w:before="240" w:after="240"/>
        <w:ind w:right="80"/>
      </w:pPr>
      <w:r w:rsidRPr="005C3B02">
        <w:t xml:space="preserve"> </w:t>
      </w:r>
    </w:p>
    <w:p w14:paraId="3A8D2522" w14:textId="77777777" w:rsidR="007F29AF" w:rsidRPr="005C3B02" w:rsidRDefault="007F29AF" w:rsidP="003D1F08">
      <w:pPr>
        <w:shd w:val="clear" w:color="auto" w:fill="FFFFFF" w:themeFill="background1"/>
        <w:spacing w:before="240" w:after="240"/>
        <w:ind w:right="80"/>
      </w:pPr>
      <w:r w:rsidRPr="005C3B02">
        <w:t xml:space="preserve"> </w:t>
      </w:r>
    </w:p>
    <w:p w14:paraId="53D664B0" w14:textId="77777777" w:rsidR="007F29AF" w:rsidRPr="005C3B02" w:rsidRDefault="007F29AF" w:rsidP="003D1F08">
      <w:pPr>
        <w:shd w:val="clear" w:color="auto" w:fill="FFFFFF" w:themeFill="background1"/>
        <w:spacing w:before="240" w:after="240"/>
        <w:ind w:right="80"/>
      </w:pPr>
      <w:r w:rsidRPr="005C3B02">
        <w:lastRenderedPageBreak/>
        <w:t xml:space="preserve"> </w:t>
      </w:r>
    </w:p>
    <w:p w14:paraId="62E19DE2" w14:textId="77777777" w:rsidR="007F29AF" w:rsidRPr="005C3B02" w:rsidRDefault="007F29AF" w:rsidP="003D1F08">
      <w:pPr>
        <w:shd w:val="clear" w:color="auto" w:fill="FFFFFF" w:themeFill="background1"/>
        <w:spacing w:before="240" w:after="240"/>
        <w:ind w:right="80"/>
      </w:pPr>
      <w:r w:rsidRPr="005C3B02">
        <w:t>ПРАКТИЧЕСКИЕ РЕЗУЛЬТАТЫ</w:t>
      </w:r>
    </w:p>
    <w:p w14:paraId="0472E12A" w14:textId="77777777" w:rsidR="007F29AF" w:rsidRPr="005C3B02" w:rsidRDefault="007F29AF" w:rsidP="003D1F08">
      <w:pPr>
        <w:shd w:val="clear" w:color="auto" w:fill="FFFFFF" w:themeFill="background1"/>
        <w:spacing w:before="240" w:after="240"/>
        <w:ind w:right="80"/>
      </w:pPr>
      <w:r w:rsidRPr="005C3B02">
        <w:t>6.1 РАЗРАБОТКА ПРЕЗЕНТАЦИИ РЕЗУЛЬТАТОВ КОНКУРСНОГО ЗАДАНИЯ</w:t>
      </w:r>
    </w:p>
    <w:p w14:paraId="4634B79D" w14:textId="77777777" w:rsidR="007F29AF" w:rsidRPr="005C3B02" w:rsidRDefault="007F29AF" w:rsidP="003D1F08">
      <w:pPr>
        <w:shd w:val="clear" w:color="auto" w:fill="FFFFFF" w:themeFill="background1"/>
        <w:spacing w:before="240" w:after="240"/>
        <w:ind w:right="80"/>
      </w:pPr>
      <w:r w:rsidRPr="005C3B02">
        <w:t>Подготовлена презентация (текстовый или графический файл, описывающий результаты работы и процесс достижения результата по всем модулям в целом). Разработана документация.</w:t>
      </w:r>
    </w:p>
    <w:p w14:paraId="6F74D414" w14:textId="77777777" w:rsidR="007F29AF" w:rsidRPr="005C3B02" w:rsidRDefault="007F29AF" w:rsidP="003D1F08">
      <w:pPr>
        <w:shd w:val="clear" w:color="auto" w:fill="FFFFFF" w:themeFill="background1"/>
        <w:spacing w:before="240" w:after="240"/>
        <w:ind w:right="80"/>
      </w:pPr>
      <w:r w:rsidRPr="005C3B02">
        <w:t>6.2 ДОКЛАД ПО ПРЕЗЕНТАЦИИ</w:t>
      </w:r>
    </w:p>
    <w:p w14:paraId="6FF8FF7F" w14:textId="77777777" w:rsidR="007F29AF" w:rsidRPr="005C3B02" w:rsidRDefault="007F29AF" w:rsidP="003D1F08">
      <w:pPr>
        <w:shd w:val="clear" w:color="auto" w:fill="FFFFFF" w:themeFill="background1"/>
        <w:spacing w:before="240" w:after="240"/>
        <w:ind w:right="80"/>
      </w:pPr>
      <w:r w:rsidRPr="005C3B02">
        <w:t>Представлен устный доклад по презентации (тайминг – 5 минут)</w:t>
      </w:r>
    </w:p>
    <w:p w14:paraId="3E6E8B45" w14:textId="77777777" w:rsidR="007F29AF" w:rsidRPr="005C3B02" w:rsidRDefault="007F29AF" w:rsidP="003D1F08">
      <w:pPr>
        <w:shd w:val="clear" w:color="auto" w:fill="FFFFFF" w:themeFill="background1"/>
        <w:spacing w:before="240" w:after="240"/>
        <w:ind w:right="80"/>
      </w:pPr>
      <w:r w:rsidRPr="005C3B02">
        <w:t>6.3 ПЕРСПЕКТИВЫ УЛУЧШЕНИЯ МОДЕЛИ</w:t>
      </w:r>
    </w:p>
    <w:p w14:paraId="31E1B1B4" w14:textId="77777777" w:rsidR="007F29AF" w:rsidRPr="005C3B02" w:rsidRDefault="007F29AF" w:rsidP="003D1F08">
      <w:pPr>
        <w:shd w:val="clear" w:color="auto" w:fill="FFFFFF" w:themeFill="background1"/>
        <w:spacing w:before="240" w:after="240"/>
        <w:ind w:right="80"/>
      </w:pPr>
      <w:r w:rsidRPr="005C3B02">
        <w:t>Представлены перспективы улучшения модели в рамках доклада, документации и презентации.</w:t>
      </w:r>
    </w:p>
    <w:p w14:paraId="3A6B25DA" w14:textId="77777777" w:rsidR="007F29AF" w:rsidRPr="005C3B02" w:rsidRDefault="007F29AF" w:rsidP="003D1F08">
      <w:pPr>
        <w:shd w:val="clear" w:color="auto" w:fill="FFFFFF" w:themeFill="background1"/>
        <w:spacing w:before="240" w:after="240"/>
        <w:ind w:right="80"/>
      </w:pPr>
      <w:r w:rsidRPr="005C3B02">
        <w:t>6.4 ТОЧНОСТЬ НА ПРИВАТНОЙ КОНТРОЛЬНОЙ ВЫБОРКЕ</w:t>
      </w:r>
    </w:p>
    <w:p w14:paraId="3B97DF68" w14:textId="77777777" w:rsidR="00003AD5" w:rsidRPr="005C3B02" w:rsidRDefault="007F29AF" w:rsidP="003D1F08">
      <w:pPr>
        <w:shd w:val="clear" w:color="auto" w:fill="FFFFFF" w:themeFill="background1"/>
        <w:spacing w:before="0"/>
        <w:rPr>
          <w:b/>
          <w:sz w:val="28"/>
          <w:szCs w:val="28"/>
        </w:rPr>
      </w:pPr>
      <w:r w:rsidRPr="005C3B02">
        <w:t xml:space="preserve">Предоставлен набор данных в установленном формате: предсказание целевой переменной. Предоставлен и документирован код создающий требуемый набор данных. 6.5 ОТЧЕТ Предоставлен отчет о проделанной работе. Внимание: оценка сессии будет проводиться на основании отчета. Отчет предлагается писать в </w:t>
      </w:r>
      <w:proofErr w:type="spellStart"/>
      <w:r w:rsidRPr="005C3B02">
        <w:t>Jupyter</w:t>
      </w:r>
      <w:proofErr w:type="spellEnd"/>
      <w:r w:rsidRPr="005C3B02">
        <w:t xml:space="preserve"> </w:t>
      </w:r>
      <w:proofErr w:type="spellStart"/>
      <w:r w:rsidRPr="005C3B02">
        <w:t>Notebook</w:t>
      </w:r>
      <w:proofErr w:type="spellEnd"/>
      <w:r w:rsidRPr="005C3B02">
        <w:t xml:space="preserve"> или аналогичной среде, где участник может последовательно представить, как описание проделанной работы, так и часть программного кода, и результат работы программы. Отчет должен быть предоставлен в папке C[X]_M6, где [Х] – номер участника, который должен быть размещен на рабочем столе ноутбука участника. Папка должна содержать все результаты выполнения модуля, а также все необходимые файлы для запуска и проверки участков кода. В папке 2 файла – </w:t>
      </w:r>
      <w:proofErr w:type="spellStart"/>
      <w:r w:rsidRPr="005C3B02">
        <w:t>Jupyter</w:t>
      </w:r>
      <w:proofErr w:type="spellEnd"/>
      <w:r w:rsidRPr="005C3B02">
        <w:t xml:space="preserve"> </w:t>
      </w:r>
      <w:proofErr w:type="spellStart"/>
      <w:r w:rsidRPr="005C3B02">
        <w:t>Notebook</w:t>
      </w:r>
      <w:proofErr w:type="spellEnd"/>
      <w:r w:rsidRPr="005C3B02">
        <w:t xml:space="preserve"> C[X]_M6.ipynb (или аналог – с возможностью запустить и исполнить участки кода), C[X]_M6.HTML</w:t>
      </w:r>
      <w:proofErr w:type="gramStart"/>
      <w:r w:rsidRPr="005C3B02">
        <w:t xml:space="preserve">( </w:t>
      </w:r>
      <w:proofErr w:type="gramEnd"/>
      <w:r w:rsidRPr="005C3B02">
        <w:t>или PDF), где [Х] – номер участника, экспортированная тетрадь (или аналог) в статический формат</w:t>
      </w:r>
      <w:r w:rsidR="00003AD5" w:rsidRPr="005C3B02">
        <w:rPr>
          <w:b/>
          <w:sz w:val="28"/>
          <w:szCs w:val="28"/>
        </w:rPr>
        <w:br w:type="page"/>
      </w:r>
    </w:p>
    <w:p w14:paraId="4C626FFF" w14:textId="77777777" w:rsidR="00A8048E" w:rsidRPr="005C3B02" w:rsidRDefault="00A8048E" w:rsidP="00A8048E">
      <w:pPr>
        <w:jc w:val="both"/>
        <w:rPr>
          <w:b/>
          <w:sz w:val="28"/>
          <w:szCs w:val="28"/>
        </w:rPr>
      </w:pPr>
      <w:r w:rsidRPr="005C3B02">
        <w:rPr>
          <w:b/>
          <w:sz w:val="28"/>
          <w:szCs w:val="28"/>
        </w:rPr>
        <w:lastRenderedPageBreak/>
        <w:t>Критерии и шкала оценивания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7132"/>
      </w:tblGrid>
      <w:tr w:rsidR="005C3B02" w:rsidRPr="005C3B02" w14:paraId="3743B9C2" w14:textId="77777777" w:rsidTr="00137D5F">
        <w:tc>
          <w:tcPr>
            <w:tcW w:w="2474" w:type="dxa"/>
            <w:shd w:val="clear" w:color="auto" w:fill="auto"/>
          </w:tcPr>
          <w:p w14:paraId="776F73F5" w14:textId="77777777" w:rsidR="00A8048E" w:rsidRPr="005C3B02" w:rsidRDefault="00A8048E" w:rsidP="00137D5F">
            <w:pPr>
              <w:spacing w:before="0"/>
              <w:rPr>
                <w:b/>
                <w:bCs/>
              </w:rPr>
            </w:pPr>
            <w:r w:rsidRPr="005C3B02">
              <w:br w:type="page"/>
            </w:r>
            <w:r w:rsidRPr="005C3B02">
              <w:rPr>
                <w:b/>
                <w:bCs/>
              </w:rPr>
              <w:t>Оценка</w:t>
            </w:r>
          </w:p>
        </w:tc>
        <w:tc>
          <w:tcPr>
            <w:tcW w:w="7132" w:type="dxa"/>
            <w:shd w:val="clear" w:color="auto" w:fill="auto"/>
          </w:tcPr>
          <w:p w14:paraId="09C0748B" w14:textId="77777777" w:rsidR="00A8048E" w:rsidRPr="005C3B02" w:rsidRDefault="00A8048E" w:rsidP="00137D5F">
            <w:pPr>
              <w:spacing w:before="0"/>
              <w:rPr>
                <w:b/>
                <w:bCs/>
              </w:rPr>
            </w:pPr>
            <w:r w:rsidRPr="005C3B02">
              <w:rPr>
                <w:b/>
                <w:bCs/>
              </w:rPr>
              <w:t>Критерии оценки</w:t>
            </w:r>
          </w:p>
        </w:tc>
      </w:tr>
      <w:tr w:rsidR="005C3B02" w:rsidRPr="005C3B02" w14:paraId="0FFFAFE2" w14:textId="77777777" w:rsidTr="00137D5F">
        <w:tc>
          <w:tcPr>
            <w:tcW w:w="2474" w:type="dxa"/>
            <w:shd w:val="clear" w:color="auto" w:fill="auto"/>
          </w:tcPr>
          <w:p w14:paraId="3C3A2955" w14:textId="77777777" w:rsidR="003D1F08" w:rsidRPr="005C3B02" w:rsidRDefault="003D1F08" w:rsidP="003D1F08">
            <w:pPr>
              <w:spacing w:before="0"/>
              <w:rPr>
                <w:bCs/>
              </w:rPr>
            </w:pPr>
            <w:r w:rsidRPr="005C3B02">
              <w:rPr>
                <w:bCs/>
              </w:rPr>
              <w:t>Отлично</w:t>
            </w:r>
          </w:p>
          <w:p w14:paraId="1E508443" w14:textId="77777777" w:rsidR="003D1F08" w:rsidRPr="005C3B02" w:rsidRDefault="003D1F08" w:rsidP="003D1F08">
            <w:pPr>
              <w:spacing w:before="0"/>
              <w:rPr>
                <w:bCs/>
              </w:rPr>
            </w:pPr>
            <w:r w:rsidRPr="005C3B02">
              <w:rPr>
                <w:bCs/>
              </w:rPr>
              <w:t>с 25 до 30 баллов</w:t>
            </w:r>
          </w:p>
        </w:tc>
        <w:tc>
          <w:tcPr>
            <w:tcW w:w="7132" w:type="dxa"/>
            <w:shd w:val="clear" w:color="auto" w:fill="auto"/>
          </w:tcPr>
          <w:p w14:paraId="11EEC4C7" w14:textId="77777777" w:rsidR="003D1F08" w:rsidRPr="005C3B02" w:rsidRDefault="003D1F08" w:rsidP="003D1F08">
            <w:pPr>
              <w:pStyle w:val="Style5"/>
              <w:widowControl/>
              <w:ind w:left="34"/>
              <w:rPr>
                <w:rStyle w:val="FontStyle141"/>
                <w:b w:val="0"/>
                <w:i w:val="0"/>
                <w:sz w:val="24"/>
                <w:szCs w:val="24"/>
              </w:rPr>
            </w:pPr>
            <w:r w:rsidRPr="005C3B02">
              <w:t>Студент демонстрирует свободное обладание компетенциями, способен применить их в нестандартных ситуациях: показывает умение самостоятельно принимать решение, решать проблему/задачу теоретического или прикладного характера на основе изученных методов, приемов, технологий</w:t>
            </w:r>
          </w:p>
        </w:tc>
      </w:tr>
      <w:tr w:rsidR="005C3B02" w:rsidRPr="005C3B02" w14:paraId="6DB31CBB" w14:textId="77777777" w:rsidTr="00137D5F">
        <w:tc>
          <w:tcPr>
            <w:tcW w:w="2474" w:type="dxa"/>
            <w:shd w:val="clear" w:color="auto" w:fill="auto"/>
          </w:tcPr>
          <w:p w14:paraId="5F0B1D4F" w14:textId="77777777" w:rsidR="003D1F08" w:rsidRPr="005C3B02" w:rsidRDefault="003D1F08" w:rsidP="003D1F08">
            <w:pPr>
              <w:spacing w:before="0"/>
              <w:rPr>
                <w:bCs/>
              </w:rPr>
            </w:pPr>
            <w:r w:rsidRPr="005C3B02">
              <w:rPr>
                <w:bCs/>
              </w:rPr>
              <w:t>Хорошо</w:t>
            </w:r>
          </w:p>
          <w:p w14:paraId="48703FFB" w14:textId="77777777" w:rsidR="003D1F08" w:rsidRPr="005C3B02" w:rsidRDefault="003D1F08" w:rsidP="003D1F08">
            <w:pPr>
              <w:spacing w:before="0"/>
              <w:rPr>
                <w:bCs/>
              </w:rPr>
            </w:pPr>
            <w:r w:rsidRPr="005C3B02">
              <w:rPr>
                <w:bCs/>
              </w:rPr>
              <w:t>с 20 до 25 баллов</w:t>
            </w:r>
          </w:p>
        </w:tc>
        <w:tc>
          <w:tcPr>
            <w:tcW w:w="7132" w:type="dxa"/>
            <w:shd w:val="clear" w:color="auto" w:fill="auto"/>
          </w:tcPr>
          <w:p w14:paraId="155369B0" w14:textId="77777777" w:rsidR="003D1F08" w:rsidRPr="005C3B02" w:rsidRDefault="003D1F08" w:rsidP="003D1F08">
            <w:pPr>
              <w:pStyle w:val="Style5"/>
              <w:widowControl/>
              <w:ind w:left="34"/>
              <w:rPr>
                <w:i/>
              </w:rPr>
            </w:pPr>
            <w:r w:rsidRPr="005C3B02">
              <w:rPr>
                <w:i/>
              </w:rPr>
              <w:t>Включает нижестоящий уровень.</w:t>
            </w:r>
          </w:p>
          <w:p w14:paraId="3C0A2ED3" w14:textId="77777777" w:rsidR="003D1F08" w:rsidRPr="005C3B02" w:rsidRDefault="003D1F08" w:rsidP="003D1F08">
            <w:pPr>
              <w:pStyle w:val="Style5"/>
              <w:widowControl/>
              <w:ind w:left="34"/>
              <w:rPr>
                <w:rStyle w:val="FontStyle141"/>
                <w:b w:val="0"/>
                <w:bCs w:val="0"/>
                <w:i w:val="0"/>
                <w:iCs w:val="0"/>
                <w:sz w:val="24"/>
                <w:szCs w:val="24"/>
              </w:rPr>
            </w:pPr>
            <w:r w:rsidRPr="005C3B02">
              <w:t>Студент может доказать владение компетенциями: демонстрирует способность собирать, систематизировать, анализировать и грамотно использовать информацию из самостоятельно найденных теоретических источников и иллюстрировать ими теоретические положения или обосновывать практику применения.</w:t>
            </w:r>
          </w:p>
        </w:tc>
      </w:tr>
      <w:tr w:rsidR="005C3B02" w:rsidRPr="005C3B02" w14:paraId="7170FD00" w14:textId="77777777" w:rsidTr="00137D5F">
        <w:tc>
          <w:tcPr>
            <w:tcW w:w="2474" w:type="dxa"/>
            <w:shd w:val="clear" w:color="auto" w:fill="auto"/>
          </w:tcPr>
          <w:p w14:paraId="0B622819" w14:textId="77777777" w:rsidR="003D1F08" w:rsidRPr="005C3B02" w:rsidRDefault="003D1F08" w:rsidP="003D1F08">
            <w:pPr>
              <w:spacing w:before="0"/>
              <w:rPr>
                <w:bCs/>
              </w:rPr>
            </w:pPr>
            <w:r w:rsidRPr="005C3B02">
              <w:rPr>
                <w:bCs/>
              </w:rPr>
              <w:t>Удовлетворительно</w:t>
            </w:r>
          </w:p>
          <w:p w14:paraId="4FA90BCA" w14:textId="77777777" w:rsidR="003D1F08" w:rsidRPr="005C3B02" w:rsidRDefault="003D1F08" w:rsidP="003D1F08">
            <w:pPr>
              <w:spacing w:before="0"/>
              <w:rPr>
                <w:bCs/>
              </w:rPr>
            </w:pPr>
            <w:r w:rsidRPr="005C3B02">
              <w:rPr>
                <w:bCs/>
              </w:rPr>
              <w:t>с 15 до 20 баллов</w:t>
            </w:r>
          </w:p>
        </w:tc>
        <w:tc>
          <w:tcPr>
            <w:tcW w:w="7132" w:type="dxa"/>
            <w:shd w:val="clear" w:color="auto" w:fill="auto"/>
          </w:tcPr>
          <w:p w14:paraId="233633E1" w14:textId="77777777" w:rsidR="003D1F08" w:rsidRPr="005C3B02" w:rsidRDefault="003D1F08" w:rsidP="003D1F08">
            <w:pPr>
              <w:pStyle w:val="Style5"/>
              <w:widowControl/>
              <w:ind w:left="34"/>
              <w:rPr>
                <w:i/>
              </w:rPr>
            </w:pPr>
            <w:r w:rsidRPr="005C3B02">
              <w:t>Студент демонстрирует владение компетенциями в стандартных ситуациях: излагает в пределах задач курса теоретически и практически контролируемый материал.</w:t>
            </w:r>
          </w:p>
        </w:tc>
      </w:tr>
      <w:tr w:rsidR="003D1F08" w:rsidRPr="005C3B02" w14:paraId="2D4CD8DB" w14:textId="77777777" w:rsidTr="00137D5F">
        <w:tc>
          <w:tcPr>
            <w:tcW w:w="2474" w:type="dxa"/>
            <w:shd w:val="clear" w:color="auto" w:fill="auto"/>
          </w:tcPr>
          <w:p w14:paraId="16A6E708" w14:textId="77777777" w:rsidR="003D1F08" w:rsidRPr="005C3B02" w:rsidRDefault="003D1F08" w:rsidP="003D1F08">
            <w:pPr>
              <w:spacing w:before="0"/>
              <w:rPr>
                <w:bCs/>
              </w:rPr>
            </w:pPr>
            <w:r w:rsidRPr="005C3B02">
              <w:rPr>
                <w:bCs/>
              </w:rPr>
              <w:t>Неудовлетворительно</w:t>
            </w:r>
          </w:p>
          <w:p w14:paraId="1BF9E577" w14:textId="77777777" w:rsidR="003D1F08" w:rsidRPr="005C3B02" w:rsidRDefault="003D1F08" w:rsidP="003D1F08">
            <w:pPr>
              <w:spacing w:before="0"/>
              <w:rPr>
                <w:bCs/>
              </w:rPr>
            </w:pPr>
            <w:r w:rsidRPr="005C3B02">
              <w:rPr>
                <w:bCs/>
              </w:rPr>
              <w:t>с 0 до 15 баллов</w:t>
            </w:r>
          </w:p>
        </w:tc>
        <w:tc>
          <w:tcPr>
            <w:tcW w:w="7132" w:type="dxa"/>
            <w:shd w:val="clear" w:color="auto" w:fill="auto"/>
          </w:tcPr>
          <w:p w14:paraId="5CE4CB9D" w14:textId="77777777" w:rsidR="003D1F08" w:rsidRPr="005C3B02" w:rsidRDefault="003D1F08" w:rsidP="003D1F08">
            <w:pPr>
              <w:autoSpaceDE w:val="0"/>
              <w:autoSpaceDN w:val="0"/>
              <w:adjustRightInd w:val="0"/>
              <w:spacing w:before="0"/>
              <w:jc w:val="both"/>
            </w:pPr>
            <w:r w:rsidRPr="005C3B02">
              <w:t xml:space="preserve">Отсутствие признаков порогового уровня: компетенции не сформированы. </w:t>
            </w:r>
          </w:p>
          <w:p w14:paraId="50642784" w14:textId="77777777" w:rsidR="003D1F08" w:rsidRPr="005C3B02" w:rsidRDefault="003D1F08" w:rsidP="003D1F08">
            <w:pPr>
              <w:autoSpaceDE w:val="0"/>
              <w:autoSpaceDN w:val="0"/>
              <w:adjustRightInd w:val="0"/>
              <w:spacing w:before="0"/>
              <w:jc w:val="both"/>
              <w:rPr>
                <w:rStyle w:val="FontStyle141"/>
                <w:b w:val="0"/>
                <w:bCs w:val="0"/>
                <w:i w:val="0"/>
                <w:iCs w:val="0"/>
                <w:sz w:val="24"/>
                <w:szCs w:val="24"/>
              </w:rPr>
            </w:pPr>
            <w:r w:rsidRPr="005C3B02">
              <w:t>Студент не в состоянии продемонстрировать обладание компетенциями в стандартных ситуациях.</w:t>
            </w:r>
          </w:p>
        </w:tc>
      </w:tr>
    </w:tbl>
    <w:p w14:paraId="78282498" w14:textId="77777777" w:rsidR="00003AD5" w:rsidRPr="005C3B02" w:rsidRDefault="00003AD5" w:rsidP="00025443">
      <w:pPr>
        <w:rPr>
          <w:iCs/>
          <w:u w:val="single"/>
        </w:rPr>
      </w:pPr>
    </w:p>
    <w:p w14:paraId="3710CFA8" w14:textId="77777777" w:rsidR="00D76868" w:rsidRPr="005C3B02" w:rsidRDefault="00D76868" w:rsidP="00D76868">
      <w:pPr>
        <w:jc w:val="both"/>
      </w:pPr>
    </w:p>
    <w:p w14:paraId="1AFB445D" w14:textId="77777777" w:rsidR="002F4299" w:rsidRPr="005C3B02" w:rsidRDefault="00D76868" w:rsidP="007F29AF">
      <w:pPr>
        <w:pBdr>
          <w:bottom w:val="single" w:sz="4" w:space="1" w:color="auto"/>
        </w:pBdr>
        <w:jc w:val="center"/>
        <w:rPr>
          <w:b/>
          <w:sz w:val="28"/>
          <w:szCs w:val="28"/>
        </w:rPr>
      </w:pPr>
      <w:r w:rsidRPr="005C3B02">
        <w:rPr>
          <w:b/>
          <w:sz w:val="28"/>
          <w:szCs w:val="28"/>
        </w:rPr>
        <w:br w:type="page"/>
      </w:r>
      <w:bookmarkEnd w:id="0"/>
    </w:p>
    <w:p w14:paraId="347A5F94" w14:textId="77777777" w:rsidR="004A09A7" w:rsidRPr="005C3B02" w:rsidRDefault="004A09A7" w:rsidP="004A09A7">
      <w:pPr>
        <w:spacing w:before="0"/>
        <w:jc w:val="center"/>
        <w:rPr>
          <w:b/>
          <w:spacing w:val="24"/>
        </w:rPr>
      </w:pPr>
      <w:r w:rsidRPr="005C3B02">
        <w:rPr>
          <w:spacing w:val="24"/>
          <w:sz w:val="22"/>
          <w:szCs w:val="22"/>
        </w:rPr>
        <w:lastRenderedPageBreak/>
        <w:t>МИНИСТЕРСТВО НАУКИ И ВЫСШЕГО ОБРАЗОВАНИЯ РОССИЙСКОЙ ФЕДЕРАЦИИ</w:t>
      </w:r>
    </w:p>
    <w:p w14:paraId="55B188A8" w14:textId="77777777" w:rsidR="004A09A7" w:rsidRPr="005C3B02" w:rsidRDefault="004A09A7" w:rsidP="004A09A7">
      <w:pPr>
        <w:spacing w:before="0"/>
        <w:jc w:val="center"/>
        <w:rPr>
          <w:caps/>
          <w:spacing w:val="20"/>
          <w:sz w:val="15"/>
          <w:szCs w:val="15"/>
        </w:rPr>
      </w:pPr>
      <w:r w:rsidRPr="005C3B02">
        <w:rPr>
          <w:caps/>
          <w:spacing w:val="20"/>
          <w:sz w:val="15"/>
          <w:szCs w:val="15"/>
        </w:rPr>
        <w:t>федеральное государственное АВТОНОМНОЕ образовательное учреждение высшего образования</w:t>
      </w:r>
    </w:p>
    <w:p w14:paraId="16D47159" w14:textId="77777777" w:rsidR="004A09A7" w:rsidRPr="005C3B02" w:rsidRDefault="004A09A7" w:rsidP="004A09A7">
      <w:pPr>
        <w:spacing w:before="0"/>
        <w:jc w:val="center"/>
        <w:rPr>
          <w:spacing w:val="50"/>
        </w:rPr>
      </w:pPr>
      <w:r w:rsidRPr="005C3B02">
        <w:rPr>
          <w:spacing w:val="50"/>
        </w:rPr>
        <w:t>«Национальный исследовательский ядерный университет «МИФИ»</w:t>
      </w:r>
    </w:p>
    <w:p w14:paraId="6F0D0E6A" w14:textId="77777777" w:rsidR="004A09A7" w:rsidRPr="005C3B02" w:rsidRDefault="004A09A7" w:rsidP="004A09A7">
      <w:pPr>
        <w:spacing w:before="0"/>
        <w:jc w:val="center"/>
        <w:rPr>
          <w:rFonts w:ascii="Book Antiqua" w:hAnsi="Book Antiqua"/>
          <w:b/>
          <w:sz w:val="28"/>
          <w:szCs w:val="28"/>
        </w:rPr>
      </w:pPr>
      <w:proofErr w:type="spellStart"/>
      <w:r w:rsidRPr="005C3B02">
        <w:rPr>
          <w:rFonts w:ascii="Book Antiqua" w:hAnsi="Book Antiqua"/>
          <w:b/>
          <w:sz w:val="28"/>
          <w:szCs w:val="28"/>
        </w:rPr>
        <w:t>Обнинский</w:t>
      </w:r>
      <w:proofErr w:type="spellEnd"/>
      <w:r w:rsidRPr="005C3B02">
        <w:rPr>
          <w:rFonts w:ascii="Book Antiqua" w:hAnsi="Book Antiqua"/>
          <w:b/>
          <w:sz w:val="28"/>
          <w:szCs w:val="28"/>
        </w:rPr>
        <w:t xml:space="preserve"> институт атомной энергетики</w:t>
      </w:r>
      <w:r w:rsidRPr="005C3B02">
        <w:rPr>
          <w:rFonts w:ascii="Book Antiqua" w:hAnsi="Book Antiqua"/>
          <w:b/>
          <w:sz w:val="22"/>
          <w:szCs w:val="22"/>
        </w:rPr>
        <w:t xml:space="preserve"> </w:t>
      </w:r>
      <w:r w:rsidRPr="005C3B02">
        <w:rPr>
          <w:rFonts w:ascii="Book Antiqua" w:hAnsi="Book Antiqua"/>
          <w:b/>
          <w:sz w:val="28"/>
          <w:szCs w:val="28"/>
        </w:rPr>
        <w:t xml:space="preserve">– </w:t>
      </w:r>
    </w:p>
    <w:p w14:paraId="62EEE35B" w14:textId="77777777" w:rsidR="004A09A7" w:rsidRPr="005C3B02" w:rsidRDefault="004A09A7" w:rsidP="004A09A7">
      <w:pPr>
        <w:spacing w:before="0"/>
        <w:jc w:val="center"/>
        <w:rPr>
          <w:rFonts w:ascii="Book Antiqua" w:hAnsi="Book Antiqua"/>
          <w:sz w:val="18"/>
          <w:szCs w:val="18"/>
        </w:rPr>
      </w:pPr>
      <w:r w:rsidRPr="005C3B02">
        <w:rPr>
          <w:rFonts w:ascii="Book Antiqua" w:hAnsi="Book Antiqua"/>
          <w:sz w:val="18"/>
          <w:szCs w:val="18"/>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0194F4CD" w14:textId="77777777" w:rsidR="004A09A7" w:rsidRPr="005C3B02" w:rsidRDefault="004A09A7" w:rsidP="004A09A7">
      <w:pPr>
        <w:spacing w:before="0"/>
        <w:jc w:val="center"/>
        <w:rPr>
          <w:caps/>
          <w:spacing w:val="16"/>
          <w:sz w:val="16"/>
          <w:szCs w:val="16"/>
        </w:rPr>
      </w:pPr>
      <w:r w:rsidRPr="005C3B02">
        <w:rPr>
          <w:rFonts w:ascii="Book Antiqua" w:hAnsi="Book Antiqua"/>
          <w:b/>
          <w:sz w:val="26"/>
          <w:szCs w:val="26"/>
        </w:rPr>
        <w:t>(ИАТЭ НИЯУ МИФИ)</w:t>
      </w:r>
    </w:p>
    <w:p w14:paraId="4A800EAD" w14:textId="77777777" w:rsidR="004A09A7" w:rsidRPr="005C3B02" w:rsidRDefault="004A09A7" w:rsidP="004A09A7">
      <w:pPr>
        <w:spacing w:before="0"/>
        <w:jc w:val="center"/>
        <w:rPr>
          <w:b/>
          <w:lang w:eastAsia="ko-KR"/>
        </w:rPr>
      </w:pPr>
    </w:p>
    <w:p w14:paraId="2DBFD126" w14:textId="77777777" w:rsidR="007F29AF" w:rsidRPr="005C3B02" w:rsidRDefault="007F29AF" w:rsidP="004A09A7">
      <w:pPr>
        <w:spacing w:before="0"/>
        <w:jc w:val="center"/>
        <w:rPr>
          <w:b/>
          <w:lang w:eastAsia="ko-KR"/>
        </w:rPr>
      </w:pPr>
    </w:p>
    <w:p w14:paraId="32C77CFE" w14:textId="77777777" w:rsidR="007F29AF" w:rsidRPr="005C3B02" w:rsidRDefault="007F29AF" w:rsidP="007F29AF">
      <w:pPr>
        <w:ind w:right="-5"/>
        <w:jc w:val="center"/>
        <w:rPr>
          <w:b/>
          <w:sz w:val="28"/>
        </w:rPr>
      </w:pPr>
      <w:r w:rsidRPr="005C3B02">
        <w:rPr>
          <w:b/>
          <w:sz w:val="28"/>
        </w:rPr>
        <w:t xml:space="preserve">ОТДЕЛЕНИЕ ядерной физики и технологий </w:t>
      </w:r>
    </w:p>
    <w:p w14:paraId="2A12DC1D" w14:textId="77777777" w:rsidR="004A09A7" w:rsidRPr="005C3B02" w:rsidRDefault="004A09A7" w:rsidP="004A09A7">
      <w:pPr>
        <w:spacing w:before="0"/>
        <w:jc w:val="center"/>
        <w:rPr>
          <w:lang w:eastAsia="ko-KR"/>
        </w:rPr>
      </w:pPr>
    </w:p>
    <w:p w14:paraId="30931516" w14:textId="77777777" w:rsidR="004A09A7" w:rsidRPr="005C3B02" w:rsidRDefault="004A09A7" w:rsidP="004A09A7">
      <w:pPr>
        <w:spacing w:before="0"/>
        <w:jc w:val="center"/>
        <w:rPr>
          <w:lang w:eastAsia="ko-KR"/>
        </w:rPr>
      </w:pPr>
    </w:p>
    <w:tbl>
      <w:tblPr>
        <w:tblW w:w="0" w:type="auto"/>
        <w:tblLook w:val="04A0" w:firstRow="1" w:lastRow="0" w:firstColumn="1" w:lastColumn="0" w:noHBand="0" w:noVBand="1"/>
      </w:tblPr>
      <w:tblGrid>
        <w:gridCol w:w="1959"/>
        <w:gridCol w:w="8080"/>
      </w:tblGrid>
      <w:tr w:rsidR="005C3B02" w:rsidRPr="005C3B02" w14:paraId="28F0FA55" w14:textId="77777777" w:rsidTr="0034569A">
        <w:tc>
          <w:tcPr>
            <w:tcW w:w="1951" w:type="dxa"/>
          </w:tcPr>
          <w:p w14:paraId="159CAA96" w14:textId="77777777" w:rsidR="004A09A7" w:rsidRPr="005C3B02" w:rsidRDefault="004A09A7" w:rsidP="007F29AF">
            <w:pPr>
              <w:tabs>
                <w:tab w:val="left" w:pos="2295"/>
              </w:tabs>
              <w:rPr>
                <w:szCs w:val="28"/>
              </w:rPr>
            </w:pPr>
            <w:r w:rsidRPr="005C3B02">
              <w:rPr>
                <w:lang w:eastAsia="ko-KR"/>
              </w:rPr>
              <w:t xml:space="preserve">Направление </w:t>
            </w:r>
          </w:p>
        </w:tc>
        <w:tc>
          <w:tcPr>
            <w:tcW w:w="8080" w:type="dxa"/>
            <w:tcBorders>
              <w:bottom w:val="single" w:sz="4" w:space="0" w:color="auto"/>
            </w:tcBorders>
          </w:tcPr>
          <w:p w14:paraId="3648FBCF" w14:textId="77777777" w:rsidR="004A09A7" w:rsidRPr="005C3B02" w:rsidRDefault="004A09A7" w:rsidP="007F29AF">
            <w:pPr>
              <w:tabs>
                <w:tab w:val="left" w:pos="2295"/>
              </w:tabs>
              <w:rPr>
                <w:sz w:val="28"/>
                <w:szCs w:val="28"/>
              </w:rPr>
            </w:pPr>
            <w:r w:rsidRPr="005C3B02">
              <w:rPr>
                <w:b/>
                <w:lang w:eastAsia="ko-KR"/>
              </w:rPr>
              <w:t>«</w:t>
            </w:r>
            <w:r w:rsidR="007F29AF" w:rsidRPr="005C3B02">
              <w:rPr>
                <w:b/>
                <w:lang w:eastAsia="ko-KR"/>
              </w:rPr>
              <w:t>Приборостроение</w:t>
            </w:r>
            <w:r w:rsidRPr="005C3B02">
              <w:rPr>
                <w:b/>
                <w:lang w:eastAsia="ko-KR"/>
              </w:rPr>
              <w:t>»</w:t>
            </w:r>
          </w:p>
        </w:tc>
      </w:tr>
      <w:tr w:rsidR="005C3B02" w:rsidRPr="005C3B02" w14:paraId="1CB1EC78" w14:textId="77777777" w:rsidTr="0034569A">
        <w:tc>
          <w:tcPr>
            <w:tcW w:w="1951" w:type="dxa"/>
          </w:tcPr>
          <w:p w14:paraId="3FC06951" w14:textId="77777777" w:rsidR="004A09A7" w:rsidRPr="005C3B02" w:rsidRDefault="004A09A7" w:rsidP="0034569A">
            <w:pPr>
              <w:tabs>
                <w:tab w:val="left" w:pos="2295"/>
              </w:tabs>
              <w:rPr>
                <w:szCs w:val="28"/>
              </w:rPr>
            </w:pPr>
            <w:r w:rsidRPr="005C3B02">
              <w:rPr>
                <w:szCs w:val="28"/>
              </w:rPr>
              <w:t>Образовательная программа</w:t>
            </w:r>
          </w:p>
        </w:tc>
        <w:tc>
          <w:tcPr>
            <w:tcW w:w="8080" w:type="dxa"/>
            <w:tcBorders>
              <w:bottom w:val="single" w:sz="4" w:space="0" w:color="auto"/>
            </w:tcBorders>
          </w:tcPr>
          <w:p w14:paraId="53952B7B" w14:textId="77777777" w:rsidR="004A09A7" w:rsidRPr="005C3B02" w:rsidRDefault="004A09A7" w:rsidP="007F29AF">
            <w:pPr>
              <w:tabs>
                <w:tab w:val="left" w:pos="2295"/>
              </w:tabs>
              <w:rPr>
                <w:sz w:val="28"/>
                <w:szCs w:val="28"/>
              </w:rPr>
            </w:pPr>
            <w:r w:rsidRPr="005C3B02">
              <w:rPr>
                <w:b/>
                <w:lang w:eastAsia="ko-KR"/>
              </w:rPr>
              <w:t>«</w:t>
            </w:r>
            <w:r w:rsidR="007F29AF" w:rsidRPr="005C3B02">
              <w:rPr>
                <w:b/>
                <w:lang w:eastAsia="ko-KR"/>
              </w:rPr>
              <w:t>Приборы и методы контроля качества и диагностики</w:t>
            </w:r>
            <w:r w:rsidRPr="005C3B02">
              <w:rPr>
                <w:b/>
                <w:lang w:eastAsia="ko-KR"/>
              </w:rPr>
              <w:t>»</w:t>
            </w:r>
          </w:p>
        </w:tc>
      </w:tr>
      <w:tr w:rsidR="004A09A7" w:rsidRPr="005C3B02" w14:paraId="57A61EAC" w14:textId="77777777" w:rsidTr="0034569A">
        <w:tc>
          <w:tcPr>
            <w:tcW w:w="1951" w:type="dxa"/>
          </w:tcPr>
          <w:p w14:paraId="70C988D0" w14:textId="77777777" w:rsidR="004A09A7" w:rsidRPr="005C3B02" w:rsidRDefault="004A09A7" w:rsidP="0034569A">
            <w:pPr>
              <w:tabs>
                <w:tab w:val="left" w:pos="2295"/>
              </w:tabs>
              <w:rPr>
                <w:sz w:val="28"/>
                <w:szCs w:val="28"/>
              </w:rPr>
            </w:pPr>
            <w:r w:rsidRPr="005C3B02">
              <w:rPr>
                <w:szCs w:val="28"/>
              </w:rPr>
              <w:t>Дисциплина</w:t>
            </w:r>
          </w:p>
        </w:tc>
        <w:tc>
          <w:tcPr>
            <w:tcW w:w="8080" w:type="dxa"/>
            <w:tcBorders>
              <w:bottom w:val="single" w:sz="4" w:space="0" w:color="auto"/>
            </w:tcBorders>
          </w:tcPr>
          <w:p w14:paraId="7E928FDD" w14:textId="77777777" w:rsidR="004A09A7" w:rsidRPr="005C3B02" w:rsidRDefault="007F29AF" w:rsidP="0034569A">
            <w:pPr>
              <w:tabs>
                <w:tab w:val="left" w:pos="2295"/>
              </w:tabs>
              <w:rPr>
                <w:sz w:val="28"/>
                <w:szCs w:val="28"/>
              </w:rPr>
            </w:pPr>
            <w:r w:rsidRPr="005C3B02">
              <w:rPr>
                <w:sz w:val="28"/>
                <w:szCs w:val="28"/>
              </w:rPr>
              <w:t>«Машинное обучение и большие данные»</w:t>
            </w:r>
          </w:p>
        </w:tc>
      </w:tr>
    </w:tbl>
    <w:p w14:paraId="1AF3A366" w14:textId="77777777" w:rsidR="004A09A7" w:rsidRPr="005C3B02" w:rsidRDefault="004A09A7" w:rsidP="004A09A7">
      <w:pPr>
        <w:rPr>
          <w:sz w:val="28"/>
          <w:szCs w:val="28"/>
        </w:rPr>
      </w:pPr>
    </w:p>
    <w:p w14:paraId="0FD03DA6" w14:textId="77777777" w:rsidR="002F4299" w:rsidRPr="005C3B02" w:rsidRDefault="002F4299" w:rsidP="003D1F08">
      <w:pPr>
        <w:spacing w:before="0"/>
        <w:rPr>
          <w:sz w:val="28"/>
          <w:szCs w:val="28"/>
        </w:rPr>
      </w:pPr>
    </w:p>
    <w:p w14:paraId="42D9C89F" w14:textId="77777777" w:rsidR="002F4299" w:rsidRPr="005C3B02" w:rsidRDefault="002F4299" w:rsidP="003D1F08">
      <w:pPr>
        <w:pStyle w:val="14"/>
        <w:tabs>
          <w:tab w:val="left" w:pos="500"/>
        </w:tabs>
        <w:ind w:right="-30" w:firstLine="0"/>
        <w:jc w:val="center"/>
        <w:rPr>
          <w:b/>
          <w:szCs w:val="28"/>
        </w:rPr>
      </w:pPr>
      <w:r w:rsidRPr="005C3B02">
        <w:rPr>
          <w:b/>
          <w:szCs w:val="28"/>
        </w:rPr>
        <w:t xml:space="preserve">Комплект тестовых заданий </w:t>
      </w:r>
    </w:p>
    <w:p w14:paraId="37F241E5" w14:textId="77777777" w:rsidR="003D1F08" w:rsidRPr="005C3B02" w:rsidRDefault="003D1F08" w:rsidP="003D1F08">
      <w:pPr>
        <w:pStyle w:val="14"/>
        <w:tabs>
          <w:tab w:val="left" w:pos="500"/>
        </w:tabs>
        <w:ind w:right="-30" w:firstLine="0"/>
        <w:jc w:val="center"/>
        <w:rPr>
          <w:b/>
          <w:szCs w:val="28"/>
        </w:rPr>
      </w:pPr>
    </w:p>
    <w:p w14:paraId="63D6C8A1" w14:textId="77777777" w:rsidR="002E2380" w:rsidRPr="009A212F" w:rsidRDefault="002F4299" w:rsidP="003D1F08">
      <w:pPr>
        <w:spacing w:before="0"/>
        <w:jc w:val="both"/>
        <w:rPr>
          <w:b/>
          <w:sz w:val="28"/>
          <w:szCs w:val="28"/>
        </w:rPr>
      </w:pPr>
      <w:r w:rsidRPr="005C3B02">
        <w:rPr>
          <w:b/>
          <w:sz w:val="28"/>
          <w:szCs w:val="28"/>
        </w:rPr>
        <w:t>Вопрос № 1</w:t>
      </w:r>
      <w:r w:rsidR="0034569A" w:rsidRPr="009A212F">
        <w:rPr>
          <w:b/>
          <w:sz w:val="28"/>
          <w:szCs w:val="28"/>
        </w:rPr>
        <w:t xml:space="preserve"> </w:t>
      </w:r>
      <w:r w:rsidR="0034569A" w:rsidRPr="005C3B02">
        <w:rPr>
          <w:b/>
          <w:sz w:val="28"/>
          <w:szCs w:val="28"/>
        </w:rPr>
        <w:t>Большие данные – это:</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2350D248"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1DBAB8B" w14:textId="77777777" w:rsidR="0034569A" w:rsidRPr="005C3B02" w:rsidRDefault="0034569A" w:rsidP="003D1F08">
            <w:pPr>
              <w:spacing w:before="0"/>
              <w:jc w:val="both"/>
              <w:rPr>
                <w:sz w:val="28"/>
                <w:szCs w:val="28"/>
              </w:rPr>
            </w:pPr>
            <w:r w:rsidRPr="005C3B02">
              <w:rPr>
                <w:sz w:val="28"/>
                <w:szCs w:val="28"/>
              </w:rPr>
              <w:t xml:space="preserve">А) Данные объемом более 1Тб </w:t>
            </w:r>
          </w:p>
        </w:tc>
      </w:tr>
      <w:tr w:rsidR="005C3B02" w:rsidRPr="005C3B02" w14:paraId="072F902F"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E9FE560" w14:textId="77777777" w:rsidR="0034569A" w:rsidRPr="005C3B02" w:rsidRDefault="0034569A" w:rsidP="003D1F08">
            <w:pPr>
              <w:spacing w:before="0"/>
              <w:jc w:val="both"/>
              <w:rPr>
                <w:sz w:val="28"/>
                <w:szCs w:val="28"/>
              </w:rPr>
            </w:pPr>
            <w:r w:rsidRPr="005C3B02">
              <w:rPr>
                <w:sz w:val="28"/>
                <w:szCs w:val="28"/>
              </w:rPr>
              <w:t xml:space="preserve">Б) Данные объемом более 10Тб </w:t>
            </w:r>
          </w:p>
        </w:tc>
      </w:tr>
      <w:tr w:rsidR="005C3B02" w:rsidRPr="005C3B02" w14:paraId="1323F223"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6BB1BBD" w14:textId="77777777" w:rsidR="0034569A" w:rsidRPr="005C3B02" w:rsidRDefault="0034569A" w:rsidP="003D1F08">
            <w:pPr>
              <w:spacing w:before="0"/>
              <w:jc w:val="both"/>
              <w:rPr>
                <w:sz w:val="28"/>
                <w:szCs w:val="28"/>
              </w:rPr>
            </w:pPr>
            <w:r w:rsidRPr="005C3B02">
              <w:rPr>
                <w:sz w:val="28"/>
                <w:szCs w:val="28"/>
              </w:rPr>
              <w:t xml:space="preserve">В) Данные объемом более 100Тб </w:t>
            </w:r>
          </w:p>
        </w:tc>
      </w:tr>
      <w:tr w:rsidR="0034569A" w:rsidRPr="005C3B02" w14:paraId="39E0D00B"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50CDF56" w14:textId="77777777" w:rsidR="0034569A" w:rsidRPr="005C3B02" w:rsidRDefault="0034569A" w:rsidP="003D1F08">
            <w:pPr>
              <w:spacing w:before="0"/>
              <w:jc w:val="both"/>
              <w:rPr>
                <w:b/>
                <w:sz w:val="28"/>
                <w:szCs w:val="28"/>
              </w:rPr>
            </w:pPr>
            <w:r w:rsidRPr="005C3B02">
              <w:rPr>
                <w:b/>
                <w:sz w:val="28"/>
                <w:szCs w:val="28"/>
              </w:rPr>
              <w:t>Г) Нет ограничений на минимальный объем</w:t>
            </w:r>
          </w:p>
        </w:tc>
      </w:tr>
    </w:tbl>
    <w:p w14:paraId="0099FBC2" w14:textId="77777777" w:rsidR="002F4299" w:rsidRPr="005C3B02" w:rsidRDefault="002F4299" w:rsidP="003D1F08">
      <w:pPr>
        <w:spacing w:before="0"/>
        <w:jc w:val="both"/>
        <w:rPr>
          <w:sz w:val="28"/>
          <w:szCs w:val="28"/>
        </w:rPr>
      </w:pPr>
    </w:p>
    <w:p w14:paraId="2E5BF913" w14:textId="77777777" w:rsidR="002F4299" w:rsidRPr="005C3B02" w:rsidRDefault="002F4299" w:rsidP="003D1F08">
      <w:pPr>
        <w:spacing w:before="0"/>
        <w:jc w:val="both"/>
        <w:rPr>
          <w:b/>
          <w:sz w:val="28"/>
          <w:szCs w:val="28"/>
        </w:rPr>
      </w:pPr>
      <w:r w:rsidRPr="005C3B02">
        <w:rPr>
          <w:b/>
          <w:sz w:val="28"/>
          <w:szCs w:val="28"/>
        </w:rPr>
        <w:t>Вопрос № 2</w:t>
      </w:r>
      <w:r w:rsidR="0034569A" w:rsidRPr="005C3B02">
        <w:rPr>
          <w:b/>
          <w:sz w:val="28"/>
          <w:szCs w:val="28"/>
        </w:rPr>
        <w:t xml:space="preserve"> Что, из ниже перечисленного, относится к обучающей выборке?</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570CCFF0"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96F1F34" w14:textId="77777777" w:rsidR="0034569A" w:rsidRPr="005C3B02" w:rsidRDefault="0034569A" w:rsidP="003D1F08">
            <w:pPr>
              <w:spacing w:before="0"/>
              <w:jc w:val="both"/>
              <w:rPr>
                <w:sz w:val="28"/>
                <w:szCs w:val="28"/>
              </w:rPr>
            </w:pPr>
            <w:r w:rsidRPr="005C3B02">
              <w:rPr>
                <w:sz w:val="28"/>
                <w:szCs w:val="28"/>
              </w:rPr>
              <w:t>А) Классификация данных</w:t>
            </w:r>
          </w:p>
        </w:tc>
      </w:tr>
      <w:tr w:rsidR="005C3B02" w:rsidRPr="005C3B02" w14:paraId="7D3C3972"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21921BAB" w14:textId="77777777" w:rsidR="0034569A" w:rsidRPr="005C3B02" w:rsidRDefault="0034569A" w:rsidP="003D1F08">
            <w:pPr>
              <w:spacing w:before="0"/>
              <w:jc w:val="both"/>
              <w:rPr>
                <w:b/>
                <w:sz w:val="28"/>
                <w:szCs w:val="28"/>
              </w:rPr>
            </w:pPr>
            <w:r w:rsidRPr="005C3B02">
              <w:rPr>
                <w:b/>
                <w:sz w:val="28"/>
                <w:szCs w:val="28"/>
              </w:rPr>
              <w:t>Б) Объекты с известными ответами</w:t>
            </w:r>
          </w:p>
        </w:tc>
      </w:tr>
      <w:tr w:rsidR="005C3B02" w:rsidRPr="005C3B02" w14:paraId="3EA1D4BB"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A74D1D0" w14:textId="77777777" w:rsidR="0034569A" w:rsidRPr="005C3B02" w:rsidRDefault="0034569A" w:rsidP="003D1F08">
            <w:pPr>
              <w:spacing w:before="0"/>
              <w:jc w:val="both"/>
              <w:rPr>
                <w:sz w:val="28"/>
                <w:szCs w:val="28"/>
              </w:rPr>
            </w:pPr>
            <w:r w:rsidRPr="005C3B02">
              <w:rPr>
                <w:sz w:val="28"/>
                <w:szCs w:val="28"/>
              </w:rPr>
              <w:t>В) Алгоритм, решающий функцию</w:t>
            </w:r>
          </w:p>
        </w:tc>
      </w:tr>
      <w:tr w:rsidR="0034569A" w:rsidRPr="005C3B02" w14:paraId="5BDF1E0A"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16ADE4D" w14:textId="77777777" w:rsidR="0034569A" w:rsidRPr="005C3B02" w:rsidRDefault="0034569A" w:rsidP="003D1F08">
            <w:pPr>
              <w:spacing w:before="0"/>
              <w:jc w:val="both"/>
              <w:rPr>
                <w:sz w:val="28"/>
                <w:szCs w:val="28"/>
              </w:rPr>
            </w:pPr>
            <w:r w:rsidRPr="005C3B02">
              <w:rPr>
                <w:sz w:val="28"/>
                <w:szCs w:val="28"/>
              </w:rPr>
              <w:t>Г) Все перечисленное</w:t>
            </w:r>
          </w:p>
        </w:tc>
      </w:tr>
    </w:tbl>
    <w:p w14:paraId="19905F52" w14:textId="77777777" w:rsidR="0034569A" w:rsidRPr="005C3B02" w:rsidRDefault="0034569A" w:rsidP="003D1F08">
      <w:pPr>
        <w:spacing w:before="0"/>
        <w:rPr>
          <w:sz w:val="28"/>
          <w:szCs w:val="28"/>
        </w:rPr>
      </w:pPr>
    </w:p>
    <w:p w14:paraId="52A57FAA" w14:textId="77777777" w:rsidR="0034569A" w:rsidRPr="005C3B02" w:rsidRDefault="0034569A" w:rsidP="003D1F08">
      <w:pPr>
        <w:spacing w:before="0"/>
        <w:jc w:val="both"/>
        <w:rPr>
          <w:b/>
          <w:sz w:val="28"/>
          <w:szCs w:val="28"/>
        </w:rPr>
      </w:pPr>
      <w:r w:rsidRPr="005C3B02">
        <w:rPr>
          <w:b/>
          <w:sz w:val="28"/>
          <w:szCs w:val="28"/>
        </w:rPr>
        <w:t>Вопрос № 3 Что называют данными в машинном обучении?</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7E012723"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21F8369" w14:textId="77777777" w:rsidR="0034569A" w:rsidRPr="005C3B02" w:rsidRDefault="0034569A" w:rsidP="003D1F08">
            <w:pPr>
              <w:spacing w:before="0"/>
              <w:rPr>
                <w:b/>
                <w:sz w:val="28"/>
                <w:szCs w:val="28"/>
              </w:rPr>
            </w:pPr>
            <w:r w:rsidRPr="005C3B02">
              <w:rPr>
                <w:b/>
                <w:sz w:val="28"/>
                <w:szCs w:val="28"/>
              </w:rPr>
              <w:t>А) Матрицы</w:t>
            </w:r>
          </w:p>
        </w:tc>
      </w:tr>
      <w:tr w:rsidR="005C3B02" w:rsidRPr="005C3B02" w14:paraId="0586A744"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D475B4F" w14:textId="77777777" w:rsidR="0034569A" w:rsidRPr="005C3B02" w:rsidRDefault="0034569A" w:rsidP="003D1F08">
            <w:pPr>
              <w:spacing w:before="0"/>
              <w:rPr>
                <w:b/>
                <w:sz w:val="28"/>
                <w:szCs w:val="28"/>
              </w:rPr>
            </w:pPr>
            <w:r w:rsidRPr="005C3B02">
              <w:rPr>
                <w:b/>
                <w:sz w:val="28"/>
                <w:szCs w:val="28"/>
              </w:rPr>
              <w:t>Б) Объекты</w:t>
            </w:r>
          </w:p>
        </w:tc>
      </w:tr>
      <w:tr w:rsidR="005C3B02" w:rsidRPr="005C3B02" w14:paraId="30E1CDA7"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9CB8CB5" w14:textId="77777777" w:rsidR="0034569A" w:rsidRPr="005C3B02" w:rsidRDefault="0034569A" w:rsidP="003D1F08">
            <w:pPr>
              <w:spacing w:before="0"/>
              <w:rPr>
                <w:b/>
                <w:sz w:val="28"/>
                <w:szCs w:val="28"/>
              </w:rPr>
            </w:pPr>
            <w:r w:rsidRPr="005C3B02">
              <w:rPr>
                <w:b/>
                <w:sz w:val="28"/>
                <w:szCs w:val="28"/>
              </w:rPr>
              <w:lastRenderedPageBreak/>
              <w:t>В) Признаки</w:t>
            </w:r>
          </w:p>
        </w:tc>
      </w:tr>
      <w:tr w:rsidR="0034569A" w:rsidRPr="005C3B02" w14:paraId="1D16A0CF"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19B4799" w14:textId="77777777" w:rsidR="0034569A" w:rsidRPr="005C3B02" w:rsidRDefault="0034569A" w:rsidP="003D1F08">
            <w:pPr>
              <w:spacing w:before="0"/>
              <w:rPr>
                <w:sz w:val="28"/>
                <w:szCs w:val="28"/>
              </w:rPr>
            </w:pPr>
            <w:r w:rsidRPr="005C3B02">
              <w:rPr>
                <w:sz w:val="28"/>
                <w:szCs w:val="28"/>
              </w:rPr>
              <w:t>Г) Алгоритмы</w:t>
            </w:r>
          </w:p>
        </w:tc>
      </w:tr>
    </w:tbl>
    <w:p w14:paraId="0823F214" w14:textId="77777777" w:rsidR="0034569A" w:rsidRPr="005C3B02" w:rsidRDefault="0034569A" w:rsidP="003D1F08">
      <w:pPr>
        <w:spacing w:before="0"/>
        <w:rPr>
          <w:b/>
          <w:sz w:val="28"/>
          <w:szCs w:val="28"/>
        </w:rPr>
      </w:pPr>
    </w:p>
    <w:p w14:paraId="660AAAAD" w14:textId="77777777" w:rsidR="0034569A" w:rsidRPr="005C3B02" w:rsidRDefault="0034569A" w:rsidP="003D1F08">
      <w:pPr>
        <w:spacing w:before="0"/>
        <w:jc w:val="both"/>
        <w:rPr>
          <w:b/>
          <w:sz w:val="28"/>
          <w:szCs w:val="28"/>
        </w:rPr>
      </w:pPr>
      <w:r w:rsidRPr="005C3B02">
        <w:rPr>
          <w:b/>
          <w:sz w:val="28"/>
          <w:szCs w:val="28"/>
        </w:rPr>
        <w:t>Вопрос № 4 Признак F1 может принимать значения A, B, C, D, E и F и отображает оценку ученика колледжа. Какое из следующих утверждений верно?</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10CCD3B8"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2429EA4" w14:textId="77777777" w:rsidR="0034569A" w:rsidRPr="005C3B02" w:rsidRDefault="0034569A" w:rsidP="003D1F08">
            <w:pPr>
              <w:spacing w:before="0"/>
              <w:rPr>
                <w:sz w:val="28"/>
                <w:szCs w:val="28"/>
              </w:rPr>
            </w:pPr>
            <w:r w:rsidRPr="005C3B02">
              <w:rPr>
                <w:sz w:val="28"/>
                <w:szCs w:val="28"/>
              </w:rPr>
              <w:t>А) F1 - номинальная переменная</w:t>
            </w:r>
          </w:p>
        </w:tc>
      </w:tr>
      <w:tr w:rsidR="005C3B02" w:rsidRPr="005C3B02" w14:paraId="4BAB3273"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CE30107" w14:textId="77777777" w:rsidR="0034569A" w:rsidRPr="005C3B02" w:rsidRDefault="0034569A" w:rsidP="003D1F08">
            <w:pPr>
              <w:spacing w:before="0"/>
              <w:rPr>
                <w:b/>
                <w:sz w:val="28"/>
                <w:szCs w:val="28"/>
              </w:rPr>
            </w:pPr>
            <w:r w:rsidRPr="005C3B02">
              <w:rPr>
                <w:b/>
                <w:sz w:val="28"/>
                <w:szCs w:val="28"/>
              </w:rPr>
              <w:t>Б) F1 - ординальная переменная</w:t>
            </w:r>
          </w:p>
        </w:tc>
      </w:tr>
      <w:tr w:rsidR="005C3B02" w:rsidRPr="005C3B02" w14:paraId="06005388"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1BB3581" w14:textId="77777777" w:rsidR="0034569A" w:rsidRPr="005C3B02" w:rsidRDefault="0034569A" w:rsidP="003D1F08">
            <w:pPr>
              <w:spacing w:before="0"/>
              <w:rPr>
                <w:sz w:val="28"/>
                <w:szCs w:val="28"/>
              </w:rPr>
            </w:pPr>
            <w:r w:rsidRPr="005C3B02">
              <w:rPr>
                <w:sz w:val="28"/>
                <w:szCs w:val="28"/>
              </w:rPr>
              <w:t>В) F1 не относится ни к одному из этих типов переменных</w:t>
            </w:r>
          </w:p>
        </w:tc>
      </w:tr>
      <w:tr w:rsidR="0034569A" w:rsidRPr="005C3B02" w14:paraId="4284B54E"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5914EB1" w14:textId="77777777" w:rsidR="0034569A" w:rsidRPr="005C3B02" w:rsidRDefault="0034569A" w:rsidP="003D1F08">
            <w:pPr>
              <w:spacing w:before="0"/>
              <w:rPr>
                <w:sz w:val="28"/>
                <w:szCs w:val="28"/>
              </w:rPr>
            </w:pPr>
            <w:r w:rsidRPr="005C3B02">
              <w:rPr>
                <w:sz w:val="28"/>
                <w:szCs w:val="28"/>
              </w:rPr>
              <w:t>Г) F1 можно отнести к обоим типам</w:t>
            </w:r>
          </w:p>
        </w:tc>
      </w:tr>
    </w:tbl>
    <w:p w14:paraId="782C5A28" w14:textId="77777777" w:rsidR="0034569A" w:rsidRPr="005C3B02" w:rsidRDefault="0034569A" w:rsidP="003D1F08">
      <w:pPr>
        <w:spacing w:before="0"/>
        <w:rPr>
          <w:b/>
          <w:sz w:val="28"/>
          <w:szCs w:val="28"/>
        </w:rPr>
      </w:pPr>
    </w:p>
    <w:p w14:paraId="588BB527" w14:textId="77777777" w:rsidR="0034569A" w:rsidRPr="005C3B02" w:rsidRDefault="0034569A" w:rsidP="003D1F08">
      <w:pPr>
        <w:spacing w:before="0"/>
        <w:jc w:val="both"/>
        <w:rPr>
          <w:b/>
          <w:sz w:val="28"/>
          <w:szCs w:val="28"/>
          <w:lang w:val="en-US"/>
        </w:rPr>
      </w:pPr>
      <w:r w:rsidRPr="005C3B02">
        <w:rPr>
          <w:b/>
          <w:sz w:val="28"/>
          <w:szCs w:val="28"/>
        </w:rPr>
        <w:t>Вопрос № 5 Азиатский пользователь жалуется, что модель распознавания лиц вашей компании неправильно идентифицирует выражение его лица. Что вы должны делать?</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6F8143C5"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2B1867E" w14:textId="77777777" w:rsidR="0034569A" w:rsidRPr="005C3B02" w:rsidRDefault="0034569A" w:rsidP="003D1F08">
            <w:pPr>
              <w:spacing w:before="0"/>
              <w:rPr>
                <w:sz w:val="28"/>
                <w:szCs w:val="28"/>
              </w:rPr>
            </w:pPr>
            <w:r w:rsidRPr="005C3B02">
              <w:rPr>
                <w:sz w:val="28"/>
                <w:szCs w:val="28"/>
              </w:rPr>
              <w:t>А) Включите азиатские лица в свои тестовые данные и переобучите свою модель</w:t>
            </w:r>
          </w:p>
        </w:tc>
      </w:tr>
      <w:tr w:rsidR="005C3B02" w:rsidRPr="005C3B02" w14:paraId="41A5965D"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D11DF05" w14:textId="77777777" w:rsidR="0034569A" w:rsidRPr="005C3B02" w:rsidRDefault="0034569A" w:rsidP="003D1F08">
            <w:pPr>
              <w:spacing w:before="0"/>
              <w:rPr>
                <w:sz w:val="28"/>
                <w:szCs w:val="28"/>
              </w:rPr>
            </w:pPr>
            <w:r w:rsidRPr="005C3B02">
              <w:rPr>
                <w:sz w:val="28"/>
                <w:szCs w:val="28"/>
              </w:rPr>
              <w:t xml:space="preserve">Б) Переобучите свою модель с помощью обновленных значений </w:t>
            </w:r>
            <w:proofErr w:type="spellStart"/>
            <w:r w:rsidRPr="005C3B02">
              <w:rPr>
                <w:sz w:val="28"/>
                <w:szCs w:val="28"/>
              </w:rPr>
              <w:t>гиперпараметров</w:t>
            </w:r>
            <w:proofErr w:type="spellEnd"/>
          </w:p>
        </w:tc>
      </w:tr>
      <w:tr w:rsidR="005C3B02" w:rsidRPr="005C3B02" w14:paraId="1FC1D5F7"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8863592" w14:textId="77777777" w:rsidR="0034569A" w:rsidRPr="005C3B02" w:rsidRDefault="0034569A" w:rsidP="003D1F08">
            <w:pPr>
              <w:spacing w:before="0"/>
              <w:rPr>
                <w:sz w:val="28"/>
                <w:szCs w:val="28"/>
              </w:rPr>
            </w:pPr>
            <w:r w:rsidRPr="005C3B02">
              <w:rPr>
                <w:sz w:val="28"/>
                <w:szCs w:val="28"/>
              </w:rPr>
              <w:t>В) Переобучите свою модель с меньшими размерами выборки</w:t>
            </w:r>
          </w:p>
        </w:tc>
      </w:tr>
      <w:tr w:rsidR="0034569A" w:rsidRPr="005C3B02" w14:paraId="56CA20DB"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A3A39D9" w14:textId="77777777" w:rsidR="0034569A" w:rsidRPr="005C3B02" w:rsidRDefault="0034569A" w:rsidP="003D1F08">
            <w:pPr>
              <w:spacing w:before="0"/>
              <w:rPr>
                <w:b/>
                <w:sz w:val="28"/>
                <w:szCs w:val="28"/>
              </w:rPr>
            </w:pPr>
            <w:r w:rsidRPr="005C3B02">
              <w:rPr>
                <w:b/>
                <w:sz w:val="28"/>
                <w:szCs w:val="28"/>
              </w:rPr>
              <w:t>Г) Включите азиатские лица в свои тренировочные данные и переобучите свою модель</w:t>
            </w:r>
          </w:p>
        </w:tc>
      </w:tr>
    </w:tbl>
    <w:p w14:paraId="235B6866" w14:textId="77777777" w:rsidR="0034569A" w:rsidRPr="005C3B02" w:rsidRDefault="0034569A" w:rsidP="003D1F08">
      <w:pPr>
        <w:spacing w:before="0"/>
        <w:rPr>
          <w:b/>
          <w:sz w:val="28"/>
          <w:szCs w:val="28"/>
        </w:rPr>
      </w:pPr>
    </w:p>
    <w:p w14:paraId="04C0C7AE" w14:textId="77777777" w:rsidR="0034569A" w:rsidRPr="005C3B02" w:rsidRDefault="0034569A" w:rsidP="003D1F08">
      <w:pPr>
        <w:spacing w:before="0"/>
        <w:jc w:val="both"/>
        <w:rPr>
          <w:b/>
          <w:sz w:val="28"/>
          <w:szCs w:val="28"/>
          <w:lang w:val="en-US"/>
        </w:rPr>
      </w:pPr>
      <w:r w:rsidRPr="005C3B02">
        <w:rPr>
          <w:b/>
          <w:sz w:val="28"/>
          <w:szCs w:val="28"/>
        </w:rPr>
        <w:t>Вопрос № 6</w:t>
      </w:r>
      <w:r w:rsidRPr="005C3B02">
        <w:rPr>
          <w:b/>
          <w:sz w:val="28"/>
          <w:szCs w:val="28"/>
          <w:lang w:val="en-US"/>
        </w:rPr>
        <w:t xml:space="preserve"> </w:t>
      </w:r>
      <w:r w:rsidRPr="005C3B02">
        <w:rPr>
          <w:b/>
          <w:sz w:val="28"/>
          <w:szCs w:val="28"/>
        </w:rPr>
        <w:t>Укажите показатели вариации</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434CA310"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2B921A5" w14:textId="77777777" w:rsidR="0034569A" w:rsidRPr="005C3B02" w:rsidRDefault="0034569A" w:rsidP="003D1F08">
            <w:pPr>
              <w:spacing w:before="0"/>
              <w:rPr>
                <w:sz w:val="28"/>
                <w:szCs w:val="28"/>
              </w:rPr>
            </w:pPr>
            <w:r w:rsidRPr="005C3B02">
              <w:rPr>
                <w:sz w:val="28"/>
                <w:szCs w:val="28"/>
              </w:rPr>
              <w:t>А) Мода и медиана</w:t>
            </w:r>
          </w:p>
        </w:tc>
      </w:tr>
      <w:tr w:rsidR="005C3B02" w:rsidRPr="005C3B02" w14:paraId="3C2DAF19"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E187AD8" w14:textId="77777777" w:rsidR="0034569A" w:rsidRPr="005C3B02" w:rsidRDefault="0034569A" w:rsidP="003D1F08">
            <w:pPr>
              <w:spacing w:before="0"/>
              <w:rPr>
                <w:b/>
                <w:sz w:val="28"/>
                <w:szCs w:val="28"/>
              </w:rPr>
            </w:pPr>
            <w:r w:rsidRPr="005C3B02">
              <w:rPr>
                <w:b/>
                <w:sz w:val="28"/>
                <w:szCs w:val="28"/>
              </w:rPr>
              <w:t>Б) Стандартное отклонение и дисперсия</w:t>
            </w:r>
          </w:p>
        </w:tc>
      </w:tr>
      <w:tr w:rsidR="005C3B02" w:rsidRPr="005C3B02" w14:paraId="71B64FF5"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FA32B06" w14:textId="77777777" w:rsidR="0034569A" w:rsidRPr="005C3B02" w:rsidRDefault="0034569A" w:rsidP="003D1F08">
            <w:pPr>
              <w:spacing w:before="0"/>
              <w:rPr>
                <w:sz w:val="28"/>
                <w:szCs w:val="28"/>
              </w:rPr>
            </w:pPr>
            <w:r w:rsidRPr="005C3B02">
              <w:rPr>
                <w:sz w:val="28"/>
                <w:szCs w:val="28"/>
              </w:rPr>
              <w:t>В) Темп роста и прироста</w:t>
            </w:r>
          </w:p>
        </w:tc>
      </w:tr>
      <w:tr w:rsidR="0034569A" w:rsidRPr="005C3B02" w14:paraId="2A9DB4DA"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A264E7B" w14:textId="77777777" w:rsidR="0034569A" w:rsidRPr="005C3B02" w:rsidRDefault="0034569A" w:rsidP="003D1F08">
            <w:pPr>
              <w:spacing w:before="0"/>
              <w:rPr>
                <w:sz w:val="28"/>
                <w:szCs w:val="28"/>
              </w:rPr>
            </w:pPr>
            <w:r w:rsidRPr="005C3B02">
              <w:rPr>
                <w:sz w:val="28"/>
                <w:szCs w:val="28"/>
              </w:rPr>
              <w:t>Г) Все перечисленные</w:t>
            </w:r>
          </w:p>
        </w:tc>
      </w:tr>
    </w:tbl>
    <w:p w14:paraId="7F2FE5E2" w14:textId="77777777" w:rsidR="0034569A" w:rsidRPr="005C3B02" w:rsidRDefault="0034569A" w:rsidP="003D1F08">
      <w:pPr>
        <w:spacing w:before="0"/>
        <w:rPr>
          <w:b/>
          <w:sz w:val="28"/>
          <w:szCs w:val="28"/>
        </w:rPr>
      </w:pPr>
    </w:p>
    <w:p w14:paraId="6B93155F" w14:textId="77777777" w:rsidR="0034569A" w:rsidRPr="005C3B02" w:rsidRDefault="0034569A" w:rsidP="003D1F08">
      <w:pPr>
        <w:spacing w:before="0"/>
        <w:jc w:val="both"/>
        <w:rPr>
          <w:b/>
          <w:sz w:val="28"/>
          <w:szCs w:val="28"/>
        </w:rPr>
      </w:pPr>
      <w:r w:rsidRPr="005C3B02">
        <w:rPr>
          <w:b/>
          <w:sz w:val="28"/>
          <w:szCs w:val="28"/>
        </w:rPr>
        <w:t>Вопрос № 7 Выборка может быть: а) случайная, б) механическая, в) типическая, г) серийная, д) техническая</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3411A856"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4A7CA89" w14:textId="77777777" w:rsidR="0034569A" w:rsidRPr="005C3B02" w:rsidRDefault="0034569A" w:rsidP="003D1F08">
            <w:pPr>
              <w:spacing w:before="0"/>
              <w:rPr>
                <w:b/>
                <w:sz w:val="28"/>
                <w:szCs w:val="28"/>
              </w:rPr>
            </w:pPr>
            <w:r w:rsidRPr="005C3B02">
              <w:rPr>
                <w:b/>
                <w:sz w:val="28"/>
                <w:szCs w:val="28"/>
              </w:rPr>
              <w:t xml:space="preserve">А) </w:t>
            </w:r>
            <w:proofErr w:type="spellStart"/>
            <w:r w:rsidRPr="005C3B02">
              <w:rPr>
                <w:b/>
                <w:sz w:val="28"/>
                <w:szCs w:val="28"/>
              </w:rPr>
              <w:t>а</w:t>
            </w:r>
            <w:proofErr w:type="gramStart"/>
            <w:r w:rsidRPr="005C3B02">
              <w:rPr>
                <w:b/>
                <w:sz w:val="28"/>
                <w:szCs w:val="28"/>
              </w:rPr>
              <w:t>,б</w:t>
            </w:r>
            <w:proofErr w:type="gramEnd"/>
            <w:r w:rsidRPr="005C3B02">
              <w:rPr>
                <w:b/>
                <w:sz w:val="28"/>
                <w:szCs w:val="28"/>
              </w:rPr>
              <w:t>,в,г</w:t>
            </w:r>
            <w:proofErr w:type="spellEnd"/>
          </w:p>
        </w:tc>
      </w:tr>
      <w:tr w:rsidR="005C3B02" w:rsidRPr="005C3B02" w14:paraId="0676BE29"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2473B86C" w14:textId="77777777" w:rsidR="0034569A" w:rsidRPr="005C3B02" w:rsidRDefault="0034569A" w:rsidP="003D1F08">
            <w:pPr>
              <w:spacing w:before="0"/>
              <w:rPr>
                <w:sz w:val="28"/>
                <w:szCs w:val="28"/>
              </w:rPr>
            </w:pPr>
            <w:r w:rsidRPr="005C3B02">
              <w:rPr>
                <w:sz w:val="28"/>
                <w:szCs w:val="28"/>
              </w:rPr>
              <w:lastRenderedPageBreak/>
              <w:t xml:space="preserve">Б) </w:t>
            </w:r>
            <w:proofErr w:type="spellStart"/>
            <w:r w:rsidRPr="005C3B02">
              <w:rPr>
                <w:sz w:val="28"/>
                <w:szCs w:val="28"/>
              </w:rPr>
              <w:t>а</w:t>
            </w:r>
            <w:proofErr w:type="gramStart"/>
            <w:r w:rsidRPr="005C3B02">
              <w:rPr>
                <w:sz w:val="28"/>
                <w:szCs w:val="28"/>
              </w:rPr>
              <w:t>,б</w:t>
            </w:r>
            <w:proofErr w:type="gramEnd"/>
            <w:r w:rsidRPr="005C3B02">
              <w:rPr>
                <w:sz w:val="28"/>
                <w:szCs w:val="28"/>
              </w:rPr>
              <w:t>,в,д</w:t>
            </w:r>
            <w:proofErr w:type="spellEnd"/>
          </w:p>
        </w:tc>
      </w:tr>
      <w:tr w:rsidR="005C3B02" w:rsidRPr="005C3B02" w14:paraId="3D568ABE"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469E3D8" w14:textId="77777777" w:rsidR="0034569A" w:rsidRPr="005C3B02" w:rsidRDefault="0034569A" w:rsidP="003D1F08">
            <w:pPr>
              <w:spacing w:before="0"/>
              <w:rPr>
                <w:sz w:val="28"/>
                <w:szCs w:val="28"/>
              </w:rPr>
            </w:pPr>
            <w:r w:rsidRPr="005C3B02">
              <w:rPr>
                <w:sz w:val="28"/>
                <w:szCs w:val="28"/>
              </w:rPr>
              <w:t xml:space="preserve">В) </w:t>
            </w:r>
            <w:proofErr w:type="spellStart"/>
            <w:r w:rsidRPr="005C3B02">
              <w:rPr>
                <w:sz w:val="28"/>
                <w:szCs w:val="28"/>
              </w:rPr>
              <w:t>б</w:t>
            </w:r>
            <w:proofErr w:type="gramStart"/>
            <w:r w:rsidRPr="005C3B02">
              <w:rPr>
                <w:sz w:val="28"/>
                <w:szCs w:val="28"/>
              </w:rPr>
              <w:t>,в</w:t>
            </w:r>
            <w:proofErr w:type="gramEnd"/>
            <w:r w:rsidRPr="005C3B02">
              <w:rPr>
                <w:sz w:val="28"/>
                <w:szCs w:val="28"/>
              </w:rPr>
              <w:t>,г,д</w:t>
            </w:r>
            <w:proofErr w:type="spellEnd"/>
          </w:p>
        </w:tc>
      </w:tr>
      <w:tr w:rsidR="0034569A" w:rsidRPr="005C3B02" w14:paraId="1F08AA43"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C157A7C" w14:textId="77777777" w:rsidR="0034569A" w:rsidRPr="005C3B02" w:rsidRDefault="0034569A" w:rsidP="003D1F08">
            <w:pPr>
              <w:spacing w:before="0"/>
              <w:rPr>
                <w:sz w:val="28"/>
                <w:szCs w:val="28"/>
              </w:rPr>
            </w:pPr>
            <w:r w:rsidRPr="005C3B02">
              <w:rPr>
                <w:sz w:val="28"/>
                <w:szCs w:val="28"/>
              </w:rPr>
              <w:t xml:space="preserve">Г) </w:t>
            </w:r>
            <w:proofErr w:type="spellStart"/>
            <w:r w:rsidRPr="005C3B02">
              <w:rPr>
                <w:sz w:val="28"/>
                <w:szCs w:val="28"/>
              </w:rPr>
              <w:t>а</w:t>
            </w:r>
            <w:proofErr w:type="gramStart"/>
            <w:r w:rsidRPr="005C3B02">
              <w:rPr>
                <w:sz w:val="28"/>
                <w:szCs w:val="28"/>
              </w:rPr>
              <w:t>,б</w:t>
            </w:r>
            <w:proofErr w:type="gramEnd"/>
            <w:r w:rsidRPr="005C3B02">
              <w:rPr>
                <w:sz w:val="28"/>
                <w:szCs w:val="28"/>
              </w:rPr>
              <w:t>,в,г,д</w:t>
            </w:r>
            <w:proofErr w:type="spellEnd"/>
          </w:p>
        </w:tc>
      </w:tr>
    </w:tbl>
    <w:p w14:paraId="2A787D32" w14:textId="77777777" w:rsidR="0034569A" w:rsidRPr="005C3B02" w:rsidRDefault="0034569A" w:rsidP="003D1F08">
      <w:pPr>
        <w:spacing w:before="0"/>
        <w:rPr>
          <w:b/>
          <w:sz w:val="28"/>
          <w:szCs w:val="28"/>
        </w:rPr>
      </w:pPr>
    </w:p>
    <w:p w14:paraId="6B67AB1F" w14:textId="77777777" w:rsidR="0034569A" w:rsidRPr="005C3B02" w:rsidRDefault="0034569A" w:rsidP="003D1F08">
      <w:pPr>
        <w:spacing w:before="0"/>
        <w:jc w:val="both"/>
        <w:rPr>
          <w:b/>
          <w:sz w:val="28"/>
          <w:szCs w:val="28"/>
          <w:lang w:val="en-US"/>
        </w:rPr>
      </w:pPr>
      <w:r w:rsidRPr="005C3B02">
        <w:rPr>
          <w:b/>
          <w:sz w:val="28"/>
          <w:szCs w:val="28"/>
        </w:rPr>
        <w:t>Вопрос № 8</w:t>
      </w:r>
      <w:r w:rsidRPr="005C3B02">
        <w:rPr>
          <w:b/>
          <w:sz w:val="28"/>
          <w:szCs w:val="28"/>
          <w:lang w:val="en-US"/>
        </w:rPr>
        <w:t xml:space="preserve"> </w:t>
      </w:r>
      <w:r w:rsidRPr="005C3B02">
        <w:rPr>
          <w:b/>
          <w:sz w:val="28"/>
          <w:szCs w:val="28"/>
        </w:rPr>
        <w:t>Ряд динамики характеризует:</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00370BBD"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31CBACD" w14:textId="77777777" w:rsidR="0034569A" w:rsidRPr="005C3B02" w:rsidRDefault="0034569A" w:rsidP="003D1F08">
            <w:pPr>
              <w:spacing w:before="0"/>
              <w:rPr>
                <w:sz w:val="28"/>
                <w:szCs w:val="28"/>
              </w:rPr>
            </w:pPr>
            <w:r w:rsidRPr="005C3B02">
              <w:rPr>
                <w:sz w:val="28"/>
                <w:szCs w:val="28"/>
              </w:rPr>
              <w:t>А) Структуру совокупности по какому-то признаку</w:t>
            </w:r>
          </w:p>
        </w:tc>
      </w:tr>
      <w:tr w:rsidR="005C3B02" w:rsidRPr="005C3B02" w14:paraId="14678A8D"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ACA0D27" w14:textId="77777777" w:rsidR="0034569A" w:rsidRPr="005C3B02" w:rsidRDefault="0034569A" w:rsidP="003D1F08">
            <w:pPr>
              <w:spacing w:before="0"/>
              <w:rPr>
                <w:b/>
                <w:sz w:val="28"/>
                <w:szCs w:val="28"/>
              </w:rPr>
            </w:pPr>
            <w:r w:rsidRPr="005C3B02">
              <w:rPr>
                <w:b/>
                <w:sz w:val="28"/>
                <w:szCs w:val="28"/>
              </w:rPr>
              <w:t>Б) Изменение характеристик совокупности во времени</w:t>
            </w:r>
          </w:p>
        </w:tc>
      </w:tr>
      <w:tr w:rsidR="005C3B02" w:rsidRPr="005C3B02" w14:paraId="6722ADB1"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33AF054" w14:textId="77777777" w:rsidR="0034569A" w:rsidRPr="005C3B02" w:rsidRDefault="0034569A" w:rsidP="003D1F08">
            <w:pPr>
              <w:spacing w:before="0"/>
              <w:rPr>
                <w:sz w:val="28"/>
                <w:szCs w:val="28"/>
              </w:rPr>
            </w:pPr>
            <w:r w:rsidRPr="005C3B02">
              <w:rPr>
                <w:sz w:val="28"/>
                <w:szCs w:val="28"/>
              </w:rPr>
              <w:t>В) Определенное значение признака в совокупности</w:t>
            </w:r>
          </w:p>
        </w:tc>
      </w:tr>
      <w:tr w:rsidR="0034569A" w:rsidRPr="005C3B02" w14:paraId="784243DC"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86E3DB6" w14:textId="77777777" w:rsidR="0034569A" w:rsidRPr="005C3B02" w:rsidRDefault="0034569A" w:rsidP="003D1F08">
            <w:pPr>
              <w:spacing w:before="0"/>
              <w:rPr>
                <w:sz w:val="28"/>
                <w:szCs w:val="28"/>
              </w:rPr>
            </w:pPr>
            <w:r w:rsidRPr="005C3B02">
              <w:rPr>
                <w:b/>
                <w:sz w:val="28"/>
                <w:szCs w:val="28"/>
              </w:rPr>
              <w:t>Г) Величину показателя на определенную дату или за определенный</w:t>
            </w:r>
            <w:r w:rsidRPr="005C3B02">
              <w:rPr>
                <w:sz w:val="28"/>
                <w:szCs w:val="28"/>
              </w:rPr>
              <w:t xml:space="preserve"> период</w:t>
            </w:r>
          </w:p>
        </w:tc>
      </w:tr>
    </w:tbl>
    <w:p w14:paraId="21323979" w14:textId="77777777" w:rsidR="0034569A" w:rsidRPr="005C3B02" w:rsidRDefault="0034569A" w:rsidP="003D1F08">
      <w:pPr>
        <w:spacing w:before="0"/>
        <w:rPr>
          <w:b/>
          <w:sz w:val="28"/>
          <w:szCs w:val="28"/>
        </w:rPr>
      </w:pPr>
    </w:p>
    <w:p w14:paraId="1ED395D3" w14:textId="77777777" w:rsidR="0034569A" w:rsidRPr="005C3B02" w:rsidRDefault="0034569A" w:rsidP="003D1F08">
      <w:pPr>
        <w:spacing w:before="0"/>
        <w:jc w:val="both"/>
        <w:rPr>
          <w:b/>
          <w:sz w:val="28"/>
          <w:szCs w:val="28"/>
          <w:lang w:val="en-US"/>
        </w:rPr>
      </w:pPr>
      <w:r w:rsidRPr="005C3B02">
        <w:rPr>
          <w:b/>
          <w:sz w:val="28"/>
          <w:szCs w:val="28"/>
        </w:rPr>
        <w:t>Вопрос № 9 Когда говорят о нейронных сетях и машинном обучении, часто упоминают закон Мура. В чем его суть?</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24C01069"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6278257" w14:textId="77777777" w:rsidR="0034569A" w:rsidRPr="005C3B02" w:rsidRDefault="0034569A" w:rsidP="003D1F08">
            <w:pPr>
              <w:spacing w:before="0"/>
              <w:rPr>
                <w:b/>
                <w:sz w:val="28"/>
                <w:szCs w:val="28"/>
              </w:rPr>
            </w:pPr>
            <w:r w:rsidRPr="005C3B02">
              <w:rPr>
                <w:b/>
                <w:sz w:val="28"/>
                <w:szCs w:val="28"/>
              </w:rPr>
              <w:t>А) Каждое следующее поколение компьютеров работает в 2,5 раза быстрее</w:t>
            </w:r>
          </w:p>
        </w:tc>
      </w:tr>
      <w:tr w:rsidR="005C3B02" w:rsidRPr="005C3B02" w14:paraId="449ADC68"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7424696" w14:textId="77777777" w:rsidR="0034569A" w:rsidRPr="005C3B02" w:rsidRDefault="0034569A" w:rsidP="003D1F08">
            <w:pPr>
              <w:spacing w:before="0"/>
              <w:rPr>
                <w:sz w:val="28"/>
                <w:szCs w:val="28"/>
              </w:rPr>
            </w:pPr>
            <w:r w:rsidRPr="005C3B02">
              <w:rPr>
                <w:sz w:val="28"/>
                <w:szCs w:val="28"/>
              </w:rPr>
              <w:t>Б) Не следует множить сущее без необходимости</w:t>
            </w:r>
          </w:p>
        </w:tc>
      </w:tr>
      <w:tr w:rsidR="005C3B02" w:rsidRPr="005C3B02" w14:paraId="02F5B470"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4065BA0" w14:textId="77777777" w:rsidR="0034569A" w:rsidRPr="005C3B02" w:rsidRDefault="0034569A" w:rsidP="003D1F08">
            <w:pPr>
              <w:spacing w:before="0"/>
              <w:rPr>
                <w:sz w:val="28"/>
                <w:szCs w:val="28"/>
              </w:rPr>
            </w:pPr>
            <w:r w:rsidRPr="005C3B02">
              <w:rPr>
                <w:sz w:val="28"/>
                <w:szCs w:val="28"/>
              </w:rPr>
              <w:t>В) 20% усилий дают 80% результата, а остальные 80% усилий — лишь 20% результата</w:t>
            </w:r>
          </w:p>
        </w:tc>
      </w:tr>
      <w:tr w:rsidR="0034569A" w:rsidRPr="005C3B02" w14:paraId="59EE3DB5" w14:textId="77777777" w:rsidTr="0034569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2717DFB7" w14:textId="77777777" w:rsidR="0034569A" w:rsidRPr="005C3B02" w:rsidRDefault="0034569A" w:rsidP="003D1F08">
            <w:pPr>
              <w:spacing w:before="0"/>
              <w:rPr>
                <w:sz w:val="28"/>
                <w:szCs w:val="28"/>
              </w:rPr>
            </w:pPr>
            <w:r w:rsidRPr="005C3B02">
              <w:rPr>
                <w:sz w:val="28"/>
                <w:szCs w:val="28"/>
              </w:rPr>
              <w:t>Г) Если все слова языка или длинного текста упорядочить по убыванию частоты их использования, то частота n-го слова в таком списке окажется приблизительно обратно пропорциональной его порядковому номеру n</w:t>
            </w:r>
          </w:p>
        </w:tc>
      </w:tr>
    </w:tbl>
    <w:p w14:paraId="23C22B83" w14:textId="77777777" w:rsidR="003D1F08" w:rsidRPr="005C3B02" w:rsidRDefault="003D1F08" w:rsidP="003D1F08">
      <w:pPr>
        <w:spacing w:before="0"/>
        <w:rPr>
          <w:b/>
          <w:sz w:val="28"/>
          <w:szCs w:val="28"/>
        </w:rPr>
      </w:pPr>
    </w:p>
    <w:p w14:paraId="6B0C0380" w14:textId="77777777" w:rsidR="0034569A" w:rsidRPr="005C3B02" w:rsidRDefault="0034569A" w:rsidP="003D1F08">
      <w:pPr>
        <w:spacing w:before="0"/>
        <w:rPr>
          <w:b/>
          <w:sz w:val="28"/>
          <w:szCs w:val="28"/>
        </w:rPr>
      </w:pPr>
      <w:r w:rsidRPr="005C3B02">
        <w:rPr>
          <w:b/>
          <w:sz w:val="28"/>
          <w:szCs w:val="28"/>
        </w:rPr>
        <w:t>Вопрос № 10 Медиана - …</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5FBFF0B2"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6EF2735" w14:textId="77777777" w:rsidR="0034569A" w:rsidRPr="005C3B02" w:rsidRDefault="0034569A" w:rsidP="003D1F08">
            <w:pPr>
              <w:widowControl w:val="0"/>
              <w:pBdr>
                <w:top w:val="nil"/>
                <w:left w:val="nil"/>
                <w:bottom w:val="nil"/>
                <w:right w:val="nil"/>
                <w:between w:val="nil"/>
              </w:pBdr>
              <w:spacing w:before="0"/>
              <w:rPr>
                <w:sz w:val="28"/>
                <w:szCs w:val="28"/>
              </w:rPr>
            </w:pPr>
            <w:r w:rsidRPr="005C3B02">
              <w:rPr>
                <w:sz w:val="28"/>
                <w:szCs w:val="28"/>
              </w:rPr>
              <w:t>А) Среднее значение признака в ряду распределения</w:t>
            </w:r>
          </w:p>
        </w:tc>
      </w:tr>
      <w:tr w:rsidR="005C3B02" w:rsidRPr="005C3B02" w14:paraId="4C56B597"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181D1B3" w14:textId="77777777" w:rsidR="0034569A" w:rsidRPr="005C3B02" w:rsidRDefault="0034569A" w:rsidP="003D1F08">
            <w:pPr>
              <w:widowControl w:val="0"/>
              <w:pBdr>
                <w:top w:val="nil"/>
                <w:left w:val="nil"/>
                <w:bottom w:val="nil"/>
                <w:right w:val="nil"/>
                <w:between w:val="nil"/>
              </w:pBdr>
              <w:spacing w:before="0"/>
              <w:rPr>
                <w:sz w:val="28"/>
                <w:szCs w:val="28"/>
              </w:rPr>
            </w:pPr>
            <w:r w:rsidRPr="005C3B02">
              <w:rPr>
                <w:sz w:val="28"/>
                <w:szCs w:val="28"/>
              </w:rPr>
              <w:t>Б) Наиболее часто встречающееся значение признака в данном ряду</w:t>
            </w:r>
          </w:p>
        </w:tc>
      </w:tr>
      <w:tr w:rsidR="005C3B02" w:rsidRPr="005C3B02" w14:paraId="39D34DB9" w14:textId="77777777" w:rsidTr="0034569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5813B78" w14:textId="77777777" w:rsidR="0034569A" w:rsidRPr="005C3B02" w:rsidRDefault="0034569A" w:rsidP="003D1F08">
            <w:pPr>
              <w:widowControl w:val="0"/>
              <w:pBdr>
                <w:top w:val="nil"/>
                <w:left w:val="nil"/>
                <w:bottom w:val="nil"/>
                <w:right w:val="nil"/>
                <w:between w:val="nil"/>
              </w:pBdr>
              <w:spacing w:before="0"/>
              <w:rPr>
                <w:b/>
                <w:sz w:val="28"/>
                <w:szCs w:val="28"/>
              </w:rPr>
            </w:pPr>
            <w:r w:rsidRPr="005C3B02">
              <w:rPr>
                <w:b/>
                <w:sz w:val="28"/>
                <w:szCs w:val="28"/>
              </w:rPr>
              <w:t>В) Значение признака, делящее совокупность на две равные части</w:t>
            </w:r>
          </w:p>
        </w:tc>
      </w:tr>
      <w:tr w:rsidR="005C3B02" w:rsidRPr="005C3B02" w14:paraId="5A278578" w14:textId="77777777" w:rsidTr="0034569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7A5997F5" w14:textId="77777777" w:rsidR="0034569A" w:rsidRPr="005C3B02" w:rsidRDefault="0034569A" w:rsidP="003D1F08">
            <w:pPr>
              <w:widowControl w:val="0"/>
              <w:pBdr>
                <w:top w:val="nil"/>
                <w:left w:val="nil"/>
                <w:bottom w:val="nil"/>
                <w:right w:val="nil"/>
                <w:between w:val="nil"/>
              </w:pBdr>
              <w:spacing w:before="0"/>
              <w:rPr>
                <w:sz w:val="28"/>
                <w:szCs w:val="28"/>
              </w:rPr>
            </w:pPr>
            <w:r w:rsidRPr="005C3B02">
              <w:rPr>
                <w:sz w:val="28"/>
                <w:szCs w:val="28"/>
              </w:rPr>
              <w:t>Г) Наиболее редко встречающееся значение признака в данном ряду</w:t>
            </w:r>
          </w:p>
        </w:tc>
      </w:tr>
    </w:tbl>
    <w:p w14:paraId="393822FD" w14:textId="77777777" w:rsidR="0034569A" w:rsidRPr="005C3B02" w:rsidRDefault="0034569A" w:rsidP="003D1F08">
      <w:pPr>
        <w:spacing w:before="0"/>
        <w:rPr>
          <w:b/>
          <w:sz w:val="28"/>
          <w:szCs w:val="28"/>
        </w:rPr>
      </w:pPr>
    </w:p>
    <w:p w14:paraId="39A307F2" w14:textId="77777777" w:rsidR="003D1F08" w:rsidRPr="005C3B02" w:rsidRDefault="003D1F08" w:rsidP="003D1F08">
      <w:pPr>
        <w:spacing w:before="0"/>
        <w:rPr>
          <w:b/>
          <w:sz w:val="28"/>
          <w:szCs w:val="28"/>
        </w:rPr>
      </w:pPr>
    </w:p>
    <w:p w14:paraId="3E74A60E" w14:textId="77777777" w:rsidR="003D1F08" w:rsidRPr="005C3B02" w:rsidRDefault="003D1F08" w:rsidP="003D1F08">
      <w:pPr>
        <w:spacing w:before="0"/>
        <w:jc w:val="both"/>
        <w:rPr>
          <w:b/>
          <w:sz w:val="28"/>
          <w:szCs w:val="28"/>
        </w:rPr>
      </w:pPr>
      <w:r w:rsidRPr="005C3B02">
        <w:rPr>
          <w:b/>
          <w:sz w:val="28"/>
          <w:szCs w:val="28"/>
        </w:rPr>
        <w:t>Вопрос № 11 22 – средняя величина признака; – 26 % – коэффициент вариации признака Дисперсия признака (точность до 0,1) =_____?</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2B1BA559"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C134A72" w14:textId="77777777" w:rsidR="003D1F08" w:rsidRPr="005C3B02" w:rsidRDefault="003D1F08" w:rsidP="003D1F08">
            <w:pPr>
              <w:spacing w:before="0"/>
              <w:rPr>
                <w:sz w:val="28"/>
                <w:szCs w:val="28"/>
              </w:rPr>
            </w:pPr>
            <w:r w:rsidRPr="005C3B02">
              <w:rPr>
                <w:sz w:val="28"/>
                <w:szCs w:val="28"/>
              </w:rPr>
              <w:t>А) 28</w:t>
            </w:r>
          </w:p>
        </w:tc>
      </w:tr>
      <w:tr w:rsidR="005C3B02" w:rsidRPr="005C3B02" w14:paraId="2F7971FB"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EA30812" w14:textId="77777777" w:rsidR="003D1F08" w:rsidRPr="005C3B02" w:rsidRDefault="003D1F08" w:rsidP="003D1F08">
            <w:pPr>
              <w:spacing w:before="0"/>
              <w:rPr>
                <w:sz w:val="28"/>
                <w:szCs w:val="28"/>
              </w:rPr>
            </w:pPr>
            <w:r w:rsidRPr="005C3B02">
              <w:rPr>
                <w:sz w:val="28"/>
                <w:szCs w:val="28"/>
              </w:rPr>
              <w:lastRenderedPageBreak/>
              <w:t>Б) 35,6</w:t>
            </w:r>
          </w:p>
        </w:tc>
      </w:tr>
      <w:tr w:rsidR="005C3B02" w:rsidRPr="005C3B02" w14:paraId="37AE4D89"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116830C" w14:textId="77777777" w:rsidR="003D1F08" w:rsidRPr="005C3B02" w:rsidRDefault="003D1F08" w:rsidP="003D1F08">
            <w:pPr>
              <w:spacing w:before="0"/>
              <w:rPr>
                <w:sz w:val="28"/>
                <w:szCs w:val="28"/>
              </w:rPr>
            </w:pPr>
            <w:r w:rsidRPr="005C3B02">
              <w:rPr>
                <w:sz w:val="28"/>
                <w:szCs w:val="28"/>
              </w:rPr>
              <w:t>В) 27,8</w:t>
            </w:r>
          </w:p>
        </w:tc>
      </w:tr>
      <w:tr w:rsidR="003D1F08" w:rsidRPr="005C3B02" w14:paraId="40D46D15" w14:textId="77777777" w:rsidTr="003D1F08">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34E14302" w14:textId="77777777" w:rsidR="003D1F08" w:rsidRPr="005C3B02" w:rsidRDefault="003D1F08" w:rsidP="003D1F08">
            <w:pPr>
              <w:spacing w:before="0"/>
              <w:rPr>
                <w:b/>
                <w:sz w:val="28"/>
                <w:szCs w:val="28"/>
              </w:rPr>
            </w:pPr>
            <w:r w:rsidRPr="005C3B02">
              <w:rPr>
                <w:b/>
                <w:sz w:val="28"/>
                <w:szCs w:val="28"/>
              </w:rPr>
              <w:t>Г) 32,7</w:t>
            </w:r>
          </w:p>
        </w:tc>
      </w:tr>
    </w:tbl>
    <w:p w14:paraId="306991CD" w14:textId="77777777" w:rsidR="003D1F08" w:rsidRPr="005C3B02" w:rsidRDefault="003D1F08" w:rsidP="003D1F08">
      <w:pPr>
        <w:spacing w:before="0"/>
        <w:rPr>
          <w:b/>
          <w:sz w:val="28"/>
          <w:szCs w:val="28"/>
        </w:rPr>
      </w:pPr>
    </w:p>
    <w:p w14:paraId="5D0B30C6" w14:textId="77777777" w:rsidR="003D1F08" w:rsidRPr="005C3B02" w:rsidRDefault="003D1F08" w:rsidP="003D1F08">
      <w:pPr>
        <w:spacing w:before="0"/>
        <w:jc w:val="both"/>
        <w:rPr>
          <w:b/>
          <w:sz w:val="28"/>
          <w:szCs w:val="28"/>
        </w:rPr>
      </w:pPr>
      <w:r w:rsidRPr="005C3B02">
        <w:rPr>
          <w:b/>
          <w:sz w:val="28"/>
          <w:szCs w:val="28"/>
        </w:rPr>
        <w:t>Вопрос № 12 Что такое вариация?</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6CBB13E5"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15B0AD4" w14:textId="77777777" w:rsidR="003D1F08" w:rsidRPr="005C3B02" w:rsidRDefault="003D1F08" w:rsidP="003D1F08">
            <w:pPr>
              <w:spacing w:before="0"/>
              <w:rPr>
                <w:sz w:val="28"/>
                <w:szCs w:val="28"/>
              </w:rPr>
            </w:pPr>
            <w:r w:rsidRPr="005C3B02">
              <w:rPr>
                <w:sz w:val="28"/>
                <w:szCs w:val="28"/>
              </w:rPr>
              <w:t>А) Изменение массовых явлений во времени</w:t>
            </w:r>
          </w:p>
        </w:tc>
      </w:tr>
      <w:tr w:rsidR="005C3B02" w:rsidRPr="005C3B02" w14:paraId="2918F994"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FF730D3" w14:textId="77777777" w:rsidR="003D1F08" w:rsidRPr="005C3B02" w:rsidRDefault="003D1F08" w:rsidP="003D1F08">
            <w:pPr>
              <w:spacing w:before="0"/>
              <w:rPr>
                <w:sz w:val="28"/>
                <w:szCs w:val="28"/>
              </w:rPr>
            </w:pPr>
            <w:r w:rsidRPr="005C3B02">
              <w:rPr>
                <w:sz w:val="28"/>
                <w:szCs w:val="28"/>
              </w:rPr>
              <w:t>Б) Изменение структуры статистической совокупности в пространстве</w:t>
            </w:r>
          </w:p>
        </w:tc>
      </w:tr>
      <w:tr w:rsidR="005C3B02" w:rsidRPr="005C3B02" w14:paraId="20C06CE0"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E2B5DF6" w14:textId="77777777" w:rsidR="003D1F08" w:rsidRPr="005C3B02" w:rsidRDefault="003D1F08" w:rsidP="003D1F08">
            <w:pPr>
              <w:spacing w:before="0"/>
              <w:rPr>
                <w:b/>
                <w:sz w:val="28"/>
                <w:szCs w:val="28"/>
              </w:rPr>
            </w:pPr>
            <w:r w:rsidRPr="005C3B02">
              <w:rPr>
                <w:b/>
                <w:sz w:val="28"/>
                <w:szCs w:val="28"/>
              </w:rPr>
              <w:t>В) Изменение значений признака во времени и в пространстве</w:t>
            </w:r>
          </w:p>
        </w:tc>
      </w:tr>
      <w:tr w:rsidR="003D1F08" w:rsidRPr="005C3B02" w14:paraId="39349FB2"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111DA44C" w14:textId="77777777" w:rsidR="003D1F08" w:rsidRPr="005C3B02" w:rsidRDefault="003D1F08" w:rsidP="003D1F08">
            <w:pPr>
              <w:spacing w:before="0"/>
              <w:rPr>
                <w:sz w:val="28"/>
                <w:szCs w:val="28"/>
              </w:rPr>
            </w:pPr>
            <w:r w:rsidRPr="005C3B02">
              <w:rPr>
                <w:sz w:val="28"/>
                <w:szCs w:val="28"/>
              </w:rPr>
              <w:t>Г) Изменение состава совокупности</w:t>
            </w:r>
          </w:p>
        </w:tc>
      </w:tr>
    </w:tbl>
    <w:p w14:paraId="32DF5053" w14:textId="77777777" w:rsidR="003D1F08" w:rsidRPr="005C3B02" w:rsidRDefault="003D1F08" w:rsidP="003D1F08">
      <w:pPr>
        <w:spacing w:before="0"/>
        <w:rPr>
          <w:b/>
          <w:sz w:val="28"/>
          <w:szCs w:val="28"/>
        </w:rPr>
      </w:pPr>
    </w:p>
    <w:p w14:paraId="3C193FC4" w14:textId="77777777" w:rsidR="003D1F08" w:rsidRPr="005C3B02" w:rsidRDefault="003D1F08" w:rsidP="003D1F08">
      <w:pPr>
        <w:spacing w:before="0"/>
        <w:jc w:val="both"/>
        <w:rPr>
          <w:b/>
          <w:sz w:val="28"/>
          <w:szCs w:val="28"/>
        </w:rPr>
      </w:pPr>
      <w:r w:rsidRPr="005C3B02">
        <w:rPr>
          <w:b/>
          <w:sz w:val="28"/>
          <w:szCs w:val="28"/>
        </w:rPr>
        <w:t>Вопрос № 13 Что из перечисленного включает этап анализа и подготовки данных?</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1369F593"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2FB02436" w14:textId="77777777" w:rsidR="003D1F08" w:rsidRPr="005C3B02" w:rsidRDefault="003D1F08" w:rsidP="003D1F08">
            <w:pPr>
              <w:spacing w:before="0"/>
              <w:rPr>
                <w:b/>
                <w:sz w:val="28"/>
                <w:szCs w:val="28"/>
              </w:rPr>
            </w:pPr>
            <w:r w:rsidRPr="005C3B02">
              <w:rPr>
                <w:b/>
                <w:sz w:val="28"/>
                <w:szCs w:val="28"/>
              </w:rPr>
              <w:t>А) Сбор данных</w:t>
            </w:r>
          </w:p>
        </w:tc>
      </w:tr>
      <w:tr w:rsidR="005C3B02" w:rsidRPr="005C3B02" w14:paraId="631585EA"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2FEC697" w14:textId="77777777" w:rsidR="003D1F08" w:rsidRPr="005C3B02" w:rsidRDefault="003D1F08" w:rsidP="003D1F08">
            <w:pPr>
              <w:spacing w:before="0"/>
              <w:rPr>
                <w:b/>
                <w:sz w:val="28"/>
                <w:szCs w:val="28"/>
              </w:rPr>
            </w:pPr>
            <w:r w:rsidRPr="005C3B02">
              <w:rPr>
                <w:b/>
                <w:sz w:val="28"/>
                <w:szCs w:val="28"/>
              </w:rPr>
              <w:t>Б) Нормализация данных</w:t>
            </w:r>
          </w:p>
        </w:tc>
      </w:tr>
      <w:tr w:rsidR="005C3B02" w:rsidRPr="005C3B02" w14:paraId="06027BFE"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BBF53E6" w14:textId="77777777" w:rsidR="003D1F08" w:rsidRPr="005C3B02" w:rsidRDefault="003D1F08" w:rsidP="003D1F08">
            <w:pPr>
              <w:spacing w:before="0"/>
              <w:rPr>
                <w:sz w:val="28"/>
                <w:szCs w:val="28"/>
              </w:rPr>
            </w:pPr>
            <w:r w:rsidRPr="005C3B02">
              <w:rPr>
                <w:sz w:val="28"/>
                <w:szCs w:val="28"/>
              </w:rPr>
              <w:t>В) Выбор алгоритма для моделирования</w:t>
            </w:r>
          </w:p>
        </w:tc>
      </w:tr>
      <w:tr w:rsidR="003D1F08" w:rsidRPr="005C3B02" w14:paraId="5A367FED" w14:textId="77777777" w:rsidTr="003D1F08">
        <w:trPr>
          <w:trHeight w:val="233"/>
        </w:trPr>
        <w:tc>
          <w:tcPr>
            <w:tcW w:w="9920" w:type="dxa"/>
            <w:tcBorders>
              <w:top w:val="nil"/>
              <w:left w:val="nil"/>
              <w:bottom w:val="nil"/>
              <w:right w:val="nil"/>
            </w:tcBorders>
            <w:shd w:val="clear" w:color="auto" w:fill="auto"/>
            <w:tcMar>
              <w:top w:w="100" w:type="dxa"/>
              <w:left w:w="100" w:type="dxa"/>
              <w:bottom w:w="100" w:type="dxa"/>
              <w:right w:w="100" w:type="dxa"/>
            </w:tcMar>
          </w:tcPr>
          <w:p w14:paraId="285B8628" w14:textId="77777777" w:rsidR="003D1F08" w:rsidRPr="005C3B02" w:rsidRDefault="003D1F08" w:rsidP="003D1F08">
            <w:pPr>
              <w:spacing w:before="0"/>
              <w:rPr>
                <w:b/>
                <w:sz w:val="28"/>
                <w:szCs w:val="28"/>
              </w:rPr>
            </w:pPr>
            <w:r w:rsidRPr="005C3B02">
              <w:rPr>
                <w:b/>
                <w:sz w:val="28"/>
                <w:szCs w:val="28"/>
              </w:rPr>
              <w:t>Г) Конструирование признаков</w:t>
            </w:r>
          </w:p>
        </w:tc>
      </w:tr>
    </w:tbl>
    <w:p w14:paraId="77D6874D" w14:textId="77777777" w:rsidR="003D1F08" w:rsidRPr="005C3B02" w:rsidRDefault="003D1F08" w:rsidP="003D1F08">
      <w:pPr>
        <w:spacing w:before="0"/>
        <w:rPr>
          <w:b/>
          <w:sz w:val="28"/>
          <w:szCs w:val="28"/>
        </w:rPr>
      </w:pPr>
    </w:p>
    <w:p w14:paraId="7C119DDD" w14:textId="77777777" w:rsidR="003D1F08" w:rsidRPr="005C3B02" w:rsidRDefault="003D1F08" w:rsidP="003D1F08">
      <w:pPr>
        <w:spacing w:before="0"/>
        <w:jc w:val="both"/>
        <w:rPr>
          <w:b/>
          <w:sz w:val="28"/>
          <w:szCs w:val="28"/>
        </w:rPr>
      </w:pPr>
      <w:r w:rsidRPr="005C3B02">
        <w:rPr>
          <w:b/>
          <w:sz w:val="28"/>
          <w:szCs w:val="28"/>
        </w:rPr>
        <w:t>Вопрос № 14 Общими мерами вариабельности данных являются:</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6042C177"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AE22218" w14:textId="77777777" w:rsidR="003D1F08" w:rsidRPr="005C3B02" w:rsidRDefault="003D1F08" w:rsidP="003D1F08">
            <w:pPr>
              <w:spacing w:before="0"/>
              <w:rPr>
                <w:b/>
                <w:sz w:val="28"/>
                <w:szCs w:val="28"/>
              </w:rPr>
            </w:pPr>
            <w:r w:rsidRPr="005C3B02">
              <w:rPr>
                <w:b/>
                <w:sz w:val="28"/>
                <w:szCs w:val="28"/>
              </w:rPr>
              <w:t>А) Дисперсия</w:t>
            </w:r>
          </w:p>
        </w:tc>
      </w:tr>
      <w:tr w:rsidR="005C3B02" w:rsidRPr="005C3B02" w14:paraId="64488455"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C04EEC2" w14:textId="77777777" w:rsidR="003D1F08" w:rsidRPr="005C3B02" w:rsidRDefault="003D1F08" w:rsidP="003D1F08">
            <w:pPr>
              <w:spacing w:before="0"/>
              <w:rPr>
                <w:sz w:val="28"/>
                <w:szCs w:val="28"/>
              </w:rPr>
            </w:pPr>
            <w:r w:rsidRPr="005C3B02">
              <w:rPr>
                <w:sz w:val="28"/>
                <w:szCs w:val="28"/>
              </w:rPr>
              <w:t>Б) Мода и медиана</w:t>
            </w:r>
          </w:p>
        </w:tc>
      </w:tr>
      <w:tr w:rsidR="005C3B02" w:rsidRPr="005C3B02" w14:paraId="039135B5"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D099475" w14:textId="77777777" w:rsidR="003D1F08" w:rsidRPr="005C3B02" w:rsidRDefault="003D1F08" w:rsidP="003D1F08">
            <w:pPr>
              <w:spacing w:before="0"/>
              <w:rPr>
                <w:b/>
                <w:sz w:val="28"/>
                <w:szCs w:val="28"/>
              </w:rPr>
            </w:pPr>
            <w:r w:rsidRPr="005C3B02">
              <w:rPr>
                <w:b/>
                <w:sz w:val="28"/>
                <w:szCs w:val="28"/>
              </w:rPr>
              <w:t>В) Стандартное отклонение</w:t>
            </w:r>
          </w:p>
        </w:tc>
      </w:tr>
      <w:tr w:rsidR="003D1F08" w:rsidRPr="005C3B02" w14:paraId="6E256B8D"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74C61520" w14:textId="77777777" w:rsidR="003D1F08" w:rsidRPr="005C3B02" w:rsidRDefault="003D1F08" w:rsidP="003D1F08">
            <w:pPr>
              <w:spacing w:before="0"/>
              <w:rPr>
                <w:b/>
                <w:sz w:val="28"/>
                <w:szCs w:val="28"/>
              </w:rPr>
            </w:pPr>
            <w:r w:rsidRPr="005C3B02">
              <w:rPr>
                <w:b/>
                <w:sz w:val="28"/>
                <w:szCs w:val="28"/>
              </w:rPr>
              <w:t xml:space="preserve">Г) </w:t>
            </w:r>
            <w:proofErr w:type="spellStart"/>
            <w:r w:rsidRPr="005C3B02">
              <w:rPr>
                <w:b/>
                <w:sz w:val="28"/>
                <w:szCs w:val="28"/>
              </w:rPr>
              <w:t>Межквартильный</w:t>
            </w:r>
            <w:proofErr w:type="spellEnd"/>
            <w:r w:rsidRPr="005C3B02">
              <w:rPr>
                <w:b/>
                <w:sz w:val="28"/>
                <w:szCs w:val="28"/>
              </w:rPr>
              <w:t xml:space="preserve"> размах</w:t>
            </w:r>
          </w:p>
        </w:tc>
      </w:tr>
    </w:tbl>
    <w:p w14:paraId="2C9BF50A" w14:textId="77777777" w:rsidR="003D1F08" w:rsidRPr="005C3B02" w:rsidRDefault="003D1F08" w:rsidP="003D1F08">
      <w:pPr>
        <w:spacing w:before="0"/>
        <w:rPr>
          <w:b/>
          <w:sz w:val="28"/>
          <w:szCs w:val="28"/>
        </w:rPr>
      </w:pPr>
    </w:p>
    <w:p w14:paraId="76143B00" w14:textId="77777777" w:rsidR="003D1F08" w:rsidRPr="005C3B02" w:rsidRDefault="003D1F08" w:rsidP="003D1F08">
      <w:pPr>
        <w:spacing w:before="0"/>
        <w:jc w:val="both"/>
        <w:rPr>
          <w:b/>
          <w:sz w:val="28"/>
          <w:szCs w:val="28"/>
        </w:rPr>
      </w:pPr>
      <w:r w:rsidRPr="005C3B02">
        <w:rPr>
          <w:b/>
          <w:sz w:val="28"/>
          <w:szCs w:val="28"/>
        </w:rPr>
        <w:t>Вопрос № 15 В наборе данных, с которым Вам предстоит работать, много пропущенных значений. Что из перечисленного поможет Вам лучше решить проблему?</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045C30F4"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1285BF3" w14:textId="77777777" w:rsidR="003D1F08" w:rsidRPr="005C3B02" w:rsidRDefault="003D1F08" w:rsidP="003D1F08">
            <w:pPr>
              <w:spacing w:before="0"/>
              <w:rPr>
                <w:sz w:val="28"/>
                <w:szCs w:val="28"/>
              </w:rPr>
            </w:pPr>
            <w:r w:rsidRPr="005C3B02">
              <w:rPr>
                <w:sz w:val="28"/>
                <w:szCs w:val="28"/>
              </w:rPr>
              <w:t>А) Использовать генератор случайных значений для заполнения пропусков</w:t>
            </w:r>
          </w:p>
        </w:tc>
      </w:tr>
      <w:tr w:rsidR="005C3B02" w:rsidRPr="005C3B02" w14:paraId="17A462C9"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FCEB28B" w14:textId="77777777" w:rsidR="003D1F08" w:rsidRPr="005C3B02" w:rsidRDefault="003D1F08" w:rsidP="003D1F08">
            <w:pPr>
              <w:spacing w:before="0"/>
              <w:rPr>
                <w:sz w:val="28"/>
                <w:szCs w:val="28"/>
              </w:rPr>
            </w:pPr>
            <w:r w:rsidRPr="005C3B02">
              <w:rPr>
                <w:sz w:val="28"/>
                <w:szCs w:val="28"/>
              </w:rPr>
              <w:t xml:space="preserve">Б) Заменить отсутствующие значения средним </w:t>
            </w:r>
            <w:proofErr w:type="spellStart"/>
            <w:r w:rsidRPr="005C3B02">
              <w:rPr>
                <w:sz w:val="28"/>
                <w:szCs w:val="28"/>
              </w:rPr>
              <w:t>значеним</w:t>
            </w:r>
            <w:proofErr w:type="spellEnd"/>
            <w:r w:rsidRPr="005C3B02">
              <w:rPr>
                <w:sz w:val="28"/>
                <w:szCs w:val="28"/>
              </w:rPr>
              <w:t xml:space="preserve"> по </w:t>
            </w:r>
            <w:proofErr w:type="spellStart"/>
            <w:r w:rsidRPr="005C3B02">
              <w:rPr>
                <w:sz w:val="28"/>
                <w:szCs w:val="28"/>
              </w:rPr>
              <w:t>парамерту</w:t>
            </w:r>
            <w:proofErr w:type="spellEnd"/>
          </w:p>
        </w:tc>
      </w:tr>
      <w:tr w:rsidR="005C3B02" w:rsidRPr="005C3B02" w14:paraId="61BA997C"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86E7CE8" w14:textId="77777777" w:rsidR="003D1F08" w:rsidRPr="005C3B02" w:rsidRDefault="003D1F08" w:rsidP="003D1F08">
            <w:pPr>
              <w:spacing w:before="0"/>
              <w:rPr>
                <w:sz w:val="28"/>
                <w:szCs w:val="28"/>
              </w:rPr>
            </w:pPr>
            <w:r w:rsidRPr="005C3B02">
              <w:rPr>
                <w:sz w:val="28"/>
                <w:szCs w:val="28"/>
              </w:rPr>
              <w:lastRenderedPageBreak/>
              <w:t>В) Удалить записи, содержащие пустые значения</w:t>
            </w:r>
          </w:p>
        </w:tc>
      </w:tr>
      <w:tr w:rsidR="003D1F08" w:rsidRPr="005C3B02" w14:paraId="480E2E7C" w14:textId="77777777" w:rsidTr="003D1F08">
        <w:trPr>
          <w:trHeight w:val="285"/>
        </w:trPr>
        <w:tc>
          <w:tcPr>
            <w:tcW w:w="9920" w:type="dxa"/>
            <w:tcBorders>
              <w:top w:val="nil"/>
              <w:left w:val="nil"/>
              <w:bottom w:val="nil"/>
              <w:right w:val="nil"/>
            </w:tcBorders>
            <w:shd w:val="clear" w:color="auto" w:fill="auto"/>
            <w:tcMar>
              <w:top w:w="100" w:type="dxa"/>
              <w:left w:w="100" w:type="dxa"/>
              <w:bottom w:w="100" w:type="dxa"/>
              <w:right w:w="100" w:type="dxa"/>
            </w:tcMar>
          </w:tcPr>
          <w:p w14:paraId="4E9F15A5" w14:textId="77777777" w:rsidR="003D1F08" w:rsidRPr="005C3B02" w:rsidRDefault="003D1F08" w:rsidP="003D1F08">
            <w:pPr>
              <w:spacing w:before="0"/>
              <w:rPr>
                <w:b/>
                <w:sz w:val="28"/>
                <w:szCs w:val="28"/>
              </w:rPr>
            </w:pPr>
            <w:r w:rsidRPr="005C3B02">
              <w:rPr>
                <w:b/>
                <w:sz w:val="28"/>
                <w:szCs w:val="28"/>
              </w:rPr>
              <w:t>Г) Восстановить данные, используя специальные алгоритмы</w:t>
            </w:r>
          </w:p>
        </w:tc>
      </w:tr>
    </w:tbl>
    <w:p w14:paraId="631A3931" w14:textId="77777777" w:rsidR="003D1F08" w:rsidRPr="005C3B02" w:rsidRDefault="003D1F08" w:rsidP="003D1F08">
      <w:pPr>
        <w:spacing w:before="0"/>
        <w:rPr>
          <w:b/>
          <w:sz w:val="28"/>
          <w:szCs w:val="28"/>
        </w:rPr>
      </w:pPr>
    </w:p>
    <w:p w14:paraId="0010E718" w14:textId="77777777" w:rsidR="003D1F08" w:rsidRPr="005C3B02" w:rsidRDefault="003D1F08" w:rsidP="003D1F08">
      <w:pPr>
        <w:spacing w:before="0"/>
        <w:jc w:val="both"/>
        <w:rPr>
          <w:b/>
          <w:sz w:val="28"/>
          <w:szCs w:val="28"/>
        </w:rPr>
      </w:pPr>
      <w:r w:rsidRPr="005C3B02">
        <w:rPr>
          <w:b/>
          <w:sz w:val="28"/>
          <w:szCs w:val="28"/>
        </w:rPr>
        <w:t>Вопрос № 16 Диаграмма, построенная из набора числовых данных, в центре которой находится медиана, по сторонам ящика – квартили, далее максимальные и минимальные значения</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3B6332FC"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237E327A" w14:textId="77777777" w:rsidR="003D1F08" w:rsidRPr="005C3B02" w:rsidRDefault="003D1F08" w:rsidP="003D1F08">
            <w:pPr>
              <w:spacing w:before="0"/>
              <w:rPr>
                <w:sz w:val="28"/>
                <w:szCs w:val="28"/>
              </w:rPr>
            </w:pPr>
            <w:r w:rsidRPr="005C3B02">
              <w:rPr>
                <w:sz w:val="28"/>
                <w:szCs w:val="28"/>
              </w:rPr>
              <w:t>А) Диаграмма рассеяния</w:t>
            </w:r>
          </w:p>
        </w:tc>
      </w:tr>
      <w:tr w:rsidR="005C3B02" w:rsidRPr="005C3B02" w14:paraId="2B3CCB44"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7A7CBA8" w14:textId="77777777" w:rsidR="003D1F08" w:rsidRPr="005C3B02" w:rsidRDefault="003D1F08" w:rsidP="003D1F08">
            <w:pPr>
              <w:spacing w:before="0"/>
              <w:rPr>
                <w:sz w:val="28"/>
                <w:szCs w:val="28"/>
              </w:rPr>
            </w:pPr>
            <w:r w:rsidRPr="005C3B02">
              <w:rPr>
                <w:sz w:val="28"/>
                <w:szCs w:val="28"/>
              </w:rPr>
              <w:t>Б) Черный ящик</w:t>
            </w:r>
          </w:p>
        </w:tc>
      </w:tr>
      <w:tr w:rsidR="005C3B02" w:rsidRPr="005C3B02" w14:paraId="26D05418"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564EC45F" w14:textId="77777777" w:rsidR="003D1F08" w:rsidRPr="005C3B02" w:rsidRDefault="003D1F08" w:rsidP="003D1F08">
            <w:pPr>
              <w:spacing w:before="0"/>
              <w:rPr>
                <w:b/>
                <w:sz w:val="28"/>
                <w:szCs w:val="28"/>
              </w:rPr>
            </w:pPr>
            <w:r w:rsidRPr="005C3B02">
              <w:rPr>
                <w:b/>
                <w:sz w:val="28"/>
                <w:szCs w:val="28"/>
              </w:rPr>
              <w:t>В) Ящик с усами</w:t>
            </w:r>
          </w:p>
        </w:tc>
      </w:tr>
      <w:tr w:rsidR="003D1F08" w:rsidRPr="005C3B02" w14:paraId="512B2553"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2136DF8F" w14:textId="77777777" w:rsidR="003D1F08" w:rsidRPr="005C3B02" w:rsidRDefault="003D1F08" w:rsidP="003D1F08">
            <w:pPr>
              <w:spacing w:before="0"/>
              <w:rPr>
                <w:sz w:val="28"/>
                <w:szCs w:val="28"/>
              </w:rPr>
            </w:pPr>
            <w:r w:rsidRPr="005C3B02">
              <w:rPr>
                <w:sz w:val="28"/>
                <w:szCs w:val="28"/>
              </w:rPr>
              <w:t xml:space="preserve">Г) Диаграмма </w:t>
            </w:r>
            <w:proofErr w:type="spellStart"/>
            <w:r w:rsidRPr="005C3B02">
              <w:rPr>
                <w:sz w:val="28"/>
                <w:szCs w:val="28"/>
              </w:rPr>
              <w:t>Ганта</w:t>
            </w:r>
            <w:proofErr w:type="spellEnd"/>
          </w:p>
        </w:tc>
      </w:tr>
    </w:tbl>
    <w:p w14:paraId="7F43B9B7" w14:textId="77777777" w:rsidR="003D1F08" w:rsidRPr="005C3B02" w:rsidRDefault="003D1F08" w:rsidP="003D1F08">
      <w:pPr>
        <w:spacing w:before="0"/>
        <w:rPr>
          <w:b/>
          <w:sz w:val="28"/>
          <w:szCs w:val="28"/>
        </w:rPr>
      </w:pPr>
    </w:p>
    <w:p w14:paraId="64389624" w14:textId="77777777" w:rsidR="003D1F08" w:rsidRPr="005C3B02" w:rsidRDefault="003D1F08" w:rsidP="003D1F08">
      <w:pPr>
        <w:spacing w:before="0"/>
        <w:jc w:val="both"/>
        <w:rPr>
          <w:b/>
          <w:sz w:val="28"/>
          <w:szCs w:val="28"/>
        </w:rPr>
      </w:pPr>
      <w:r w:rsidRPr="005C3B02">
        <w:rPr>
          <w:b/>
          <w:sz w:val="28"/>
          <w:szCs w:val="28"/>
        </w:rPr>
        <w:t>Вопрос № 17 Некоторые признаки иногда не дают никакого вклада в улучшение качества работы алгоритма, а порой бывают даже вредными. Поэтому используют фильтрацию, отбрасывая ненужные признаки, с учётом некоторого критерия. Такая процедура называется …</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0BE1DEFD"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69E4DC3C" w14:textId="77777777" w:rsidR="003D1F08" w:rsidRPr="005C3B02" w:rsidRDefault="003D1F08" w:rsidP="003D1F08">
            <w:pPr>
              <w:spacing w:before="0"/>
              <w:rPr>
                <w:sz w:val="28"/>
                <w:szCs w:val="28"/>
              </w:rPr>
            </w:pPr>
            <w:r w:rsidRPr="005C3B02">
              <w:rPr>
                <w:sz w:val="28"/>
                <w:szCs w:val="28"/>
              </w:rPr>
              <w:t>А) Центрирование</w:t>
            </w:r>
          </w:p>
        </w:tc>
      </w:tr>
      <w:tr w:rsidR="005C3B02" w:rsidRPr="005C3B02" w14:paraId="378878F2"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33446AE" w14:textId="77777777" w:rsidR="003D1F08" w:rsidRPr="005C3B02" w:rsidRDefault="003D1F08" w:rsidP="003D1F08">
            <w:pPr>
              <w:spacing w:before="0"/>
              <w:rPr>
                <w:sz w:val="28"/>
                <w:szCs w:val="28"/>
              </w:rPr>
            </w:pPr>
            <w:r w:rsidRPr="005C3B02">
              <w:rPr>
                <w:sz w:val="28"/>
                <w:szCs w:val="28"/>
              </w:rPr>
              <w:t>Б) Масштабирование и нормализация</w:t>
            </w:r>
          </w:p>
        </w:tc>
      </w:tr>
      <w:tr w:rsidR="005C3B02" w:rsidRPr="005C3B02" w14:paraId="2A946D33"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994BFF2" w14:textId="77777777" w:rsidR="003D1F08" w:rsidRPr="005C3B02" w:rsidRDefault="003D1F08" w:rsidP="003D1F08">
            <w:pPr>
              <w:spacing w:before="0"/>
              <w:rPr>
                <w:b/>
                <w:sz w:val="28"/>
                <w:szCs w:val="28"/>
              </w:rPr>
            </w:pPr>
            <w:r w:rsidRPr="005C3B02">
              <w:rPr>
                <w:b/>
                <w:sz w:val="28"/>
                <w:szCs w:val="28"/>
              </w:rPr>
              <w:t>В) Отбор признаков</w:t>
            </w:r>
          </w:p>
        </w:tc>
      </w:tr>
      <w:tr w:rsidR="003D1F08" w:rsidRPr="005C3B02" w14:paraId="4EB12BF2" w14:textId="77777777" w:rsidTr="003D1F08">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1B2DFF8B" w14:textId="77777777" w:rsidR="003D1F08" w:rsidRPr="005C3B02" w:rsidRDefault="003D1F08" w:rsidP="003D1F08">
            <w:pPr>
              <w:spacing w:before="0"/>
              <w:rPr>
                <w:sz w:val="28"/>
                <w:szCs w:val="28"/>
              </w:rPr>
            </w:pPr>
            <w:r w:rsidRPr="005C3B02">
              <w:rPr>
                <w:sz w:val="28"/>
                <w:szCs w:val="28"/>
              </w:rPr>
              <w:t xml:space="preserve">Г) </w:t>
            </w:r>
            <w:proofErr w:type="spellStart"/>
            <w:r w:rsidRPr="005C3B02">
              <w:rPr>
                <w:sz w:val="28"/>
                <w:szCs w:val="28"/>
              </w:rPr>
              <w:t>One-hot-encoding</w:t>
            </w:r>
            <w:proofErr w:type="spellEnd"/>
          </w:p>
        </w:tc>
      </w:tr>
    </w:tbl>
    <w:p w14:paraId="7DEFC272" w14:textId="77777777" w:rsidR="003D1F08" w:rsidRPr="005C3B02" w:rsidRDefault="003D1F08" w:rsidP="003D1F08">
      <w:pPr>
        <w:spacing w:before="0"/>
        <w:rPr>
          <w:b/>
          <w:sz w:val="28"/>
          <w:szCs w:val="28"/>
        </w:rPr>
      </w:pPr>
    </w:p>
    <w:p w14:paraId="72037FF4" w14:textId="77777777" w:rsidR="003D1F08" w:rsidRPr="005C3B02" w:rsidRDefault="003D1F08" w:rsidP="003D1F08">
      <w:pPr>
        <w:spacing w:before="0"/>
        <w:jc w:val="both"/>
        <w:rPr>
          <w:b/>
          <w:sz w:val="28"/>
          <w:szCs w:val="28"/>
        </w:rPr>
      </w:pPr>
      <w:r w:rsidRPr="005C3B02">
        <w:rPr>
          <w:b/>
          <w:sz w:val="28"/>
          <w:szCs w:val="28"/>
        </w:rPr>
        <w:t>Вопрос № 18 Что называют синтезом признаков?</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31134299"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B50AD41" w14:textId="77777777" w:rsidR="003D1F08" w:rsidRPr="005C3B02" w:rsidRDefault="003D1F08" w:rsidP="003D1F08">
            <w:pPr>
              <w:rPr>
                <w:sz w:val="28"/>
                <w:szCs w:val="28"/>
              </w:rPr>
            </w:pPr>
            <w:r w:rsidRPr="005C3B02">
              <w:rPr>
                <w:sz w:val="28"/>
                <w:szCs w:val="28"/>
              </w:rPr>
              <w:t>А)  Описание искомого алгоритма как суперпозиции некоторых элементарных функций</w:t>
            </w:r>
          </w:p>
        </w:tc>
      </w:tr>
      <w:tr w:rsidR="005C3B02" w:rsidRPr="005C3B02" w14:paraId="425456DE"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4AEEB2F6" w14:textId="77777777" w:rsidR="003D1F08" w:rsidRPr="005C3B02" w:rsidRDefault="003D1F08" w:rsidP="003D1F08">
            <w:pPr>
              <w:rPr>
                <w:b/>
                <w:sz w:val="28"/>
                <w:szCs w:val="28"/>
              </w:rPr>
            </w:pPr>
            <w:r w:rsidRPr="005C3B02">
              <w:rPr>
                <w:b/>
                <w:sz w:val="28"/>
                <w:szCs w:val="28"/>
              </w:rPr>
              <w:t>Б) Поиск преобразования исходящего пространства признаков в новое пространство существенно меньшей размерности</w:t>
            </w:r>
          </w:p>
        </w:tc>
      </w:tr>
      <w:tr w:rsidR="005C3B02" w:rsidRPr="005C3B02" w14:paraId="536EEB93"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89551C6" w14:textId="77777777" w:rsidR="003D1F08" w:rsidRPr="005C3B02" w:rsidRDefault="003D1F08" w:rsidP="003D1F08">
            <w:pPr>
              <w:rPr>
                <w:sz w:val="28"/>
                <w:szCs w:val="28"/>
              </w:rPr>
            </w:pPr>
            <w:r w:rsidRPr="005C3B02">
              <w:rPr>
                <w:sz w:val="28"/>
                <w:szCs w:val="28"/>
              </w:rPr>
              <w:t>В) Когда по мере увеличения числа используемых признаков средняя ошибка на обучающей выборке монотонно убывает</w:t>
            </w:r>
          </w:p>
        </w:tc>
      </w:tr>
      <w:tr w:rsidR="003D1F08" w:rsidRPr="005C3B02" w14:paraId="60BFE50B"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61504DA7" w14:textId="77777777" w:rsidR="003D1F08" w:rsidRPr="005C3B02" w:rsidRDefault="003D1F08" w:rsidP="003D1F08">
            <w:pPr>
              <w:rPr>
                <w:sz w:val="28"/>
                <w:szCs w:val="28"/>
              </w:rPr>
            </w:pPr>
            <w:r w:rsidRPr="005C3B02">
              <w:rPr>
                <w:sz w:val="28"/>
                <w:szCs w:val="28"/>
              </w:rPr>
              <w:t>Г) Когда средняя оценка на независимых контрольных данных сначала уменьшается, затем проходит через точку минимума и далее только возрастает</w:t>
            </w:r>
          </w:p>
        </w:tc>
      </w:tr>
    </w:tbl>
    <w:p w14:paraId="3CC2CDFC" w14:textId="77777777" w:rsidR="003D1F08" w:rsidRPr="005C3B02" w:rsidRDefault="003D1F08" w:rsidP="003D1F08">
      <w:pPr>
        <w:spacing w:before="0"/>
        <w:rPr>
          <w:b/>
          <w:sz w:val="28"/>
          <w:szCs w:val="28"/>
        </w:rPr>
      </w:pPr>
    </w:p>
    <w:p w14:paraId="1865011C" w14:textId="77777777" w:rsidR="003D1F08" w:rsidRPr="005C3B02" w:rsidRDefault="003D1F08" w:rsidP="003D1F08">
      <w:pPr>
        <w:spacing w:before="0"/>
        <w:jc w:val="both"/>
        <w:rPr>
          <w:b/>
          <w:sz w:val="28"/>
          <w:szCs w:val="28"/>
        </w:rPr>
      </w:pPr>
      <w:r w:rsidRPr="005C3B02">
        <w:rPr>
          <w:b/>
          <w:sz w:val="28"/>
          <w:szCs w:val="28"/>
        </w:rPr>
        <w:t>Вопрос № 19 Алгоритмы классификации обычно имеют параметры, которые необходимо установить до начала процесса обучения. Эти параметры известны как _____________.</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6B79BEA7"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5E84A5D" w14:textId="77777777" w:rsidR="003D1F08" w:rsidRPr="005C3B02" w:rsidRDefault="003D1F08" w:rsidP="003D1F08">
            <w:pPr>
              <w:rPr>
                <w:sz w:val="28"/>
                <w:szCs w:val="28"/>
              </w:rPr>
            </w:pPr>
            <w:r w:rsidRPr="005C3B02">
              <w:rPr>
                <w:sz w:val="28"/>
                <w:szCs w:val="28"/>
              </w:rPr>
              <w:lastRenderedPageBreak/>
              <w:t>А) Настроечные решетки</w:t>
            </w:r>
          </w:p>
        </w:tc>
      </w:tr>
      <w:tr w:rsidR="005C3B02" w:rsidRPr="005C3B02" w14:paraId="22515DAD"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38940A06" w14:textId="77777777" w:rsidR="003D1F08" w:rsidRPr="005C3B02" w:rsidRDefault="003D1F08" w:rsidP="003D1F08">
            <w:pPr>
              <w:rPr>
                <w:sz w:val="28"/>
                <w:szCs w:val="28"/>
              </w:rPr>
            </w:pPr>
            <w:r w:rsidRPr="005C3B02">
              <w:rPr>
                <w:sz w:val="28"/>
                <w:szCs w:val="28"/>
              </w:rPr>
              <w:t>Б) Контролируемые параметры</w:t>
            </w:r>
          </w:p>
        </w:tc>
      </w:tr>
      <w:tr w:rsidR="005C3B02" w:rsidRPr="005C3B02" w14:paraId="1BDF3625"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268372FE" w14:textId="77777777" w:rsidR="003D1F08" w:rsidRPr="005C3B02" w:rsidRDefault="003D1F08" w:rsidP="003D1F08">
            <w:pPr>
              <w:rPr>
                <w:b/>
                <w:sz w:val="28"/>
                <w:szCs w:val="28"/>
              </w:rPr>
            </w:pPr>
            <w:r w:rsidRPr="005C3B02">
              <w:rPr>
                <w:b/>
                <w:sz w:val="28"/>
                <w:szCs w:val="28"/>
              </w:rPr>
              <w:t xml:space="preserve">В) </w:t>
            </w:r>
            <w:proofErr w:type="spellStart"/>
            <w:r w:rsidRPr="005C3B02">
              <w:rPr>
                <w:b/>
                <w:sz w:val="28"/>
                <w:szCs w:val="28"/>
              </w:rPr>
              <w:t>Гиперпараметры</w:t>
            </w:r>
            <w:proofErr w:type="spellEnd"/>
          </w:p>
        </w:tc>
      </w:tr>
      <w:tr w:rsidR="003D1F08" w:rsidRPr="005C3B02" w14:paraId="1DE48C61"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5D2CE1F0" w14:textId="77777777" w:rsidR="003D1F08" w:rsidRPr="005C3B02" w:rsidRDefault="003D1F08" w:rsidP="003D1F08">
            <w:pPr>
              <w:rPr>
                <w:sz w:val="28"/>
                <w:szCs w:val="28"/>
              </w:rPr>
            </w:pPr>
            <w:r w:rsidRPr="005C3B02">
              <w:rPr>
                <w:sz w:val="28"/>
                <w:szCs w:val="28"/>
              </w:rPr>
              <w:t>Г) Число степеней свободы модели</w:t>
            </w:r>
          </w:p>
        </w:tc>
      </w:tr>
    </w:tbl>
    <w:p w14:paraId="63EA370F" w14:textId="77777777" w:rsidR="003D1F08" w:rsidRPr="005C3B02" w:rsidRDefault="003D1F08" w:rsidP="003D1F08">
      <w:pPr>
        <w:spacing w:before="0"/>
        <w:rPr>
          <w:b/>
          <w:sz w:val="28"/>
          <w:szCs w:val="28"/>
        </w:rPr>
      </w:pPr>
    </w:p>
    <w:p w14:paraId="2B4F21C7" w14:textId="77777777" w:rsidR="003D1F08" w:rsidRPr="005C3B02" w:rsidRDefault="003D1F08" w:rsidP="003D1F08">
      <w:pPr>
        <w:spacing w:before="0"/>
        <w:jc w:val="both"/>
        <w:rPr>
          <w:b/>
          <w:sz w:val="28"/>
          <w:szCs w:val="28"/>
        </w:rPr>
      </w:pPr>
      <w:r w:rsidRPr="005C3B02">
        <w:rPr>
          <w:b/>
          <w:sz w:val="28"/>
          <w:szCs w:val="28"/>
        </w:rPr>
        <w:t>Вопрос № 20 Анализ тесноты и направления связей двух признаков осуществляется на основе</w:t>
      </w:r>
    </w:p>
    <w:tbl>
      <w:tblPr>
        <w:tblW w:w="9920" w:type="dxa"/>
        <w:tblInd w:w="567" w:type="dxa"/>
        <w:tblBorders>
          <w:top w:val="nil"/>
          <w:left w:val="nil"/>
          <w:bottom w:val="nil"/>
          <w:right w:val="nil"/>
          <w:insideH w:val="nil"/>
          <w:insideV w:val="nil"/>
        </w:tblBorders>
        <w:tblLayout w:type="fixed"/>
        <w:tblLook w:val="0600" w:firstRow="0" w:lastRow="0" w:firstColumn="0" w:lastColumn="0" w:noHBand="1" w:noVBand="1"/>
      </w:tblPr>
      <w:tblGrid>
        <w:gridCol w:w="9920"/>
      </w:tblGrid>
      <w:tr w:rsidR="005C3B02" w:rsidRPr="005C3B02" w14:paraId="579E914B"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15CF9547" w14:textId="77777777" w:rsidR="003D1F08" w:rsidRPr="005C3B02" w:rsidRDefault="003D1F08" w:rsidP="003D1F08">
            <w:pPr>
              <w:rPr>
                <w:b/>
                <w:sz w:val="28"/>
                <w:szCs w:val="28"/>
              </w:rPr>
            </w:pPr>
            <w:r w:rsidRPr="005C3B02">
              <w:rPr>
                <w:b/>
                <w:sz w:val="28"/>
                <w:szCs w:val="28"/>
              </w:rPr>
              <w:t>А) Парного коэффициента корреляции</w:t>
            </w:r>
          </w:p>
        </w:tc>
      </w:tr>
      <w:tr w:rsidR="005C3B02" w:rsidRPr="005C3B02" w14:paraId="14651389"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7938D58A" w14:textId="77777777" w:rsidR="003D1F08" w:rsidRPr="005C3B02" w:rsidRDefault="003D1F08" w:rsidP="003D1F08">
            <w:pPr>
              <w:rPr>
                <w:sz w:val="28"/>
                <w:szCs w:val="28"/>
              </w:rPr>
            </w:pPr>
            <w:r w:rsidRPr="005C3B02">
              <w:rPr>
                <w:sz w:val="28"/>
                <w:szCs w:val="28"/>
              </w:rPr>
              <w:t>Б) Коэффициента детерминации</w:t>
            </w:r>
          </w:p>
        </w:tc>
      </w:tr>
      <w:tr w:rsidR="005C3B02" w:rsidRPr="005C3B02" w14:paraId="34141F25" w14:textId="77777777" w:rsidTr="00C811EA">
        <w:trPr>
          <w:trHeight w:val="485"/>
        </w:trPr>
        <w:tc>
          <w:tcPr>
            <w:tcW w:w="9920" w:type="dxa"/>
            <w:tcBorders>
              <w:top w:val="nil"/>
              <w:left w:val="nil"/>
              <w:bottom w:val="nil"/>
              <w:right w:val="nil"/>
            </w:tcBorders>
            <w:shd w:val="clear" w:color="auto" w:fill="auto"/>
            <w:tcMar>
              <w:top w:w="100" w:type="dxa"/>
              <w:left w:w="100" w:type="dxa"/>
              <w:bottom w:w="100" w:type="dxa"/>
              <w:right w:w="100" w:type="dxa"/>
            </w:tcMar>
          </w:tcPr>
          <w:p w14:paraId="04AB20C0" w14:textId="77777777" w:rsidR="003D1F08" w:rsidRPr="005C3B02" w:rsidRDefault="003D1F08" w:rsidP="003D1F08">
            <w:pPr>
              <w:rPr>
                <w:sz w:val="28"/>
                <w:szCs w:val="28"/>
              </w:rPr>
            </w:pPr>
            <w:r w:rsidRPr="005C3B02">
              <w:rPr>
                <w:sz w:val="28"/>
                <w:szCs w:val="28"/>
              </w:rPr>
              <w:t>В) Множественного коэффициента корреляции</w:t>
            </w:r>
          </w:p>
        </w:tc>
      </w:tr>
      <w:tr w:rsidR="003D1F08" w:rsidRPr="005C3B02" w14:paraId="0C3CDAC7" w14:textId="77777777" w:rsidTr="00C811EA">
        <w:trPr>
          <w:trHeight w:val="25"/>
        </w:trPr>
        <w:tc>
          <w:tcPr>
            <w:tcW w:w="9920" w:type="dxa"/>
            <w:tcBorders>
              <w:top w:val="nil"/>
              <w:left w:val="nil"/>
              <w:bottom w:val="nil"/>
              <w:right w:val="nil"/>
            </w:tcBorders>
            <w:shd w:val="clear" w:color="auto" w:fill="auto"/>
            <w:tcMar>
              <w:top w:w="100" w:type="dxa"/>
              <w:left w:w="100" w:type="dxa"/>
              <w:bottom w:w="100" w:type="dxa"/>
              <w:right w:w="100" w:type="dxa"/>
            </w:tcMar>
          </w:tcPr>
          <w:p w14:paraId="02FBAD88" w14:textId="77777777" w:rsidR="003D1F08" w:rsidRPr="005C3B02" w:rsidRDefault="003D1F08" w:rsidP="003D1F08">
            <w:pPr>
              <w:rPr>
                <w:sz w:val="28"/>
                <w:szCs w:val="28"/>
              </w:rPr>
            </w:pPr>
            <w:r w:rsidRPr="005C3B02">
              <w:rPr>
                <w:sz w:val="28"/>
                <w:szCs w:val="28"/>
              </w:rPr>
              <w:t>Г) Коэффициента вариации</w:t>
            </w:r>
          </w:p>
        </w:tc>
      </w:tr>
    </w:tbl>
    <w:p w14:paraId="15A1C9C2" w14:textId="77777777" w:rsidR="003D1F08" w:rsidRPr="005C3B02" w:rsidRDefault="003D1F08" w:rsidP="003D1F08">
      <w:pPr>
        <w:spacing w:before="0"/>
        <w:rPr>
          <w:b/>
          <w:sz w:val="28"/>
          <w:szCs w:val="28"/>
        </w:rPr>
      </w:pPr>
    </w:p>
    <w:p w14:paraId="7AC5CA31" w14:textId="77777777" w:rsidR="003D1F08" w:rsidRPr="005C3B02" w:rsidRDefault="003D1F08">
      <w:pPr>
        <w:spacing w:before="0"/>
        <w:rPr>
          <w:b/>
          <w:sz w:val="28"/>
          <w:szCs w:val="28"/>
        </w:rPr>
      </w:pPr>
    </w:p>
    <w:p w14:paraId="10EAA9A2" w14:textId="77777777" w:rsidR="002F4299" w:rsidRPr="005C3B02" w:rsidRDefault="002F4299">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0"/>
        <w:gridCol w:w="7039"/>
      </w:tblGrid>
      <w:tr w:rsidR="005C3B02" w:rsidRPr="005C3B02" w14:paraId="7BADD026" w14:textId="77777777" w:rsidTr="00137D5F">
        <w:tc>
          <w:tcPr>
            <w:tcW w:w="2850" w:type="dxa"/>
            <w:shd w:val="clear" w:color="auto" w:fill="auto"/>
          </w:tcPr>
          <w:p w14:paraId="157A7668" w14:textId="77777777" w:rsidR="002F4299" w:rsidRPr="005C3B02" w:rsidRDefault="002F4299" w:rsidP="00137D5F">
            <w:pPr>
              <w:jc w:val="both"/>
              <w:rPr>
                <w:bCs/>
                <w:sz w:val="28"/>
                <w:szCs w:val="28"/>
              </w:rPr>
            </w:pPr>
            <w:r w:rsidRPr="005C3B02">
              <w:rPr>
                <w:bCs/>
                <w:sz w:val="28"/>
                <w:szCs w:val="28"/>
              </w:rPr>
              <w:t>Зачтено</w:t>
            </w:r>
          </w:p>
        </w:tc>
        <w:tc>
          <w:tcPr>
            <w:tcW w:w="7039" w:type="dxa"/>
            <w:shd w:val="clear" w:color="auto" w:fill="auto"/>
          </w:tcPr>
          <w:p w14:paraId="161D435C" w14:textId="77777777" w:rsidR="002F4299" w:rsidRPr="005C3B02" w:rsidRDefault="002F4299" w:rsidP="007F29AF">
            <w:pPr>
              <w:jc w:val="both"/>
              <w:rPr>
                <w:bCs/>
                <w:sz w:val="28"/>
                <w:szCs w:val="28"/>
              </w:rPr>
            </w:pPr>
            <w:r w:rsidRPr="005C3B02">
              <w:rPr>
                <w:bCs/>
                <w:sz w:val="28"/>
                <w:szCs w:val="28"/>
              </w:rPr>
              <w:t xml:space="preserve">Количество верных ответов в интервале: </w:t>
            </w:r>
            <w:r w:rsidR="007F29AF" w:rsidRPr="005C3B02">
              <w:rPr>
                <w:bCs/>
                <w:sz w:val="28"/>
                <w:szCs w:val="28"/>
              </w:rPr>
              <w:t>50-100</w:t>
            </w:r>
            <w:r w:rsidRPr="005C3B02">
              <w:rPr>
                <w:bCs/>
                <w:sz w:val="28"/>
                <w:szCs w:val="28"/>
              </w:rPr>
              <w:t>%</w:t>
            </w:r>
          </w:p>
        </w:tc>
      </w:tr>
      <w:tr w:rsidR="002F4299" w:rsidRPr="005C3B02" w14:paraId="57C864F4" w14:textId="77777777" w:rsidTr="00137D5F">
        <w:tc>
          <w:tcPr>
            <w:tcW w:w="2850" w:type="dxa"/>
            <w:shd w:val="clear" w:color="auto" w:fill="auto"/>
          </w:tcPr>
          <w:p w14:paraId="561736B1" w14:textId="77777777" w:rsidR="002F4299" w:rsidRPr="005C3B02" w:rsidRDefault="002F4299" w:rsidP="00137D5F">
            <w:pPr>
              <w:jc w:val="both"/>
              <w:rPr>
                <w:bCs/>
                <w:sz w:val="28"/>
                <w:szCs w:val="28"/>
              </w:rPr>
            </w:pPr>
            <w:proofErr w:type="spellStart"/>
            <w:r w:rsidRPr="005C3B02">
              <w:rPr>
                <w:bCs/>
                <w:sz w:val="28"/>
                <w:szCs w:val="28"/>
              </w:rPr>
              <w:t>Незачтено</w:t>
            </w:r>
            <w:proofErr w:type="spellEnd"/>
          </w:p>
        </w:tc>
        <w:tc>
          <w:tcPr>
            <w:tcW w:w="7039" w:type="dxa"/>
            <w:shd w:val="clear" w:color="auto" w:fill="auto"/>
          </w:tcPr>
          <w:p w14:paraId="539A0BED" w14:textId="77777777" w:rsidR="002F4299" w:rsidRPr="005C3B02" w:rsidRDefault="002F4299" w:rsidP="007F29AF">
            <w:pPr>
              <w:jc w:val="both"/>
              <w:rPr>
                <w:bCs/>
                <w:sz w:val="28"/>
                <w:szCs w:val="28"/>
              </w:rPr>
            </w:pPr>
            <w:r w:rsidRPr="005C3B02">
              <w:rPr>
                <w:bCs/>
                <w:sz w:val="28"/>
                <w:szCs w:val="28"/>
              </w:rPr>
              <w:t>Количество верных ответов</w:t>
            </w:r>
            <w:r w:rsidR="007F29AF" w:rsidRPr="005C3B02">
              <w:rPr>
                <w:bCs/>
                <w:sz w:val="28"/>
                <w:szCs w:val="28"/>
              </w:rPr>
              <w:t xml:space="preserve"> в интервале: 0-50</w:t>
            </w:r>
            <w:r w:rsidRPr="005C3B02">
              <w:rPr>
                <w:bCs/>
                <w:sz w:val="28"/>
                <w:szCs w:val="28"/>
              </w:rPr>
              <w:t>%</w:t>
            </w:r>
          </w:p>
        </w:tc>
      </w:tr>
    </w:tbl>
    <w:p w14:paraId="3DD5C706" w14:textId="77777777" w:rsidR="00A85252" w:rsidRPr="005C3B02" w:rsidRDefault="00A85252" w:rsidP="002F4299">
      <w:pPr>
        <w:jc w:val="both"/>
      </w:pPr>
    </w:p>
    <w:p w14:paraId="4D40F79D" w14:textId="77777777" w:rsidR="00A85252" w:rsidRPr="005C3B02" w:rsidRDefault="00A85252">
      <w:pPr>
        <w:spacing w:before="0"/>
      </w:pPr>
      <w:r w:rsidRPr="005C3B02">
        <w:br w:type="page"/>
      </w:r>
    </w:p>
    <w:p w14:paraId="5B1D5219" w14:textId="351E18DD" w:rsidR="00A85252" w:rsidRPr="005C3B02" w:rsidRDefault="00A85252" w:rsidP="00A85252"/>
    <w:p w14:paraId="0EE35D74" w14:textId="77777777" w:rsidR="00A85252" w:rsidRPr="005C3B02" w:rsidRDefault="00A85252" w:rsidP="00A85252">
      <w:pPr>
        <w:jc w:val="center"/>
        <w:rPr>
          <w:rStyle w:val="FontStyle140"/>
        </w:rPr>
      </w:pPr>
      <w:r w:rsidRPr="005C3B02">
        <w:rPr>
          <w:rStyle w:val="FontStyle140"/>
        </w:rPr>
        <w:t>ЛИСТ СОГЛАСОВАНИЯ ФОНДА ОЦЕНОЧНЫХ СРЕДСТВ</w:t>
      </w:r>
    </w:p>
    <w:p w14:paraId="4384F2D9" w14:textId="77777777" w:rsidR="00A85252" w:rsidRPr="005C3B02" w:rsidRDefault="00A85252" w:rsidP="00A85252"/>
    <w:p w14:paraId="5E654227" w14:textId="77777777" w:rsidR="00A85252" w:rsidRPr="005C3B02" w:rsidRDefault="00A85252" w:rsidP="00A85252"/>
    <w:p w14:paraId="2F1AC599" w14:textId="77777777" w:rsidR="00747D29" w:rsidRPr="001F2174" w:rsidRDefault="00747D29" w:rsidP="00747D29"/>
    <w:p w14:paraId="311B4FA8" w14:textId="77777777" w:rsidR="00747D29" w:rsidRPr="001F2174" w:rsidRDefault="00747D29" w:rsidP="00747D29">
      <w:r w:rsidRPr="001F2174">
        <w:t>Дисциплина своего отделения (например, ОИКС читает для ОИКС)</w:t>
      </w:r>
    </w:p>
    <w:p w14:paraId="7FCBA809" w14:textId="77777777" w:rsidR="00747D29" w:rsidRPr="001F2174" w:rsidRDefault="00747D29" w:rsidP="00747D29">
      <w:pPr>
        <w:rPr>
          <w:b/>
          <w:bCs/>
        </w:rPr>
      </w:pPr>
      <w:r w:rsidRPr="001F2174">
        <w:rPr>
          <w:b/>
          <w:bCs/>
        </w:rPr>
        <w:t>по учебному плану</w:t>
      </w:r>
    </w:p>
    <w:p w14:paraId="42FA5077" w14:textId="77777777" w:rsidR="00747D29" w:rsidRPr="001F2174" w:rsidRDefault="00747D29" w:rsidP="00747D29">
      <w:pPr>
        <w:rPr>
          <w:rStyle w:val="FontStyle140"/>
        </w:rPr>
      </w:pPr>
    </w:p>
    <w:tbl>
      <w:tblPr>
        <w:tblStyle w:val="a3"/>
        <w:tblW w:w="0" w:type="auto"/>
        <w:tblLook w:val="04A0" w:firstRow="1" w:lastRow="0" w:firstColumn="1" w:lastColumn="0" w:noHBand="0" w:noVBand="1"/>
      </w:tblPr>
      <w:tblGrid>
        <w:gridCol w:w="5068"/>
        <w:gridCol w:w="5068"/>
      </w:tblGrid>
      <w:tr w:rsidR="00747D29" w:rsidRPr="001F2174" w14:paraId="22CC0B71" w14:textId="77777777" w:rsidTr="000A0580">
        <w:tc>
          <w:tcPr>
            <w:tcW w:w="5068" w:type="dxa"/>
          </w:tcPr>
          <w:p w14:paraId="17EDADFD" w14:textId="77777777" w:rsidR="00747D29" w:rsidRPr="001F2174" w:rsidRDefault="00747D29" w:rsidP="000A0580">
            <w:r w:rsidRPr="001F2174">
              <w:t>Программа рассмотрена на заседании отделения Интеллектуальных кибернетических систем ИАТЭ НИЯУ МИФИ</w:t>
            </w:r>
          </w:p>
          <w:p w14:paraId="143884B3" w14:textId="77777777" w:rsidR="00747D29" w:rsidRPr="001F2174" w:rsidRDefault="00747D29" w:rsidP="000A0580">
            <w:pPr>
              <w:ind w:right="-284"/>
            </w:pPr>
            <w:r w:rsidRPr="001F2174">
              <w:t xml:space="preserve">(протокол № </w:t>
            </w:r>
            <w:r w:rsidRPr="001F2174">
              <w:rPr>
                <w:lang w:val="en-US"/>
              </w:rPr>
              <w:t xml:space="preserve">04/11 </w:t>
            </w:r>
            <w:r w:rsidRPr="001F2174">
              <w:t>от «</w:t>
            </w:r>
            <w:r w:rsidRPr="001F2174">
              <w:rPr>
                <w:lang w:val="en-US"/>
              </w:rPr>
              <w:t>20</w:t>
            </w:r>
            <w:r w:rsidRPr="001F2174">
              <w:t>»</w:t>
            </w:r>
            <w:r w:rsidRPr="001F2174">
              <w:rPr>
                <w:lang w:val="en-US"/>
              </w:rPr>
              <w:t xml:space="preserve"> </w:t>
            </w:r>
            <w:r w:rsidRPr="001F2174">
              <w:t>октября 20</w:t>
            </w:r>
            <w:r w:rsidRPr="001F2174">
              <w:rPr>
                <w:lang w:val="en-US"/>
              </w:rPr>
              <w:t>21</w:t>
            </w:r>
            <w:r w:rsidRPr="001F2174">
              <w:t xml:space="preserve">  г.)</w:t>
            </w:r>
          </w:p>
          <w:p w14:paraId="57478CEF" w14:textId="77777777" w:rsidR="00747D29" w:rsidRPr="001F2174" w:rsidRDefault="00747D29" w:rsidP="000A0580">
            <w:pPr>
              <w:rPr>
                <w:rStyle w:val="FontStyle140"/>
              </w:rPr>
            </w:pPr>
          </w:p>
        </w:tc>
        <w:tc>
          <w:tcPr>
            <w:tcW w:w="5068" w:type="dxa"/>
          </w:tcPr>
          <w:p w14:paraId="6EF698B8" w14:textId="77777777" w:rsidR="00747D29" w:rsidRPr="001F2174" w:rsidRDefault="00747D29" w:rsidP="000A0580">
            <w:r w:rsidRPr="001F2174">
              <w:rPr>
                <w:bCs/>
              </w:rPr>
              <w:t xml:space="preserve">Руководитель образовательной программы </w:t>
            </w:r>
            <w:r w:rsidRPr="001F2174">
              <w:t>09.03.01 Информатика и вычислительная техника</w:t>
            </w:r>
          </w:p>
          <w:p w14:paraId="054DBA44" w14:textId="77777777" w:rsidR="00747D29" w:rsidRPr="001F2174" w:rsidRDefault="00747D29" w:rsidP="000A0580">
            <w:r w:rsidRPr="001F2174">
              <w:t>«20» октября 2021г.</w:t>
            </w:r>
            <w:r w:rsidRPr="001F2174">
              <w:tab/>
              <w:t xml:space="preserve">_____ </w:t>
            </w:r>
            <w:r w:rsidRPr="001F2174">
              <w:tab/>
              <w:t>С.О. Старков</w:t>
            </w:r>
          </w:p>
          <w:p w14:paraId="11EF7A14" w14:textId="77777777" w:rsidR="00747D29" w:rsidRPr="001F2174" w:rsidRDefault="00747D29" w:rsidP="000A0580"/>
          <w:p w14:paraId="2B2B0DA9" w14:textId="77777777" w:rsidR="00747D29" w:rsidRPr="001F2174" w:rsidRDefault="00747D29" w:rsidP="000A0580">
            <w:r w:rsidRPr="001F2174">
              <w:rPr>
                <w:bCs/>
              </w:rPr>
              <w:t>Начальник отделения</w:t>
            </w:r>
            <w:r w:rsidRPr="001F2174">
              <w:t xml:space="preserve"> ОИКС </w:t>
            </w:r>
          </w:p>
          <w:p w14:paraId="2DB7CF4F" w14:textId="77777777" w:rsidR="00747D29" w:rsidRPr="001F2174" w:rsidRDefault="00747D29" w:rsidP="000A0580">
            <w:r w:rsidRPr="001F2174">
              <w:t>«20» октября 2021г.</w:t>
            </w:r>
            <w:r w:rsidRPr="001F2174">
              <w:tab/>
              <w:t xml:space="preserve">_____ </w:t>
            </w:r>
            <w:r w:rsidRPr="001F2174">
              <w:tab/>
              <w:t>С.О. Старков</w:t>
            </w:r>
          </w:p>
          <w:p w14:paraId="7F98C50A" w14:textId="77777777" w:rsidR="00747D29" w:rsidRPr="001F2174" w:rsidRDefault="00747D29" w:rsidP="000A0580">
            <w:pPr>
              <w:rPr>
                <w:rStyle w:val="FontStyle140"/>
              </w:rPr>
            </w:pPr>
          </w:p>
        </w:tc>
      </w:tr>
    </w:tbl>
    <w:p w14:paraId="08DFBCCE" w14:textId="77777777" w:rsidR="00747D29" w:rsidRDefault="00747D29" w:rsidP="00747D29">
      <w:pPr>
        <w:rPr>
          <w:rStyle w:val="FontStyle140"/>
        </w:rPr>
      </w:pPr>
    </w:p>
    <w:p w14:paraId="0A5ADAA5" w14:textId="77777777" w:rsidR="00747D29" w:rsidRPr="000A684E" w:rsidRDefault="00747D29" w:rsidP="00747D29">
      <w:pPr>
        <w:rPr>
          <w:rStyle w:val="FontStyle140"/>
        </w:rPr>
      </w:pPr>
    </w:p>
    <w:p w14:paraId="5A829B12" w14:textId="77777777" w:rsidR="00747D29" w:rsidRPr="000A684E" w:rsidRDefault="00747D29" w:rsidP="00747D29">
      <w:pPr>
        <w:ind w:right="-284"/>
        <w:rPr>
          <w:color w:val="0070C0"/>
        </w:rPr>
      </w:pPr>
    </w:p>
    <w:p w14:paraId="5F83E50B" w14:textId="77777777" w:rsidR="00747D29" w:rsidRPr="000A684E" w:rsidRDefault="00747D29" w:rsidP="00747D29">
      <w:pPr>
        <w:rPr>
          <w:color w:val="0070C0"/>
        </w:rPr>
      </w:pPr>
    </w:p>
    <w:p w14:paraId="61F6B93A" w14:textId="77777777" w:rsidR="00747D29" w:rsidRDefault="00747D29" w:rsidP="00747D29">
      <w:pPr>
        <w:rPr>
          <w:color w:val="0070C0"/>
        </w:rPr>
      </w:pPr>
    </w:p>
    <w:p w14:paraId="512CC4EE" w14:textId="77777777" w:rsidR="00747D29" w:rsidRDefault="00747D29" w:rsidP="00747D29">
      <w:pPr>
        <w:rPr>
          <w:color w:val="FF0000"/>
        </w:rPr>
      </w:pPr>
    </w:p>
    <w:p w14:paraId="4EB9285F" w14:textId="77777777" w:rsidR="00A85252" w:rsidRPr="005C3B02" w:rsidRDefault="00A85252" w:rsidP="00A85252">
      <w:pPr>
        <w:rPr>
          <w:rStyle w:val="FontStyle140"/>
        </w:rPr>
      </w:pPr>
      <w:bookmarkStart w:id="4" w:name="_GoBack"/>
      <w:bookmarkEnd w:id="4"/>
    </w:p>
    <w:p w14:paraId="1438505D" w14:textId="1E97D3B6" w:rsidR="00A85252" w:rsidRPr="005C3B02" w:rsidRDefault="00A85252" w:rsidP="00A85252"/>
    <w:sectPr w:rsidR="00A85252" w:rsidRPr="005C3B02" w:rsidSect="00003AD5">
      <w:pgSz w:w="11906" w:h="16838" w:code="9"/>
      <w:pgMar w:top="851" w:right="567" w:bottom="851"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3B4D6E" w14:textId="77777777" w:rsidR="00D90B9A" w:rsidRDefault="00D90B9A">
      <w:r>
        <w:separator/>
      </w:r>
    </w:p>
  </w:endnote>
  <w:endnote w:type="continuationSeparator" w:id="0">
    <w:p w14:paraId="7CABE236" w14:textId="77777777" w:rsidR="00D90B9A" w:rsidRDefault="00D90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Book Antiqua">
    <w:panose1 w:val="02040602050305030304"/>
    <w:charset w:val="CC"/>
    <w:family w:val="roman"/>
    <w:pitch w:val="variable"/>
    <w:sig w:usb0="00000287" w:usb1="00000000" w:usb2="00000000" w:usb3="00000000" w:csb0="0000009F" w:csb1="00000000"/>
  </w:font>
  <w:font w:name="Gungsuh">
    <w:altName w:val="Gungsuh"/>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D8F7" w14:textId="77777777" w:rsidR="0034569A" w:rsidRDefault="0034569A" w:rsidP="00B903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5383162" w14:textId="77777777" w:rsidR="0034569A" w:rsidRDefault="0034569A" w:rsidP="00B90396">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0BD51" w14:textId="77777777" w:rsidR="0034569A" w:rsidRDefault="0034569A" w:rsidP="00B903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747D29">
      <w:rPr>
        <w:rStyle w:val="a6"/>
        <w:noProof/>
      </w:rPr>
      <w:t>34</w:t>
    </w:r>
    <w:r>
      <w:rPr>
        <w:rStyle w:val="a6"/>
      </w:rPr>
      <w:fldChar w:fldCharType="end"/>
    </w:r>
  </w:p>
  <w:p w14:paraId="197BA585" w14:textId="77777777" w:rsidR="0034569A" w:rsidRDefault="0034569A" w:rsidP="00B90396">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1F450" w14:textId="77777777" w:rsidR="00D90B9A" w:rsidRDefault="00D90B9A">
      <w:r>
        <w:separator/>
      </w:r>
    </w:p>
  </w:footnote>
  <w:footnote w:type="continuationSeparator" w:id="0">
    <w:p w14:paraId="45C69F64" w14:textId="77777777" w:rsidR="00D90B9A" w:rsidRDefault="00D90B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1F2E"/>
    <w:multiLevelType w:val="multilevel"/>
    <w:tmpl w:val="3920E6D2"/>
    <w:lvl w:ilvl="0">
      <w:start w:val="1"/>
      <w:numFmt w:val="decimal"/>
      <w:pStyle w:val="1"/>
      <w:suff w:val="space"/>
      <w:lvlText w:val="%1"/>
      <w:lvlJc w:val="left"/>
      <w:pPr>
        <w:ind w:left="0" w:firstLine="0"/>
      </w:pPr>
      <w:rPr>
        <w:rFonts w:hint="default"/>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
    <w:nsid w:val="07852872"/>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AD2557A"/>
    <w:multiLevelType w:val="hybridMultilevel"/>
    <w:tmpl w:val="69823808"/>
    <w:lvl w:ilvl="0" w:tplc="AA02B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BC5388F"/>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D035C4B"/>
    <w:multiLevelType w:val="hybridMultilevel"/>
    <w:tmpl w:val="C588829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24A2854"/>
    <w:multiLevelType w:val="hybridMultilevel"/>
    <w:tmpl w:val="AD54E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3396BAB"/>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38B5008"/>
    <w:multiLevelType w:val="hybridMultilevel"/>
    <w:tmpl w:val="69823808"/>
    <w:lvl w:ilvl="0" w:tplc="AA02B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6400D06"/>
    <w:multiLevelType w:val="hybridMultilevel"/>
    <w:tmpl w:val="27E6E764"/>
    <w:lvl w:ilvl="0" w:tplc="FFFFFFFF">
      <w:start w:val="2"/>
      <w:numFmt w:val="bullet"/>
      <w:lvlText w:val="-"/>
      <w:lvlJc w:val="left"/>
      <w:pPr>
        <w:tabs>
          <w:tab w:val="num" w:pos="1211"/>
        </w:tabs>
        <w:ind w:left="0" w:firstLine="851"/>
      </w:pPr>
      <w:rPr>
        <w:rFonts w:hint="default"/>
      </w:r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nsid w:val="2C54490E"/>
    <w:multiLevelType w:val="hybridMultilevel"/>
    <w:tmpl w:val="CA1E6824"/>
    <w:lvl w:ilvl="0" w:tplc="86E6CD02">
      <w:start w:val="1"/>
      <w:numFmt w:val="bullet"/>
      <w:lvlText w:val=""/>
      <w:lvlJc w:val="left"/>
      <w:pPr>
        <w:ind w:left="346" w:hanging="360"/>
      </w:pPr>
      <w:rPr>
        <w:rFonts w:ascii="Symbol" w:hAnsi="Symbol" w:hint="default"/>
      </w:rPr>
    </w:lvl>
    <w:lvl w:ilvl="1" w:tplc="04190003" w:tentative="1">
      <w:start w:val="1"/>
      <w:numFmt w:val="bullet"/>
      <w:lvlText w:val="o"/>
      <w:lvlJc w:val="left"/>
      <w:pPr>
        <w:ind w:left="1066" w:hanging="360"/>
      </w:pPr>
      <w:rPr>
        <w:rFonts w:ascii="Courier New" w:hAnsi="Courier New" w:cs="Courier New" w:hint="default"/>
      </w:rPr>
    </w:lvl>
    <w:lvl w:ilvl="2" w:tplc="04190005" w:tentative="1">
      <w:start w:val="1"/>
      <w:numFmt w:val="bullet"/>
      <w:lvlText w:val=""/>
      <w:lvlJc w:val="left"/>
      <w:pPr>
        <w:ind w:left="1786" w:hanging="360"/>
      </w:pPr>
      <w:rPr>
        <w:rFonts w:ascii="Wingdings" w:hAnsi="Wingdings" w:hint="default"/>
      </w:rPr>
    </w:lvl>
    <w:lvl w:ilvl="3" w:tplc="04190001" w:tentative="1">
      <w:start w:val="1"/>
      <w:numFmt w:val="bullet"/>
      <w:lvlText w:val=""/>
      <w:lvlJc w:val="left"/>
      <w:pPr>
        <w:ind w:left="2506" w:hanging="360"/>
      </w:pPr>
      <w:rPr>
        <w:rFonts w:ascii="Symbol" w:hAnsi="Symbol" w:hint="default"/>
      </w:rPr>
    </w:lvl>
    <w:lvl w:ilvl="4" w:tplc="04190003" w:tentative="1">
      <w:start w:val="1"/>
      <w:numFmt w:val="bullet"/>
      <w:lvlText w:val="o"/>
      <w:lvlJc w:val="left"/>
      <w:pPr>
        <w:ind w:left="3226" w:hanging="360"/>
      </w:pPr>
      <w:rPr>
        <w:rFonts w:ascii="Courier New" w:hAnsi="Courier New" w:cs="Courier New" w:hint="default"/>
      </w:rPr>
    </w:lvl>
    <w:lvl w:ilvl="5" w:tplc="04190005" w:tentative="1">
      <w:start w:val="1"/>
      <w:numFmt w:val="bullet"/>
      <w:lvlText w:val=""/>
      <w:lvlJc w:val="left"/>
      <w:pPr>
        <w:ind w:left="3946" w:hanging="360"/>
      </w:pPr>
      <w:rPr>
        <w:rFonts w:ascii="Wingdings" w:hAnsi="Wingdings" w:hint="default"/>
      </w:rPr>
    </w:lvl>
    <w:lvl w:ilvl="6" w:tplc="04190001" w:tentative="1">
      <w:start w:val="1"/>
      <w:numFmt w:val="bullet"/>
      <w:lvlText w:val=""/>
      <w:lvlJc w:val="left"/>
      <w:pPr>
        <w:ind w:left="4666" w:hanging="360"/>
      </w:pPr>
      <w:rPr>
        <w:rFonts w:ascii="Symbol" w:hAnsi="Symbol" w:hint="default"/>
      </w:rPr>
    </w:lvl>
    <w:lvl w:ilvl="7" w:tplc="04190003" w:tentative="1">
      <w:start w:val="1"/>
      <w:numFmt w:val="bullet"/>
      <w:lvlText w:val="o"/>
      <w:lvlJc w:val="left"/>
      <w:pPr>
        <w:ind w:left="5386" w:hanging="360"/>
      </w:pPr>
      <w:rPr>
        <w:rFonts w:ascii="Courier New" w:hAnsi="Courier New" w:cs="Courier New" w:hint="default"/>
      </w:rPr>
    </w:lvl>
    <w:lvl w:ilvl="8" w:tplc="04190005" w:tentative="1">
      <w:start w:val="1"/>
      <w:numFmt w:val="bullet"/>
      <w:lvlText w:val=""/>
      <w:lvlJc w:val="left"/>
      <w:pPr>
        <w:ind w:left="6106" w:hanging="360"/>
      </w:pPr>
      <w:rPr>
        <w:rFonts w:ascii="Wingdings" w:hAnsi="Wingdings" w:hint="default"/>
      </w:rPr>
    </w:lvl>
  </w:abstractNum>
  <w:abstractNum w:abstractNumId="10">
    <w:nsid w:val="2CB5535B"/>
    <w:multiLevelType w:val="hybridMultilevel"/>
    <w:tmpl w:val="69823808"/>
    <w:lvl w:ilvl="0" w:tplc="AA02B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32715D4"/>
    <w:multiLevelType w:val="hybridMultilevel"/>
    <w:tmpl w:val="B99E7402"/>
    <w:lvl w:ilvl="0" w:tplc="1F705814">
      <w:start w:val="1"/>
      <w:numFmt w:val="decimal"/>
      <w:lvlText w:val="%1"/>
      <w:lvlJc w:val="left"/>
      <w:pPr>
        <w:tabs>
          <w:tab w:val="num" w:pos="57"/>
        </w:tabs>
        <w:ind w:left="57" w:firstLine="0"/>
      </w:pPr>
      <w:rPr>
        <w:rFonts w:hint="default"/>
      </w:rPr>
    </w:lvl>
    <w:lvl w:ilvl="1" w:tplc="8346B722" w:tentative="1">
      <w:start w:val="1"/>
      <w:numFmt w:val="lowerLetter"/>
      <w:lvlText w:val="%2."/>
      <w:lvlJc w:val="left"/>
      <w:pPr>
        <w:tabs>
          <w:tab w:val="num" w:pos="1440"/>
        </w:tabs>
        <w:ind w:left="1440" w:hanging="360"/>
      </w:pPr>
    </w:lvl>
    <w:lvl w:ilvl="2" w:tplc="0302E716" w:tentative="1">
      <w:start w:val="1"/>
      <w:numFmt w:val="lowerRoman"/>
      <w:lvlText w:val="%3."/>
      <w:lvlJc w:val="right"/>
      <w:pPr>
        <w:tabs>
          <w:tab w:val="num" w:pos="2160"/>
        </w:tabs>
        <w:ind w:left="2160" w:hanging="180"/>
      </w:pPr>
    </w:lvl>
    <w:lvl w:ilvl="3" w:tplc="FA6CAF76" w:tentative="1">
      <w:start w:val="1"/>
      <w:numFmt w:val="decimal"/>
      <w:lvlText w:val="%4."/>
      <w:lvlJc w:val="left"/>
      <w:pPr>
        <w:tabs>
          <w:tab w:val="num" w:pos="2880"/>
        </w:tabs>
        <w:ind w:left="2880" w:hanging="360"/>
      </w:pPr>
    </w:lvl>
    <w:lvl w:ilvl="4" w:tplc="B748DDD2" w:tentative="1">
      <w:start w:val="1"/>
      <w:numFmt w:val="lowerLetter"/>
      <w:lvlText w:val="%5."/>
      <w:lvlJc w:val="left"/>
      <w:pPr>
        <w:tabs>
          <w:tab w:val="num" w:pos="3600"/>
        </w:tabs>
        <w:ind w:left="3600" w:hanging="360"/>
      </w:pPr>
    </w:lvl>
    <w:lvl w:ilvl="5" w:tplc="650E55A4" w:tentative="1">
      <w:start w:val="1"/>
      <w:numFmt w:val="lowerRoman"/>
      <w:lvlText w:val="%6."/>
      <w:lvlJc w:val="right"/>
      <w:pPr>
        <w:tabs>
          <w:tab w:val="num" w:pos="4320"/>
        </w:tabs>
        <w:ind w:left="4320" w:hanging="180"/>
      </w:pPr>
    </w:lvl>
    <w:lvl w:ilvl="6" w:tplc="027CA7BC" w:tentative="1">
      <w:start w:val="1"/>
      <w:numFmt w:val="decimal"/>
      <w:lvlText w:val="%7."/>
      <w:lvlJc w:val="left"/>
      <w:pPr>
        <w:tabs>
          <w:tab w:val="num" w:pos="5040"/>
        </w:tabs>
        <w:ind w:left="5040" w:hanging="360"/>
      </w:pPr>
    </w:lvl>
    <w:lvl w:ilvl="7" w:tplc="46D0101A" w:tentative="1">
      <w:start w:val="1"/>
      <w:numFmt w:val="lowerLetter"/>
      <w:lvlText w:val="%8."/>
      <w:lvlJc w:val="left"/>
      <w:pPr>
        <w:tabs>
          <w:tab w:val="num" w:pos="5760"/>
        </w:tabs>
        <w:ind w:left="5760" w:hanging="360"/>
      </w:pPr>
    </w:lvl>
    <w:lvl w:ilvl="8" w:tplc="37C2915E" w:tentative="1">
      <w:start w:val="1"/>
      <w:numFmt w:val="lowerRoman"/>
      <w:lvlText w:val="%9."/>
      <w:lvlJc w:val="right"/>
      <w:pPr>
        <w:tabs>
          <w:tab w:val="num" w:pos="6480"/>
        </w:tabs>
        <w:ind w:left="6480" w:hanging="180"/>
      </w:pPr>
    </w:lvl>
  </w:abstractNum>
  <w:abstractNum w:abstractNumId="12">
    <w:nsid w:val="3BF55C9E"/>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1952631"/>
    <w:multiLevelType w:val="hybridMultilevel"/>
    <w:tmpl w:val="B70CF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4384E7A"/>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C9E05D1"/>
    <w:multiLevelType w:val="hybridMultilevel"/>
    <w:tmpl w:val="6BAE8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54D71298"/>
    <w:multiLevelType w:val="hybridMultilevel"/>
    <w:tmpl w:val="29D67546"/>
    <w:lvl w:ilvl="0" w:tplc="AA02B0C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63579FC"/>
    <w:multiLevelType w:val="hybridMultilevel"/>
    <w:tmpl w:val="029C7B8C"/>
    <w:lvl w:ilvl="0" w:tplc="9E26A7F6">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8">
    <w:nsid w:val="5B220232"/>
    <w:multiLevelType w:val="hybridMultilevel"/>
    <w:tmpl w:val="D7B86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BF75736"/>
    <w:multiLevelType w:val="hybridMultilevel"/>
    <w:tmpl w:val="B99E7402"/>
    <w:lvl w:ilvl="0" w:tplc="04190001">
      <w:start w:val="1"/>
      <w:numFmt w:val="decimal"/>
      <w:lvlText w:val="%1"/>
      <w:lvlJc w:val="left"/>
      <w:pPr>
        <w:tabs>
          <w:tab w:val="num" w:pos="57"/>
        </w:tabs>
        <w:ind w:left="57" w:firstLine="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0">
    <w:nsid w:val="612B019F"/>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2010482"/>
    <w:multiLevelType w:val="hybridMultilevel"/>
    <w:tmpl w:val="BA76AF26"/>
    <w:lvl w:ilvl="0" w:tplc="86E6CD02">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626B7BA6"/>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8487022"/>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9449AC"/>
    <w:multiLevelType w:val="multilevel"/>
    <w:tmpl w:val="96C44140"/>
    <w:lvl w:ilvl="0">
      <w:start w:val="1"/>
      <w:numFmt w:val="russianUpper"/>
      <w:pStyle w:val="30"/>
      <w:suff w:val="space"/>
      <w:lvlText w:val="Приложение %1"/>
      <w:lvlJc w:val="left"/>
      <w:pPr>
        <w:ind w:left="357" w:firstLine="0"/>
      </w:pPr>
      <w:rPr>
        <w:rFonts w:hint="default"/>
      </w:rPr>
    </w:lvl>
    <w:lvl w:ilvl="1">
      <w:start w:val="1"/>
      <w:numFmt w:val="upperLetter"/>
      <w:lvlText w:val="%2."/>
      <w:lvlJc w:val="left"/>
      <w:pPr>
        <w:tabs>
          <w:tab w:val="num" w:pos="1554"/>
        </w:tabs>
        <w:ind w:left="1194" w:firstLine="0"/>
      </w:pPr>
      <w:rPr>
        <w:rFonts w:hint="default"/>
      </w:rPr>
    </w:lvl>
    <w:lvl w:ilvl="2">
      <w:start w:val="1"/>
      <w:numFmt w:val="russianUpper"/>
      <w:lvlText w:val="Приложение %3."/>
      <w:lvlJc w:val="left"/>
      <w:pPr>
        <w:tabs>
          <w:tab w:val="num" w:pos="837"/>
        </w:tabs>
        <w:ind w:left="837" w:firstLine="0"/>
      </w:pPr>
      <w:rPr>
        <w:rFonts w:hint="default"/>
      </w:rPr>
    </w:lvl>
    <w:lvl w:ilvl="3">
      <w:start w:val="1"/>
      <w:numFmt w:val="lowerLetter"/>
      <w:lvlText w:val="%4)"/>
      <w:lvlJc w:val="left"/>
      <w:pPr>
        <w:tabs>
          <w:tab w:val="num" w:pos="2994"/>
        </w:tabs>
        <w:ind w:left="2634" w:firstLine="0"/>
      </w:pPr>
      <w:rPr>
        <w:rFonts w:hint="default"/>
      </w:rPr>
    </w:lvl>
    <w:lvl w:ilvl="4">
      <w:start w:val="1"/>
      <w:numFmt w:val="decimal"/>
      <w:lvlText w:val="(%5)"/>
      <w:lvlJc w:val="left"/>
      <w:pPr>
        <w:tabs>
          <w:tab w:val="num" w:pos="3714"/>
        </w:tabs>
        <w:ind w:left="3354" w:firstLine="0"/>
      </w:pPr>
      <w:rPr>
        <w:rFonts w:hint="default"/>
      </w:rPr>
    </w:lvl>
    <w:lvl w:ilvl="5">
      <w:start w:val="1"/>
      <w:numFmt w:val="lowerLetter"/>
      <w:lvlText w:val="(%6)"/>
      <w:lvlJc w:val="left"/>
      <w:pPr>
        <w:tabs>
          <w:tab w:val="num" w:pos="4434"/>
        </w:tabs>
        <w:ind w:left="4074" w:firstLine="0"/>
      </w:pPr>
      <w:rPr>
        <w:rFonts w:hint="default"/>
      </w:rPr>
    </w:lvl>
    <w:lvl w:ilvl="6">
      <w:start w:val="1"/>
      <w:numFmt w:val="lowerRoman"/>
      <w:lvlText w:val="(%7)"/>
      <w:lvlJc w:val="left"/>
      <w:pPr>
        <w:tabs>
          <w:tab w:val="num" w:pos="5154"/>
        </w:tabs>
        <w:ind w:left="4794" w:firstLine="0"/>
      </w:pPr>
      <w:rPr>
        <w:rFonts w:hint="default"/>
      </w:rPr>
    </w:lvl>
    <w:lvl w:ilvl="7">
      <w:start w:val="1"/>
      <w:numFmt w:val="lowerLetter"/>
      <w:lvlText w:val="(%8)"/>
      <w:lvlJc w:val="left"/>
      <w:pPr>
        <w:tabs>
          <w:tab w:val="num" w:pos="5874"/>
        </w:tabs>
        <w:ind w:left="5514" w:firstLine="0"/>
      </w:pPr>
      <w:rPr>
        <w:rFonts w:hint="default"/>
      </w:rPr>
    </w:lvl>
    <w:lvl w:ilvl="8">
      <w:start w:val="1"/>
      <w:numFmt w:val="lowerRoman"/>
      <w:lvlText w:val="(%9)"/>
      <w:lvlJc w:val="left"/>
      <w:pPr>
        <w:tabs>
          <w:tab w:val="num" w:pos="6594"/>
        </w:tabs>
        <w:ind w:left="6234" w:firstLine="0"/>
      </w:pPr>
      <w:rPr>
        <w:rFonts w:hint="default"/>
      </w:rPr>
    </w:lvl>
  </w:abstractNum>
  <w:abstractNum w:abstractNumId="25">
    <w:nsid w:val="6DD560EE"/>
    <w:multiLevelType w:val="hybridMultilevel"/>
    <w:tmpl w:val="B99E7402"/>
    <w:lvl w:ilvl="0" w:tplc="1C6E08DE">
      <w:start w:val="1"/>
      <w:numFmt w:val="decimal"/>
      <w:lvlText w:val="%1"/>
      <w:lvlJc w:val="left"/>
      <w:pPr>
        <w:tabs>
          <w:tab w:val="num" w:pos="57"/>
        </w:tabs>
        <w:ind w:left="57" w:firstLine="0"/>
      </w:pPr>
      <w:rPr>
        <w:rFonts w:hint="default"/>
      </w:rPr>
    </w:lvl>
    <w:lvl w:ilvl="1" w:tplc="AF82938E" w:tentative="1">
      <w:start w:val="1"/>
      <w:numFmt w:val="lowerLetter"/>
      <w:lvlText w:val="%2."/>
      <w:lvlJc w:val="left"/>
      <w:pPr>
        <w:tabs>
          <w:tab w:val="num" w:pos="1440"/>
        </w:tabs>
        <w:ind w:left="1440" w:hanging="360"/>
      </w:pPr>
    </w:lvl>
    <w:lvl w:ilvl="2" w:tplc="2BC69998" w:tentative="1">
      <w:start w:val="1"/>
      <w:numFmt w:val="lowerRoman"/>
      <w:lvlText w:val="%3."/>
      <w:lvlJc w:val="right"/>
      <w:pPr>
        <w:tabs>
          <w:tab w:val="num" w:pos="2160"/>
        </w:tabs>
        <w:ind w:left="2160" w:hanging="180"/>
      </w:pPr>
    </w:lvl>
    <w:lvl w:ilvl="3" w:tplc="DD689C9E" w:tentative="1">
      <w:start w:val="1"/>
      <w:numFmt w:val="decimal"/>
      <w:lvlText w:val="%4."/>
      <w:lvlJc w:val="left"/>
      <w:pPr>
        <w:tabs>
          <w:tab w:val="num" w:pos="2880"/>
        </w:tabs>
        <w:ind w:left="2880" w:hanging="360"/>
      </w:pPr>
    </w:lvl>
    <w:lvl w:ilvl="4" w:tplc="03FC4476" w:tentative="1">
      <w:start w:val="1"/>
      <w:numFmt w:val="lowerLetter"/>
      <w:lvlText w:val="%5."/>
      <w:lvlJc w:val="left"/>
      <w:pPr>
        <w:tabs>
          <w:tab w:val="num" w:pos="3600"/>
        </w:tabs>
        <w:ind w:left="3600" w:hanging="360"/>
      </w:pPr>
    </w:lvl>
    <w:lvl w:ilvl="5" w:tplc="DAB8446C" w:tentative="1">
      <w:start w:val="1"/>
      <w:numFmt w:val="lowerRoman"/>
      <w:lvlText w:val="%6."/>
      <w:lvlJc w:val="right"/>
      <w:pPr>
        <w:tabs>
          <w:tab w:val="num" w:pos="4320"/>
        </w:tabs>
        <w:ind w:left="4320" w:hanging="180"/>
      </w:pPr>
    </w:lvl>
    <w:lvl w:ilvl="6" w:tplc="587C1FB6" w:tentative="1">
      <w:start w:val="1"/>
      <w:numFmt w:val="decimal"/>
      <w:lvlText w:val="%7."/>
      <w:lvlJc w:val="left"/>
      <w:pPr>
        <w:tabs>
          <w:tab w:val="num" w:pos="5040"/>
        </w:tabs>
        <w:ind w:left="5040" w:hanging="360"/>
      </w:pPr>
    </w:lvl>
    <w:lvl w:ilvl="7" w:tplc="FD6254B6" w:tentative="1">
      <w:start w:val="1"/>
      <w:numFmt w:val="lowerLetter"/>
      <w:lvlText w:val="%8."/>
      <w:lvlJc w:val="left"/>
      <w:pPr>
        <w:tabs>
          <w:tab w:val="num" w:pos="5760"/>
        </w:tabs>
        <w:ind w:left="5760" w:hanging="360"/>
      </w:pPr>
    </w:lvl>
    <w:lvl w:ilvl="8" w:tplc="54E0786A" w:tentative="1">
      <w:start w:val="1"/>
      <w:numFmt w:val="lowerRoman"/>
      <w:lvlText w:val="%9."/>
      <w:lvlJc w:val="right"/>
      <w:pPr>
        <w:tabs>
          <w:tab w:val="num" w:pos="6480"/>
        </w:tabs>
        <w:ind w:left="6480" w:hanging="180"/>
      </w:pPr>
    </w:lvl>
  </w:abstractNum>
  <w:abstractNum w:abstractNumId="26">
    <w:nsid w:val="6E4819AF"/>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EB4346E"/>
    <w:multiLevelType w:val="hybridMultilevel"/>
    <w:tmpl w:val="57222924"/>
    <w:lvl w:ilvl="0" w:tplc="9E26A7F6">
      <w:start w:val="1"/>
      <w:numFmt w:val="bullet"/>
      <w:pStyle w:val="80"/>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8">
    <w:nsid w:val="6EE8788B"/>
    <w:multiLevelType w:val="hybridMultilevel"/>
    <w:tmpl w:val="6A6652AE"/>
    <w:lvl w:ilvl="0" w:tplc="DA4C357A">
      <w:start w:val="1"/>
      <w:numFmt w:val="bullet"/>
      <w:lvlText w:val=""/>
      <w:lvlJc w:val="left"/>
      <w:pPr>
        <w:tabs>
          <w:tab w:val="num" w:pos="284"/>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3AC5B0F"/>
    <w:multiLevelType w:val="hybridMultilevel"/>
    <w:tmpl w:val="B99E7402"/>
    <w:lvl w:ilvl="0" w:tplc="04190001">
      <w:start w:val="1"/>
      <w:numFmt w:val="decimal"/>
      <w:lvlText w:val="%1"/>
      <w:lvlJc w:val="left"/>
      <w:pPr>
        <w:tabs>
          <w:tab w:val="num" w:pos="57"/>
        </w:tabs>
        <w:ind w:left="57" w:firstLine="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0">
    <w:nsid w:val="760B624F"/>
    <w:multiLevelType w:val="hybridMultilevel"/>
    <w:tmpl w:val="04AC72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6D51C0A"/>
    <w:multiLevelType w:val="hybridMultilevel"/>
    <w:tmpl w:val="B99E7402"/>
    <w:lvl w:ilvl="0" w:tplc="9E26A7F6">
      <w:start w:val="1"/>
      <w:numFmt w:val="decimal"/>
      <w:lvlText w:val="%1"/>
      <w:lvlJc w:val="left"/>
      <w:pPr>
        <w:tabs>
          <w:tab w:val="num" w:pos="57"/>
        </w:tabs>
        <w:ind w:left="57"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4"/>
  </w:num>
  <w:num w:numId="3">
    <w:abstractNumId w:val="27"/>
  </w:num>
  <w:num w:numId="4">
    <w:abstractNumId w:val="17"/>
  </w:num>
  <w:num w:numId="5">
    <w:abstractNumId w:val="8"/>
  </w:num>
  <w:num w:numId="6">
    <w:abstractNumId w:val="14"/>
  </w:num>
  <w:num w:numId="7">
    <w:abstractNumId w:val="2"/>
  </w:num>
  <w:num w:numId="8">
    <w:abstractNumId w:val="3"/>
  </w:num>
  <w:num w:numId="9">
    <w:abstractNumId w:val="11"/>
  </w:num>
  <w:num w:numId="10">
    <w:abstractNumId w:val="29"/>
  </w:num>
  <w:num w:numId="11">
    <w:abstractNumId w:val="20"/>
  </w:num>
  <w:num w:numId="12">
    <w:abstractNumId w:val="19"/>
  </w:num>
  <w:num w:numId="13">
    <w:abstractNumId w:val="1"/>
  </w:num>
  <w:num w:numId="14">
    <w:abstractNumId w:val="22"/>
  </w:num>
  <w:num w:numId="15">
    <w:abstractNumId w:val="26"/>
  </w:num>
  <w:num w:numId="16">
    <w:abstractNumId w:val="31"/>
  </w:num>
  <w:num w:numId="17">
    <w:abstractNumId w:val="25"/>
  </w:num>
  <w:num w:numId="18">
    <w:abstractNumId w:val="23"/>
  </w:num>
  <w:num w:numId="19">
    <w:abstractNumId w:val="6"/>
  </w:num>
  <w:num w:numId="20">
    <w:abstractNumId w:val="12"/>
  </w:num>
  <w:num w:numId="21">
    <w:abstractNumId w:val="0"/>
  </w:num>
  <w:num w:numId="22">
    <w:abstractNumId w:val="30"/>
  </w:num>
  <w:num w:numId="23">
    <w:abstractNumId w:val="4"/>
  </w:num>
  <w:num w:numId="24">
    <w:abstractNumId w:val="15"/>
  </w:num>
  <w:num w:numId="25">
    <w:abstractNumId w:val="13"/>
  </w:num>
  <w:num w:numId="26">
    <w:abstractNumId w:val="18"/>
  </w:num>
  <w:num w:numId="27">
    <w:abstractNumId w:val="16"/>
  </w:num>
  <w:num w:numId="28">
    <w:abstractNumId w:val="7"/>
  </w:num>
  <w:num w:numId="29">
    <w:abstractNumId w:val="10"/>
  </w:num>
  <w:num w:numId="30">
    <w:abstractNumId w:val="5"/>
  </w:num>
  <w:num w:numId="31">
    <w:abstractNumId w:val="9"/>
  </w:num>
  <w:num w:numId="32">
    <w:abstractNumId w:val="21"/>
  </w:num>
  <w:num w:numId="33">
    <w:abstractNumId w:val="2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AB5"/>
    <w:rsid w:val="00003AD5"/>
    <w:rsid w:val="000053FA"/>
    <w:rsid w:val="000108F2"/>
    <w:rsid w:val="0001466A"/>
    <w:rsid w:val="00014D24"/>
    <w:rsid w:val="00017052"/>
    <w:rsid w:val="00017E1C"/>
    <w:rsid w:val="00021F8B"/>
    <w:rsid w:val="00025443"/>
    <w:rsid w:val="00026B7F"/>
    <w:rsid w:val="00034646"/>
    <w:rsid w:val="000348C1"/>
    <w:rsid w:val="00035F51"/>
    <w:rsid w:val="000371DD"/>
    <w:rsid w:val="00043A63"/>
    <w:rsid w:val="00046D7F"/>
    <w:rsid w:val="00047F53"/>
    <w:rsid w:val="00051B07"/>
    <w:rsid w:val="00051C0F"/>
    <w:rsid w:val="00051C5F"/>
    <w:rsid w:val="00055AB5"/>
    <w:rsid w:val="00056F7A"/>
    <w:rsid w:val="000623D5"/>
    <w:rsid w:val="0006380A"/>
    <w:rsid w:val="00066EAC"/>
    <w:rsid w:val="00070602"/>
    <w:rsid w:val="00071D02"/>
    <w:rsid w:val="0007282B"/>
    <w:rsid w:val="00073BFE"/>
    <w:rsid w:val="000742A9"/>
    <w:rsid w:val="00075652"/>
    <w:rsid w:val="00086348"/>
    <w:rsid w:val="00091B8C"/>
    <w:rsid w:val="00092B68"/>
    <w:rsid w:val="00095583"/>
    <w:rsid w:val="000A19F9"/>
    <w:rsid w:val="000A1D3D"/>
    <w:rsid w:val="000A2096"/>
    <w:rsid w:val="000A3B8B"/>
    <w:rsid w:val="000A4BC2"/>
    <w:rsid w:val="000A5BBD"/>
    <w:rsid w:val="000A6ECD"/>
    <w:rsid w:val="000A7CD1"/>
    <w:rsid w:val="000B2332"/>
    <w:rsid w:val="000B2FCE"/>
    <w:rsid w:val="000B3616"/>
    <w:rsid w:val="000B474C"/>
    <w:rsid w:val="000B61D2"/>
    <w:rsid w:val="000C6D9B"/>
    <w:rsid w:val="000D144D"/>
    <w:rsid w:val="000D25D1"/>
    <w:rsid w:val="000D2A0C"/>
    <w:rsid w:val="000D2B9F"/>
    <w:rsid w:val="000D60D2"/>
    <w:rsid w:val="000E0152"/>
    <w:rsid w:val="000E2479"/>
    <w:rsid w:val="000E264E"/>
    <w:rsid w:val="000E3314"/>
    <w:rsid w:val="000E42DA"/>
    <w:rsid w:val="000E5291"/>
    <w:rsid w:val="000E539F"/>
    <w:rsid w:val="0010223E"/>
    <w:rsid w:val="00103CC9"/>
    <w:rsid w:val="00112B12"/>
    <w:rsid w:val="00113232"/>
    <w:rsid w:val="001141CF"/>
    <w:rsid w:val="00115BC3"/>
    <w:rsid w:val="001164BD"/>
    <w:rsid w:val="00121D98"/>
    <w:rsid w:val="00122291"/>
    <w:rsid w:val="0012764A"/>
    <w:rsid w:val="00133F64"/>
    <w:rsid w:val="00134DA3"/>
    <w:rsid w:val="00137D5F"/>
    <w:rsid w:val="00137E7E"/>
    <w:rsid w:val="00147226"/>
    <w:rsid w:val="001501B4"/>
    <w:rsid w:val="001539B8"/>
    <w:rsid w:val="00155398"/>
    <w:rsid w:val="00155402"/>
    <w:rsid w:val="00160BFD"/>
    <w:rsid w:val="00161A4F"/>
    <w:rsid w:val="00162FC1"/>
    <w:rsid w:val="001637E1"/>
    <w:rsid w:val="00163D8C"/>
    <w:rsid w:val="001677F0"/>
    <w:rsid w:val="001706AD"/>
    <w:rsid w:val="001712E8"/>
    <w:rsid w:val="0017238C"/>
    <w:rsid w:val="00172549"/>
    <w:rsid w:val="00174099"/>
    <w:rsid w:val="00181D04"/>
    <w:rsid w:val="001829C6"/>
    <w:rsid w:val="00187289"/>
    <w:rsid w:val="001876AD"/>
    <w:rsid w:val="00187F00"/>
    <w:rsid w:val="00192DBF"/>
    <w:rsid w:val="00193C2A"/>
    <w:rsid w:val="00194439"/>
    <w:rsid w:val="001A17EA"/>
    <w:rsid w:val="001A2A93"/>
    <w:rsid w:val="001A5FF2"/>
    <w:rsid w:val="001A7593"/>
    <w:rsid w:val="001A78F8"/>
    <w:rsid w:val="001B156B"/>
    <w:rsid w:val="001B7DAC"/>
    <w:rsid w:val="001C0B93"/>
    <w:rsid w:val="001C2205"/>
    <w:rsid w:val="001C5523"/>
    <w:rsid w:val="001D09FA"/>
    <w:rsid w:val="001D5460"/>
    <w:rsid w:val="001E0A10"/>
    <w:rsid w:val="001E63E1"/>
    <w:rsid w:val="001E64BB"/>
    <w:rsid w:val="001F29F4"/>
    <w:rsid w:val="001F52D3"/>
    <w:rsid w:val="001F5590"/>
    <w:rsid w:val="00204D5D"/>
    <w:rsid w:val="00205106"/>
    <w:rsid w:val="002055B7"/>
    <w:rsid w:val="002063B0"/>
    <w:rsid w:val="00210E9B"/>
    <w:rsid w:val="002117F2"/>
    <w:rsid w:val="0021328E"/>
    <w:rsid w:val="002132FA"/>
    <w:rsid w:val="0021461E"/>
    <w:rsid w:val="002209DB"/>
    <w:rsid w:val="00222EB9"/>
    <w:rsid w:val="002232C2"/>
    <w:rsid w:val="002235D5"/>
    <w:rsid w:val="00225221"/>
    <w:rsid w:val="002268E4"/>
    <w:rsid w:val="00227A68"/>
    <w:rsid w:val="00230614"/>
    <w:rsid w:val="00232770"/>
    <w:rsid w:val="002430A8"/>
    <w:rsid w:val="002436F3"/>
    <w:rsid w:val="00244B03"/>
    <w:rsid w:val="00246FE6"/>
    <w:rsid w:val="0025074D"/>
    <w:rsid w:val="00256D75"/>
    <w:rsid w:val="0026201C"/>
    <w:rsid w:val="00266BDF"/>
    <w:rsid w:val="00267086"/>
    <w:rsid w:val="00270F40"/>
    <w:rsid w:val="00272A37"/>
    <w:rsid w:val="002744E1"/>
    <w:rsid w:val="002769BC"/>
    <w:rsid w:val="00277910"/>
    <w:rsid w:val="00282D49"/>
    <w:rsid w:val="0028374D"/>
    <w:rsid w:val="00286F3A"/>
    <w:rsid w:val="002870FC"/>
    <w:rsid w:val="00290C4E"/>
    <w:rsid w:val="00292652"/>
    <w:rsid w:val="00295AEB"/>
    <w:rsid w:val="0029673C"/>
    <w:rsid w:val="002A39F5"/>
    <w:rsid w:val="002A3DEC"/>
    <w:rsid w:val="002A70E7"/>
    <w:rsid w:val="002A7EBA"/>
    <w:rsid w:val="002B0600"/>
    <w:rsid w:val="002B27F3"/>
    <w:rsid w:val="002B2ADC"/>
    <w:rsid w:val="002B6936"/>
    <w:rsid w:val="002B73A2"/>
    <w:rsid w:val="002B777F"/>
    <w:rsid w:val="002C3D12"/>
    <w:rsid w:val="002C3F96"/>
    <w:rsid w:val="002C405E"/>
    <w:rsid w:val="002C4C9E"/>
    <w:rsid w:val="002D23B9"/>
    <w:rsid w:val="002D5646"/>
    <w:rsid w:val="002E2380"/>
    <w:rsid w:val="002E2800"/>
    <w:rsid w:val="002E7255"/>
    <w:rsid w:val="002F4299"/>
    <w:rsid w:val="0030306A"/>
    <w:rsid w:val="003105FB"/>
    <w:rsid w:val="00313805"/>
    <w:rsid w:val="00313892"/>
    <w:rsid w:val="003158BD"/>
    <w:rsid w:val="00315912"/>
    <w:rsid w:val="0032066C"/>
    <w:rsid w:val="0032118C"/>
    <w:rsid w:val="003238DC"/>
    <w:rsid w:val="0033422C"/>
    <w:rsid w:val="00334322"/>
    <w:rsid w:val="00336A0B"/>
    <w:rsid w:val="00336D34"/>
    <w:rsid w:val="00340D6E"/>
    <w:rsid w:val="0034169A"/>
    <w:rsid w:val="0034569A"/>
    <w:rsid w:val="003468E2"/>
    <w:rsid w:val="00346D72"/>
    <w:rsid w:val="0035232F"/>
    <w:rsid w:val="00353F29"/>
    <w:rsid w:val="00360A7F"/>
    <w:rsid w:val="00361A08"/>
    <w:rsid w:val="003645D5"/>
    <w:rsid w:val="0036775F"/>
    <w:rsid w:val="00380D56"/>
    <w:rsid w:val="003818D2"/>
    <w:rsid w:val="00384B3D"/>
    <w:rsid w:val="00386A4F"/>
    <w:rsid w:val="003905A2"/>
    <w:rsid w:val="003907AB"/>
    <w:rsid w:val="00391D33"/>
    <w:rsid w:val="00392605"/>
    <w:rsid w:val="00392FEB"/>
    <w:rsid w:val="003949AF"/>
    <w:rsid w:val="00396EBF"/>
    <w:rsid w:val="0039735B"/>
    <w:rsid w:val="00397793"/>
    <w:rsid w:val="003A4A82"/>
    <w:rsid w:val="003A6B6B"/>
    <w:rsid w:val="003B22C4"/>
    <w:rsid w:val="003B2A52"/>
    <w:rsid w:val="003B3741"/>
    <w:rsid w:val="003B58EB"/>
    <w:rsid w:val="003C05F7"/>
    <w:rsid w:val="003C2EE7"/>
    <w:rsid w:val="003D1F08"/>
    <w:rsid w:val="003E0D61"/>
    <w:rsid w:val="003E2AB9"/>
    <w:rsid w:val="003E6F50"/>
    <w:rsid w:val="003E7681"/>
    <w:rsid w:val="003F2BB9"/>
    <w:rsid w:val="003F359F"/>
    <w:rsid w:val="003F4511"/>
    <w:rsid w:val="003F4847"/>
    <w:rsid w:val="0040419F"/>
    <w:rsid w:val="0040466B"/>
    <w:rsid w:val="00404691"/>
    <w:rsid w:val="004054E2"/>
    <w:rsid w:val="004059F8"/>
    <w:rsid w:val="004117A5"/>
    <w:rsid w:val="00414EA6"/>
    <w:rsid w:val="00425656"/>
    <w:rsid w:val="00430924"/>
    <w:rsid w:val="0043140C"/>
    <w:rsid w:val="00431F3D"/>
    <w:rsid w:val="00441305"/>
    <w:rsid w:val="004439D3"/>
    <w:rsid w:val="00443FA4"/>
    <w:rsid w:val="004441D0"/>
    <w:rsid w:val="00447267"/>
    <w:rsid w:val="00447DC3"/>
    <w:rsid w:val="0045600B"/>
    <w:rsid w:val="00456B63"/>
    <w:rsid w:val="00460203"/>
    <w:rsid w:val="00467AA2"/>
    <w:rsid w:val="00467CD4"/>
    <w:rsid w:val="00472E7C"/>
    <w:rsid w:val="00473993"/>
    <w:rsid w:val="00475EC1"/>
    <w:rsid w:val="00476956"/>
    <w:rsid w:val="00477CAE"/>
    <w:rsid w:val="00483076"/>
    <w:rsid w:val="004848AC"/>
    <w:rsid w:val="0048568B"/>
    <w:rsid w:val="00485D1E"/>
    <w:rsid w:val="00485D24"/>
    <w:rsid w:val="00492DD5"/>
    <w:rsid w:val="004A009A"/>
    <w:rsid w:val="004A09A7"/>
    <w:rsid w:val="004A2479"/>
    <w:rsid w:val="004A3B37"/>
    <w:rsid w:val="004B4C0D"/>
    <w:rsid w:val="004B53D6"/>
    <w:rsid w:val="004B6252"/>
    <w:rsid w:val="004B6294"/>
    <w:rsid w:val="004B6FEF"/>
    <w:rsid w:val="004C029D"/>
    <w:rsid w:val="004D095E"/>
    <w:rsid w:val="004D7317"/>
    <w:rsid w:val="004D75FE"/>
    <w:rsid w:val="004E25BA"/>
    <w:rsid w:val="004E2FFA"/>
    <w:rsid w:val="004E4C03"/>
    <w:rsid w:val="004F3273"/>
    <w:rsid w:val="004F4BEE"/>
    <w:rsid w:val="004F67CB"/>
    <w:rsid w:val="00501B98"/>
    <w:rsid w:val="005027E0"/>
    <w:rsid w:val="005030F9"/>
    <w:rsid w:val="00504DCE"/>
    <w:rsid w:val="005124B2"/>
    <w:rsid w:val="005213BA"/>
    <w:rsid w:val="0052494B"/>
    <w:rsid w:val="005267EA"/>
    <w:rsid w:val="00526831"/>
    <w:rsid w:val="00530180"/>
    <w:rsid w:val="00535443"/>
    <w:rsid w:val="00540943"/>
    <w:rsid w:val="005411C7"/>
    <w:rsid w:val="005428BA"/>
    <w:rsid w:val="00543B73"/>
    <w:rsid w:val="00543F50"/>
    <w:rsid w:val="00546452"/>
    <w:rsid w:val="00546CBF"/>
    <w:rsid w:val="0055154A"/>
    <w:rsid w:val="005523F2"/>
    <w:rsid w:val="005574BE"/>
    <w:rsid w:val="00557DFE"/>
    <w:rsid w:val="00560F5E"/>
    <w:rsid w:val="00564BD4"/>
    <w:rsid w:val="0056787E"/>
    <w:rsid w:val="00571994"/>
    <w:rsid w:val="0057244A"/>
    <w:rsid w:val="00572708"/>
    <w:rsid w:val="005743CD"/>
    <w:rsid w:val="00575EF4"/>
    <w:rsid w:val="005769D0"/>
    <w:rsid w:val="00584771"/>
    <w:rsid w:val="0058708F"/>
    <w:rsid w:val="00591AB2"/>
    <w:rsid w:val="005B1025"/>
    <w:rsid w:val="005B1217"/>
    <w:rsid w:val="005B1443"/>
    <w:rsid w:val="005B692A"/>
    <w:rsid w:val="005B7EDC"/>
    <w:rsid w:val="005C19FE"/>
    <w:rsid w:val="005C3B02"/>
    <w:rsid w:val="005D0599"/>
    <w:rsid w:val="005D0B89"/>
    <w:rsid w:val="005D45AC"/>
    <w:rsid w:val="005E319C"/>
    <w:rsid w:val="005E37F7"/>
    <w:rsid w:val="005E4366"/>
    <w:rsid w:val="005F0925"/>
    <w:rsid w:val="005F40E7"/>
    <w:rsid w:val="005F695F"/>
    <w:rsid w:val="00603A61"/>
    <w:rsid w:val="00607EBA"/>
    <w:rsid w:val="00611A8B"/>
    <w:rsid w:val="006123E5"/>
    <w:rsid w:val="00616049"/>
    <w:rsid w:val="00631163"/>
    <w:rsid w:val="00633077"/>
    <w:rsid w:val="006369E7"/>
    <w:rsid w:val="00636DD8"/>
    <w:rsid w:val="006375DF"/>
    <w:rsid w:val="00643353"/>
    <w:rsid w:val="006437F6"/>
    <w:rsid w:val="00643FCA"/>
    <w:rsid w:val="00644301"/>
    <w:rsid w:val="006464FF"/>
    <w:rsid w:val="00652B0A"/>
    <w:rsid w:val="00652D92"/>
    <w:rsid w:val="00652DC9"/>
    <w:rsid w:val="00656C61"/>
    <w:rsid w:val="00656F7A"/>
    <w:rsid w:val="0066071C"/>
    <w:rsid w:val="00660B2C"/>
    <w:rsid w:val="006644C0"/>
    <w:rsid w:val="00666A4C"/>
    <w:rsid w:val="00671164"/>
    <w:rsid w:val="00672E49"/>
    <w:rsid w:val="00676533"/>
    <w:rsid w:val="00677106"/>
    <w:rsid w:val="00683092"/>
    <w:rsid w:val="00684A71"/>
    <w:rsid w:val="00685FC3"/>
    <w:rsid w:val="00692FED"/>
    <w:rsid w:val="00696FE8"/>
    <w:rsid w:val="006A3761"/>
    <w:rsid w:val="006A45B8"/>
    <w:rsid w:val="006A5BFA"/>
    <w:rsid w:val="006A7BC3"/>
    <w:rsid w:val="006B2580"/>
    <w:rsid w:val="006B2742"/>
    <w:rsid w:val="006B50DD"/>
    <w:rsid w:val="006B55D6"/>
    <w:rsid w:val="006B68C6"/>
    <w:rsid w:val="006C13EF"/>
    <w:rsid w:val="006C1B97"/>
    <w:rsid w:val="006D1206"/>
    <w:rsid w:val="006D213D"/>
    <w:rsid w:val="006D2A08"/>
    <w:rsid w:val="006D3F61"/>
    <w:rsid w:val="006D5219"/>
    <w:rsid w:val="006D5FD0"/>
    <w:rsid w:val="006D6999"/>
    <w:rsid w:val="006D7984"/>
    <w:rsid w:val="006D7C8D"/>
    <w:rsid w:val="006E49DF"/>
    <w:rsid w:val="006E4AAA"/>
    <w:rsid w:val="006E4F18"/>
    <w:rsid w:val="006E682C"/>
    <w:rsid w:val="006F705E"/>
    <w:rsid w:val="0070550F"/>
    <w:rsid w:val="00705AE8"/>
    <w:rsid w:val="00710FC1"/>
    <w:rsid w:val="00711D7B"/>
    <w:rsid w:val="0071253E"/>
    <w:rsid w:val="00713791"/>
    <w:rsid w:val="00714C38"/>
    <w:rsid w:val="007155DB"/>
    <w:rsid w:val="00715F32"/>
    <w:rsid w:val="00716724"/>
    <w:rsid w:val="007314AF"/>
    <w:rsid w:val="00731960"/>
    <w:rsid w:val="0073307D"/>
    <w:rsid w:val="00737FB0"/>
    <w:rsid w:val="00742EC8"/>
    <w:rsid w:val="007454FB"/>
    <w:rsid w:val="00746F29"/>
    <w:rsid w:val="00747798"/>
    <w:rsid w:val="007478BB"/>
    <w:rsid w:val="00747D29"/>
    <w:rsid w:val="00754871"/>
    <w:rsid w:val="00754A1F"/>
    <w:rsid w:val="007571FC"/>
    <w:rsid w:val="00762065"/>
    <w:rsid w:val="00762160"/>
    <w:rsid w:val="00762861"/>
    <w:rsid w:val="00766330"/>
    <w:rsid w:val="00770796"/>
    <w:rsid w:val="00771CEB"/>
    <w:rsid w:val="0077554B"/>
    <w:rsid w:val="00777645"/>
    <w:rsid w:val="00777D6F"/>
    <w:rsid w:val="007818F4"/>
    <w:rsid w:val="0078507B"/>
    <w:rsid w:val="00792D3A"/>
    <w:rsid w:val="0079470C"/>
    <w:rsid w:val="007A26FB"/>
    <w:rsid w:val="007A66F8"/>
    <w:rsid w:val="007A7A2C"/>
    <w:rsid w:val="007B5F8F"/>
    <w:rsid w:val="007B7552"/>
    <w:rsid w:val="007C0074"/>
    <w:rsid w:val="007C7B7D"/>
    <w:rsid w:val="007D0C12"/>
    <w:rsid w:val="007D3088"/>
    <w:rsid w:val="007D5CC3"/>
    <w:rsid w:val="007D7325"/>
    <w:rsid w:val="007E36F8"/>
    <w:rsid w:val="007E7A8D"/>
    <w:rsid w:val="007F0B05"/>
    <w:rsid w:val="007F29AF"/>
    <w:rsid w:val="0080541B"/>
    <w:rsid w:val="00805B52"/>
    <w:rsid w:val="00812272"/>
    <w:rsid w:val="008153E5"/>
    <w:rsid w:val="00820069"/>
    <w:rsid w:val="00821C11"/>
    <w:rsid w:val="00825465"/>
    <w:rsid w:val="00826807"/>
    <w:rsid w:val="008304BA"/>
    <w:rsid w:val="0083073F"/>
    <w:rsid w:val="00840C6D"/>
    <w:rsid w:val="008415F0"/>
    <w:rsid w:val="00841635"/>
    <w:rsid w:val="008420E7"/>
    <w:rsid w:val="00845540"/>
    <w:rsid w:val="00852149"/>
    <w:rsid w:val="00853F90"/>
    <w:rsid w:val="0085505C"/>
    <w:rsid w:val="00856B5D"/>
    <w:rsid w:val="00871666"/>
    <w:rsid w:val="00873430"/>
    <w:rsid w:val="0087618E"/>
    <w:rsid w:val="00876636"/>
    <w:rsid w:val="00880852"/>
    <w:rsid w:val="0088163E"/>
    <w:rsid w:val="00885CFC"/>
    <w:rsid w:val="00887340"/>
    <w:rsid w:val="0089078F"/>
    <w:rsid w:val="00890E2C"/>
    <w:rsid w:val="00897C51"/>
    <w:rsid w:val="008A3A04"/>
    <w:rsid w:val="008A5410"/>
    <w:rsid w:val="008A58A7"/>
    <w:rsid w:val="008B053C"/>
    <w:rsid w:val="008B1465"/>
    <w:rsid w:val="008B1981"/>
    <w:rsid w:val="008B4ED5"/>
    <w:rsid w:val="008C0AD1"/>
    <w:rsid w:val="008C1F23"/>
    <w:rsid w:val="008C244D"/>
    <w:rsid w:val="008C479B"/>
    <w:rsid w:val="008C5554"/>
    <w:rsid w:val="008C6168"/>
    <w:rsid w:val="008C70AC"/>
    <w:rsid w:val="008D1573"/>
    <w:rsid w:val="008D2D56"/>
    <w:rsid w:val="008D338C"/>
    <w:rsid w:val="008D4F3C"/>
    <w:rsid w:val="008D6292"/>
    <w:rsid w:val="008D76B2"/>
    <w:rsid w:val="008E0CE1"/>
    <w:rsid w:val="008E44AB"/>
    <w:rsid w:val="008E5EE6"/>
    <w:rsid w:val="008F082B"/>
    <w:rsid w:val="008F3972"/>
    <w:rsid w:val="008F52C7"/>
    <w:rsid w:val="008F5D5F"/>
    <w:rsid w:val="009018D2"/>
    <w:rsid w:val="0090595D"/>
    <w:rsid w:val="0091303C"/>
    <w:rsid w:val="00913868"/>
    <w:rsid w:val="00915F85"/>
    <w:rsid w:val="00916EF8"/>
    <w:rsid w:val="0091795A"/>
    <w:rsid w:val="009219A2"/>
    <w:rsid w:val="00923C92"/>
    <w:rsid w:val="009317CB"/>
    <w:rsid w:val="00936D88"/>
    <w:rsid w:val="00937812"/>
    <w:rsid w:val="0094179C"/>
    <w:rsid w:val="0094467D"/>
    <w:rsid w:val="00946C17"/>
    <w:rsid w:val="009519BB"/>
    <w:rsid w:val="00952AE9"/>
    <w:rsid w:val="00954390"/>
    <w:rsid w:val="009563A5"/>
    <w:rsid w:val="0096018E"/>
    <w:rsid w:val="00962741"/>
    <w:rsid w:val="00962F48"/>
    <w:rsid w:val="00963B99"/>
    <w:rsid w:val="00964D96"/>
    <w:rsid w:val="00970D6F"/>
    <w:rsid w:val="009845AE"/>
    <w:rsid w:val="00991C8D"/>
    <w:rsid w:val="00996CD1"/>
    <w:rsid w:val="00997936"/>
    <w:rsid w:val="009A212F"/>
    <w:rsid w:val="009A2F0A"/>
    <w:rsid w:val="009A5A0F"/>
    <w:rsid w:val="009B005D"/>
    <w:rsid w:val="009B1164"/>
    <w:rsid w:val="009B3BF4"/>
    <w:rsid w:val="009B3E96"/>
    <w:rsid w:val="009B5183"/>
    <w:rsid w:val="009C1FC8"/>
    <w:rsid w:val="009C3BA1"/>
    <w:rsid w:val="009C4527"/>
    <w:rsid w:val="009C7DFE"/>
    <w:rsid w:val="009D74A6"/>
    <w:rsid w:val="009E0701"/>
    <w:rsid w:val="009E19B1"/>
    <w:rsid w:val="009E3CC6"/>
    <w:rsid w:val="009E4EBD"/>
    <w:rsid w:val="009E6986"/>
    <w:rsid w:val="009F0570"/>
    <w:rsid w:val="009F3020"/>
    <w:rsid w:val="009F3F27"/>
    <w:rsid w:val="009F3F42"/>
    <w:rsid w:val="00A028D2"/>
    <w:rsid w:val="00A11765"/>
    <w:rsid w:val="00A1277C"/>
    <w:rsid w:val="00A15B76"/>
    <w:rsid w:val="00A236BE"/>
    <w:rsid w:val="00A24120"/>
    <w:rsid w:val="00A255FB"/>
    <w:rsid w:val="00A3674F"/>
    <w:rsid w:val="00A378EC"/>
    <w:rsid w:val="00A41C8E"/>
    <w:rsid w:val="00A4363A"/>
    <w:rsid w:val="00A45F75"/>
    <w:rsid w:val="00A47536"/>
    <w:rsid w:val="00A51ED0"/>
    <w:rsid w:val="00A53DDF"/>
    <w:rsid w:val="00A55E1A"/>
    <w:rsid w:val="00A612D5"/>
    <w:rsid w:val="00A61673"/>
    <w:rsid w:val="00A62B57"/>
    <w:rsid w:val="00A62B9F"/>
    <w:rsid w:val="00A63076"/>
    <w:rsid w:val="00A672CA"/>
    <w:rsid w:val="00A73D57"/>
    <w:rsid w:val="00A7429A"/>
    <w:rsid w:val="00A74435"/>
    <w:rsid w:val="00A8048E"/>
    <w:rsid w:val="00A85252"/>
    <w:rsid w:val="00A86DF4"/>
    <w:rsid w:val="00A870DC"/>
    <w:rsid w:val="00A8735F"/>
    <w:rsid w:val="00A90D34"/>
    <w:rsid w:val="00A91F9C"/>
    <w:rsid w:val="00AA0175"/>
    <w:rsid w:val="00AA2D60"/>
    <w:rsid w:val="00AB76E0"/>
    <w:rsid w:val="00AC0295"/>
    <w:rsid w:val="00AC18A0"/>
    <w:rsid w:val="00AC7E46"/>
    <w:rsid w:val="00AD1181"/>
    <w:rsid w:val="00AD22F0"/>
    <w:rsid w:val="00AD370B"/>
    <w:rsid w:val="00AE1E89"/>
    <w:rsid w:val="00AE356D"/>
    <w:rsid w:val="00AF0EF1"/>
    <w:rsid w:val="00AF0F67"/>
    <w:rsid w:val="00AF18F8"/>
    <w:rsid w:val="00AF2581"/>
    <w:rsid w:val="00AF3E5F"/>
    <w:rsid w:val="00AF4110"/>
    <w:rsid w:val="00AF43AF"/>
    <w:rsid w:val="00AF460D"/>
    <w:rsid w:val="00AF4755"/>
    <w:rsid w:val="00AF5EB5"/>
    <w:rsid w:val="00B0025A"/>
    <w:rsid w:val="00B00CA2"/>
    <w:rsid w:val="00B01F4E"/>
    <w:rsid w:val="00B01FBA"/>
    <w:rsid w:val="00B173A1"/>
    <w:rsid w:val="00B23389"/>
    <w:rsid w:val="00B240C7"/>
    <w:rsid w:val="00B25383"/>
    <w:rsid w:val="00B2702B"/>
    <w:rsid w:val="00B332DB"/>
    <w:rsid w:val="00B3594E"/>
    <w:rsid w:val="00B37660"/>
    <w:rsid w:val="00B407C7"/>
    <w:rsid w:val="00B42B35"/>
    <w:rsid w:val="00B46E48"/>
    <w:rsid w:val="00B5086A"/>
    <w:rsid w:val="00B54A2B"/>
    <w:rsid w:val="00B55046"/>
    <w:rsid w:val="00B57678"/>
    <w:rsid w:val="00B61A5B"/>
    <w:rsid w:val="00B62236"/>
    <w:rsid w:val="00B62249"/>
    <w:rsid w:val="00B6365B"/>
    <w:rsid w:val="00B64CFA"/>
    <w:rsid w:val="00B676E3"/>
    <w:rsid w:val="00B71CDC"/>
    <w:rsid w:val="00B77F0F"/>
    <w:rsid w:val="00B8065B"/>
    <w:rsid w:val="00B81D11"/>
    <w:rsid w:val="00B8224F"/>
    <w:rsid w:val="00B90396"/>
    <w:rsid w:val="00BA1806"/>
    <w:rsid w:val="00BB040A"/>
    <w:rsid w:val="00BB13CB"/>
    <w:rsid w:val="00BB1449"/>
    <w:rsid w:val="00BB6418"/>
    <w:rsid w:val="00BB7468"/>
    <w:rsid w:val="00BC7305"/>
    <w:rsid w:val="00BC7336"/>
    <w:rsid w:val="00BD02AF"/>
    <w:rsid w:val="00BD038B"/>
    <w:rsid w:val="00BD05C7"/>
    <w:rsid w:val="00BD27CC"/>
    <w:rsid w:val="00BD3255"/>
    <w:rsid w:val="00BE0ED0"/>
    <w:rsid w:val="00BE3038"/>
    <w:rsid w:val="00BE52CD"/>
    <w:rsid w:val="00BE58AD"/>
    <w:rsid w:val="00BE7CDF"/>
    <w:rsid w:val="00BF150F"/>
    <w:rsid w:val="00BF4883"/>
    <w:rsid w:val="00BF57D7"/>
    <w:rsid w:val="00C0032B"/>
    <w:rsid w:val="00C044CC"/>
    <w:rsid w:val="00C158E9"/>
    <w:rsid w:val="00C23CC6"/>
    <w:rsid w:val="00C33E1B"/>
    <w:rsid w:val="00C34970"/>
    <w:rsid w:val="00C370C5"/>
    <w:rsid w:val="00C446DD"/>
    <w:rsid w:val="00C51CDF"/>
    <w:rsid w:val="00C55843"/>
    <w:rsid w:val="00C61820"/>
    <w:rsid w:val="00C64497"/>
    <w:rsid w:val="00C665DE"/>
    <w:rsid w:val="00C67C10"/>
    <w:rsid w:val="00C70F3E"/>
    <w:rsid w:val="00C7118F"/>
    <w:rsid w:val="00C72708"/>
    <w:rsid w:val="00C75E06"/>
    <w:rsid w:val="00C779C3"/>
    <w:rsid w:val="00C77FC0"/>
    <w:rsid w:val="00C83A64"/>
    <w:rsid w:val="00C83C66"/>
    <w:rsid w:val="00C903E8"/>
    <w:rsid w:val="00C9101F"/>
    <w:rsid w:val="00C92D98"/>
    <w:rsid w:val="00C93184"/>
    <w:rsid w:val="00C979E7"/>
    <w:rsid w:val="00CA4B52"/>
    <w:rsid w:val="00CA58A6"/>
    <w:rsid w:val="00CA5BAA"/>
    <w:rsid w:val="00CA79F8"/>
    <w:rsid w:val="00CB0CBF"/>
    <w:rsid w:val="00CB1901"/>
    <w:rsid w:val="00CB2498"/>
    <w:rsid w:val="00CB41C3"/>
    <w:rsid w:val="00CB4604"/>
    <w:rsid w:val="00CB4E96"/>
    <w:rsid w:val="00CB5CA7"/>
    <w:rsid w:val="00CB717F"/>
    <w:rsid w:val="00CC0FF5"/>
    <w:rsid w:val="00CC5F4C"/>
    <w:rsid w:val="00CC67F5"/>
    <w:rsid w:val="00CD4828"/>
    <w:rsid w:val="00CD5119"/>
    <w:rsid w:val="00CD5600"/>
    <w:rsid w:val="00CD7911"/>
    <w:rsid w:val="00CE1380"/>
    <w:rsid w:val="00CE28FB"/>
    <w:rsid w:val="00CE444C"/>
    <w:rsid w:val="00CE4DC5"/>
    <w:rsid w:val="00CE62D9"/>
    <w:rsid w:val="00CE7749"/>
    <w:rsid w:val="00CF0337"/>
    <w:rsid w:val="00CF1063"/>
    <w:rsid w:val="00CF5E03"/>
    <w:rsid w:val="00CF6603"/>
    <w:rsid w:val="00CF695D"/>
    <w:rsid w:val="00D02FF5"/>
    <w:rsid w:val="00D06E99"/>
    <w:rsid w:val="00D17D95"/>
    <w:rsid w:val="00D17E45"/>
    <w:rsid w:val="00D20E14"/>
    <w:rsid w:val="00D3259A"/>
    <w:rsid w:val="00D35A10"/>
    <w:rsid w:val="00D43A41"/>
    <w:rsid w:val="00D47577"/>
    <w:rsid w:val="00D478F1"/>
    <w:rsid w:val="00D508A7"/>
    <w:rsid w:val="00D533D8"/>
    <w:rsid w:val="00D54D22"/>
    <w:rsid w:val="00D5702C"/>
    <w:rsid w:val="00D609DC"/>
    <w:rsid w:val="00D60F79"/>
    <w:rsid w:val="00D7393F"/>
    <w:rsid w:val="00D74345"/>
    <w:rsid w:val="00D76868"/>
    <w:rsid w:val="00D76B83"/>
    <w:rsid w:val="00D84432"/>
    <w:rsid w:val="00D8472D"/>
    <w:rsid w:val="00D85AD1"/>
    <w:rsid w:val="00D90B9A"/>
    <w:rsid w:val="00D920D8"/>
    <w:rsid w:val="00DA29A2"/>
    <w:rsid w:val="00DA30B0"/>
    <w:rsid w:val="00DA3FB4"/>
    <w:rsid w:val="00DA4016"/>
    <w:rsid w:val="00DB5693"/>
    <w:rsid w:val="00DB7CB8"/>
    <w:rsid w:val="00DC139D"/>
    <w:rsid w:val="00DC1487"/>
    <w:rsid w:val="00DC366C"/>
    <w:rsid w:val="00DC3694"/>
    <w:rsid w:val="00DC39FE"/>
    <w:rsid w:val="00DC6AD4"/>
    <w:rsid w:val="00DD4ABD"/>
    <w:rsid w:val="00DD5AB4"/>
    <w:rsid w:val="00DD5D85"/>
    <w:rsid w:val="00DD7E72"/>
    <w:rsid w:val="00DF3203"/>
    <w:rsid w:val="00DF4ED2"/>
    <w:rsid w:val="00DF6916"/>
    <w:rsid w:val="00DF6A31"/>
    <w:rsid w:val="00E02030"/>
    <w:rsid w:val="00E045B0"/>
    <w:rsid w:val="00E071B6"/>
    <w:rsid w:val="00E076EC"/>
    <w:rsid w:val="00E1126D"/>
    <w:rsid w:val="00E15D8B"/>
    <w:rsid w:val="00E21279"/>
    <w:rsid w:val="00E24A25"/>
    <w:rsid w:val="00E26CE9"/>
    <w:rsid w:val="00E30306"/>
    <w:rsid w:val="00E31BA3"/>
    <w:rsid w:val="00E34A31"/>
    <w:rsid w:val="00E35EE6"/>
    <w:rsid w:val="00E37B3F"/>
    <w:rsid w:val="00E40506"/>
    <w:rsid w:val="00E43DB3"/>
    <w:rsid w:val="00E507FF"/>
    <w:rsid w:val="00E50DD8"/>
    <w:rsid w:val="00E515EC"/>
    <w:rsid w:val="00E52F81"/>
    <w:rsid w:val="00E5494E"/>
    <w:rsid w:val="00E551DF"/>
    <w:rsid w:val="00E55621"/>
    <w:rsid w:val="00E616C7"/>
    <w:rsid w:val="00E635F0"/>
    <w:rsid w:val="00E722D6"/>
    <w:rsid w:val="00E8452B"/>
    <w:rsid w:val="00E92FDF"/>
    <w:rsid w:val="00E95BF7"/>
    <w:rsid w:val="00E95FF6"/>
    <w:rsid w:val="00E9657A"/>
    <w:rsid w:val="00EA1096"/>
    <w:rsid w:val="00EA1C91"/>
    <w:rsid w:val="00EA1D63"/>
    <w:rsid w:val="00EA64D0"/>
    <w:rsid w:val="00EB564E"/>
    <w:rsid w:val="00EB702C"/>
    <w:rsid w:val="00EC0B4D"/>
    <w:rsid w:val="00EC1671"/>
    <w:rsid w:val="00EC1921"/>
    <w:rsid w:val="00EC323B"/>
    <w:rsid w:val="00EC666D"/>
    <w:rsid w:val="00ED158E"/>
    <w:rsid w:val="00ED75A3"/>
    <w:rsid w:val="00ED7E1F"/>
    <w:rsid w:val="00EE0C35"/>
    <w:rsid w:val="00EE1741"/>
    <w:rsid w:val="00EE2D45"/>
    <w:rsid w:val="00EE6E71"/>
    <w:rsid w:val="00EF0DA3"/>
    <w:rsid w:val="00EF1348"/>
    <w:rsid w:val="00F0182F"/>
    <w:rsid w:val="00F0318A"/>
    <w:rsid w:val="00F04400"/>
    <w:rsid w:val="00F075DF"/>
    <w:rsid w:val="00F11D63"/>
    <w:rsid w:val="00F16951"/>
    <w:rsid w:val="00F17BDA"/>
    <w:rsid w:val="00F214B9"/>
    <w:rsid w:val="00F259FB"/>
    <w:rsid w:val="00F31BD3"/>
    <w:rsid w:val="00F31D2A"/>
    <w:rsid w:val="00F32ADA"/>
    <w:rsid w:val="00F411E1"/>
    <w:rsid w:val="00F4234E"/>
    <w:rsid w:val="00F47F4F"/>
    <w:rsid w:val="00F50821"/>
    <w:rsid w:val="00F520A9"/>
    <w:rsid w:val="00F52B62"/>
    <w:rsid w:val="00F563EF"/>
    <w:rsid w:val="00F564E4"/>
    <w:rsid w:val="00F67DDD"/>
    <w:rsid w:val="00F70C9E"/>
    <w:rsid w:val="00F72BD7"/>
    <w:rsid w:val="00F75A21"/>
    <w:rsid w:val="00F76B43"/>
    <w:rsid w:val="00F76C8C"/>
    <w:rsid w:val="00F815B1"/>
    <w:rsid w:val="00F83F9C"/>
    <w:rsid w:val="00F930CA"/>
    <w:rsid w:val="00F96BF1"/>
    <w:rsid w:val="00FA03E2"/>
    <w:rsid w:val="00FA0C19"/>
    <w:rsid w:val="00FA6598"/>
    <w:rsid w:val="00FA73DB"/>
    <w:rsid w:val="00FB29DA"/>
    <w:rsid w:val="00FB72A9"/>
    <w:rsid w:val="00FC2ECC"/>
    <w:rsid w:val="00FC2FEC"/>
    <w:rsid w:val="00FD2EA3"/>
    <w:rsid w:val="00FE1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63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iPriority="99" w:unhideWhenUsed="0"/>
    <w:lsdException w:name="List 5" w:semiHidden="0" w:uiPriority="99"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B43"/>
    <w:pPr>
      <w:spacing w:before="60"/>
    </w:pPr>
    <w:rPr>
      <w:sz w:val="24"/>
      <w:szCs w:val="24"/>
    </w:rPr>
  </w:style>
  <w:style w:type="paragraph" w:styleId="1">
    <w:name w:val="heading 1"/>
    <w:basedOn w:val="a"/>
    <w:next w:val="a"/>
    <w:qFormat/>
    <w:rsid w:val="000E5291"/>
    <w:pPr>
      <w:keepNext/>
      <w:numPr>
        <w:numId w:val="1"/>
      </w:numPr>
      <w:spacing w:before="240" w:after="60"/>
      <w:outlineLvl w:val="0"/>
    </w:pPr>
    <w:rPr>
      <w:b/>
      <w:kern w:val="28"/>
    </w:rPr>
  </w:style>
  <w:style w:type="paragraph" w:styleId="2">
    <w:name w:val="heading 2"/>
    <w:basedOn w:val="a"/>
    <w:next w:val="a"/>
    <w:qFormat/>
    <w:rsid w:val="000E5291"/>
    <w:pPr>
      <w:keepNext/>
      <w:numPr>
        <w:ilvl w:val="1"/>
        <w:numId w:val="1"/>
      </w:numPr>
      <w:spacing w:before="240" w:after="60"/>
      <w:outlineLvl w:val="1"/>
    </w:pPr>
  </w:style>
  <w:style w:type="paragraph" w:styleId="3">
    <w:name w:val="heading 3"/>
    <w:basedOn w:val="2"/>
    <w:next w:val="a"/>
    <w:uiPriority w:val="99"/>
    <w:qFormat/>
    <w:rsid w:val="00C23CC6"/>
    <w:pPr>
      <w:numPr>
        <w:ilvl w:val="2"/>
      </w:numPr>
      <w:jc w:val="center"/>
      <w:outlineLvl w:val="2"/>
    </w:pPr>
    <w:rPr>
      <w:b/>
      <w:szCs w:val="20"/>
    </w:rPr>
  </w:style>
  <w:style w:type="paragraph" w:styleId="4">
    <w:name w:val="heading 4"/>
    <w:basedOn w:val="a"/>
    <w:next w:val="a"/>
    <w:qFormat/>
    <w:rsid w:val="000E5291"/>
    <w:pPr>
      <w:keepNext/>
      <w:numPr>
        <w:ilvl w:val="3"/>
        <w:numId w:val="1"/>
      </w:numPr>
      <w:spacing w:before="240" w:after="60"/>
      <w:outlineLvl w:val="3"/>
    </w:pPr>
    <w:rPr>
      <w:rFonts w:ascii="Arial" w:hAnsi="Arial"/>
      <w:b/>
      <w:szCs w:val="20"/>
    </w:rPr>
  </w:style>
  <w:style w:type="paragraph" w:styleId="5">
    <w:name w:val="heading 5"/>
    <w:basedOn w:val="a"/>
    <w:next w:val="a"/>
    <w:qFormat/>
    <w:rsid w:val="000E5291"/>
    <w:pPr>
      <w:numPr>
        <w:ilvl w:val="4"/>
        <w:numId w:val="1"/>
      </w:numPr>
      <w:spacing w:before="240" w:after="60"/>
      <w:outlineLvl w:val="4"/>
    </w:pPr>
    <w:rPr>
      <w:rFonts w:ascii="Arial" w:hAnsi="Arial"/>
      <w:sz w:val="22"/>
      <w:szCs w:val="20"/>
    </w:rPr>
  </w:style>
  <w:style w:type="paragraph" w:styleId="6">
    <w:name w:val="heading 6"/>
    <w:basedOn w:val="a"/>
    <w:next w:val="a"/>
    <w:qFormat/>
    <w:rsid w:val="000E5291"/>
    <w:pPr>
      <w:numPr>
        <w:ilvl w:val="5"/>
        <w:numId w:val="1"/>
      </w:numPr>
      <w:spacing w:before="240" w:after="60"/>
      <w:outlineLvl w:val="5"/>
    </w:pPr>
    <w:rPr>
      <w:i/>
      <w:sz w:val="22"/>
      <w:szCs w:val="20"/>
    </w:rPr>
  </w:style>
  <w:style w:type="paragraph" w:styleId="7">
    <w:name w:val="heading 7"/>
    <w:basedOn w:val="a"/>
    <w:next w:val="a"/>
    <w:qFormat/>
    <w:rsid w:val="000E5291"/>
    <w:pPr>
      <w:keepNext/>
      <w:numPr>
        <w:ilvl w:val="6"/>
        <w:numId w:val="1"/>
      </w:numPr>
      <w:spacing w:line="360" w:lineRule="auto"/>
      <w:jc w:val="center"/>
      <w:outlineLvl w:val="6"/>
    </w:pPr>
    <w:rPr>
      <w:rFonts w:ascii="Arial" w:hAnsi="Arial"/>
      <w:b/>
      <w:sz w:val="28"/>
      <w:szCs w:val="20"/>
    </w:rPr>
  </w:style>
  <w:style w:type="paragraph" w:styleId="8">
    <w:name w:val="heading 8"/>
    <w:basedOn w:val="a"/>
    <w:next w:val="a"/>
    <w:qFormat/>
    <w:rsid w:val="000E5291"/>
    <w:pPr>
      <w:numPr>
        <w:ilvl w:val="7"/>
        <w:numId w:val="1"/>
      </w:numPr>
      <w:spacing w:before="240" w:after="60"/>
      <w:outlineLvl w:val="7"/>
    </w:pPr>
    <w:rPr>
      <w:rFonts w:ascii="Arial" w:hAnsi="Arial"/>
      <w:i/>
      <w:sz w:val="20"/>
      <w:szCs w:val="20"/>
    </w:rPr>
  </w:style>
  <w:style w:type="paragraph" w:styleId="9">
    <w:name w:val="heading 9"/>
    <w:basedOn w:val="a"/>
    <w:next w:val="a"/>
    <w:qFormat/>
    <w:rsid w:val="000E5291"/>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A7EBA"/>
    <w:pPr>
      <w:tabs>
        <w:tab w:val="center" w:pos="4677"/>
        <w:tab w:val="right" w:pos="9355"/>
      </w:tabs>
    </w:pPr>
    <w:rPr>
      <w:lang w:val="x-none" w:eastAsia="x-none"/>
    </w:rPr>
  </w:style>
  <w:style w:type="character" w:styleId="a6">
    <w:name w:val="page number"/>
    <w:basedOn w:val="a0"/>
    <w:rsid w:val="002A7EBA"/>
  </w:style>
  <w:style w:type="paragraph" w:styleId="a7">
    <w:name w:val="header"/>
    <w:basedOn w:val="a"/>
    <w:rsid w:val="002A7EBA"/>
    <w:pPr>
      <w:tabs>
        <w:tab w:val="center" w:pos="4677"/>
        <w:tab w:val="right" w:pos="9355"/>
      </w:tabs>
    </w:pPr>
  </w:style>
  <w:style w:type="paragraph" w:styleId="a8">
    <w:name w:val="Normal (Web)"/>
    <w:basedOn w:val="a"/>
    <w:uiPriority w:val="99"/>
    <w:rsid w:val="002A7EBA"/>
    <w:pPr>
      <w:spacing w:before="100" w:beforeAutospacing="1" w:after="100" w:afterAutospacing="1"/>
    </w:pPr>
    <w:rPr>
      <w:color w:val="000000"/>
      <w:lang w:val="en-US" w:eastAsia="en-US"/>
    </w:rPr>
  </w:style>
  <w:style w:type="paragraph" w:customStyle="1" w:styleId="10">
    <w:name w:val="Стиль1"/>
    <w:basedOn w:val="a"/>
    <w:rsid w:val="00A91F9C"/>
    <w:pPr>
      <w:spacing w:before="120"/>
      <w:ind w:firstLine="720"/>
    </w:pPr>
    <w:rPr>
      <w:rFonts w:ascii="Arial" w:hAnsi="Arial"/>
      <w:szCs w:val="20"/>
    </w:rPr>
  </w:style>
  <w:style w:type="paragraph" w:styleId="a9">
    <w:name w:val="Balloon Text"/>
    <w:basedOn w:val="a"/>
    <w:semiHidden/>
    <w:rsid w:val="009B3E96"/>
    <w:rPr>
      <w:rFonts w:ascii="Tahoma" w:hAnsi="Tahoma" w:cs="Tahoma"/>
      <w:sz w:val="16"/>
      <w:szCs w:val="16"/>
    </w:rPr>
  </w:style>
  <w:style w:type="paragraph" w:styleId="aa">
    <w:name w:val="Body Text"/>
    <w:basedOn w:val="a"/>
    <w:rsid w:val="000E264E"/>
    <w:pPr>
      <w:spacing w:after="120"/>
    </w:pPr>
    <w:rPr>
      <w:rFonts w:ascii="Arial" w:hAnsi="Arial"/>
      <w:szCs w:val="20"/>
    </w:rPr>
  </w:style>
  <w:style w:type="paragraph" w:customStyle="1" w:styleId="ab">
    <w:name w:val="Перечисление"/>
    <w:basedOn w:val="a"/>
    <w:next w:val="a"/>
    <w:rsid w:val="00460203"/>
    <w:pPr>
      <w:overflowPunct w:val="0"/>
      <w:autoSpaceDE w:val="0"/>
      <w:autoSpaceDN w:val="0"/>
      <w:adjustRightInd w:val="0"/>
      <w:ind w:left="397" w:hanging="284"/>
      <w:jc w:val="both"/>
      <w:textAlignment w:val="baseline"/>
    </w:pPr>
    <w:rPr>
      <w:szCs w:val="20"/>
    </w:rPr>
  </w:style>
  <w:style w:type="paragraph" w:styleId="11">
    <w:name w:val="toc 1"/>
    <w:basedOn w:val="a"/>
    <w:next w:val="a"/>
    <w:autoRedefine/>
    <w:uiPriority w:val="39"/>
    <w:rsid w:val="00F0182F"/>
    <w:pPr>
      <w:spacing w:before="120" w:after="120"/>
    </w:pPr>
    <w:rPr>
      <w:b/>
      <w:bCs/>
      <w:szCs w:val="20"/>
    </w:rPr>
  </w:style>
  <w:style w:type="paragraph" w:styleId="20">
    <w:name w:val="toc 2"/>
    <w:basedOn w:val="a"/>
    <w:next w:val="a"/>
    <w:autoRedefine/>
    <w:uiPriority w:val="39"/>
    <w:rsid w:val="0056787E"/>
    <w:pPr>
      <w:spacing w:before="120"/>
      <w:ind w:left="240"/>
    </w:pPr>
    <w:rPr>
      <w:iCs/>
      <w:szCs w:val="20"/>
    </w:rPr>
  </w:style>
  <w:style w:type="paragraph" w:styleId="30">
    <w:name w:val="toc 3"/>
    <w:basedOn w:val="a"/>
    <w:next w:val="a"/>
    <w:autoRedefine/>
    <w:semiHidden/>
    <w:rsid w:val="0056787E"/>
    <w:pPr>
      <w:numPr>
        <w:numId w:val="2"/>
      </w:numPr>
    </w:pPr>
    <w:rPr>
      <w:szCs w:val="20"/>
    </w:rPr>
  </w:style>
  <w:style w:type="paragraph" w:styleId="40">
    <w:name w:val="toc 4"/>
    <w:basedOn w:val="a"/>
    <w:next w:val="a"/>
    <w:autoRedefine/>
    <w:semiHidden/>
    <w:rsid w:val="00DD4ABD"/>
    <w:pPr>
      <w:ind w:left="720"/>
    </w:pPr>
    <w:rPr>
      <w:sz w:val="20"/>
      <w:szCs w:val="20"/>
    </w:rPr>
  </w:style>
  <w:style w:type="paragraph" w:styleId="50">
    <w:name w:val="toc 5"/>
    <w:basedOn w:val="a"/>
    <w:next w:val="a"/>
    <w:autoRedefine/>
    <w:semiHidden/>
    <w:rsid w:val="00DD4ABD"/>
    <w:pPr>
      <w:ind w:left="960"/>
    </w:pPr>
    <w:rPr>
      <w:sz w:val="20"/>
      <w:szCs w:val="20"/>
    </w:rPr>
  </w:style>
  <w:style w:type="paragraph" w:styleId="60">
    <w:name w:val="toc 6"/>
    <w:basedOn w:val="a"/>
    <w:next w:val="a"/>
    <w:autoRedefine/>
    <w:semiHidden/>
    <w:rsid w:val="00DD4ABD"/>
    <w:pPr>
      <w:ind w:left="1200"/>
    </w:pPr>
    <w:rPr>
      <w:sz w:val="20"/>
      <w:szCs w:val="20"/>
    </w:rPr>
  </w:style>
  <w:style w:type="paragraph" w:styleId="70">
    <w:name w:val="toc 7"/>
    <w:basedOn w:val="a"/>
    <w:next w:val="a"/>
    <w:autoRedefine/>
    <w:semiHidden/>
    <w:rsid w:val="00DD4ABD"/>
    <w:pPr>
      <w:ind w:left="1440"/>
    </w:pPr>
    <w:rPr>
      <w:sz w:val="20"/>
      <w:szCs w:val="20"/>
    </w:rPr>
  </w:style>
  <w:style w:type="paragraph" w:styleId="81">
    <w:name w:val="toc 8"/>
    <w:basedOn w:val="a"/>
    <w:next w:val="a"/>
    <w:autoRedefine/>
    <w:semiHidden/>
    <w:rsid w:val="00DD4ABD"/>
    <w:pPr>
      <w:ind w:left="1680"/>
    </w:pPr>
    <w:rPr>
      <w:sz w:val="20"/>
      <w:szCs w:val="20"/>
    </w:rPr>
  </w:style>
  <w:style w:type="paragraph" w:styleId="90">
    <w:name w:val="toc 9"/>
    <w:basedOn w:val="a"/>
    <w:next w:val="a"/>
    <w:autoRedefine/>
    <w:semiHidden/>
    <w:rsid w:val="00DD4ABD"/>
    <w:pPr>
      <w:ind w:left="1920"/>
    </w:pPr>
    <w:rPr>
      <w:sz w:val="20"/>
      <w:szCs w:val="20"/>
    </w:rPr>
  </w:style>
  <w:style w:type="paragraph" w:customStyle="1" w:styleId="ac">
    <w:name w:val="Перечисление (список) Знак Знак"/>
    <w:basedOn w:val="a"/>
    <w:next w:val="a"/>
    <w:link w:val="ad"/>
    <w:rsid w:val="00460203"/>
    <w:pPr>
      <w:overflowPunct w:val="0"/>
      <w:autoSpaceDE w:val="0"/>
      <w:autoSpaceDN w:val="0"/>
      <w:adjustRightInd w:val="0"/>
      <w:ind w:left="454" w:hanging="227"/>
      <w:jc w:val="both"/>
      <w:textAlignment w:val="baseline"/>
    </w:pPr>
    <w:rPr>
      <w:szCs w:val="20"/>
    </w:rPr>
  </w:style>
  <w:style w:type="character" w:customStyle="1" w:styleId="ad">
    <w:name w:val="Перечисление (список) Знак Знак Знак"/>
    <w:link w:val="ac"/>
    <w:rsid w:val="00460203"/>
    <w:rPr>
      <w:sz w:val="24"/>
      <w:lang w:val="ru-RU" w:eastAsia="ru-RU" w:bidi="ar-SA"/>
    </w:rPr>
  </w:style>
  <w:style w:type="paragraph" w:customStyle="1" w:styleId="12">
    <w:name w:val="Верхний колонтитул1"/>
    <w:basedOn w:val="a"/>
    <w:rsid w:val="00313892"/>
    <w:pPr>
      <w:tabs>
        <w:tab w:val="center" w:pos="4153"/>
        <w:tab w:val="right" w:pos="8306"/>
      </w:tabs>
      <w:spacing w:before="0"/>
    </w:pPr>
    <w:rPr>
      <w:rFonts w:ascii="Arial" w:hAnsi="Arial"/>
      <w:szCs w:val="20"/>
    </w:rPr>
  </w:style>
  <w:style w:type="paragraph" w:customStyle="1" w:styleId="Iauiue">
    <w:name w:val="Iau?iue"/>
    <w:rsid w:val="008D338C"/>
    <w:rPr>
      <w:lang w:val="en-US"/>
    </w:rPr>
  </w:style>
  <w:style w:type="paragraph" w:styleId="21">
    <w:name w:val="Body Text 2"/>
    <w:basedOn w:val="a"/>
    <w:rsid w:val="008D338C"/>
    <w:pPr>
      <w:spacing w:before="0" w:after="120" w:line="480" w:lineRule="auto"/>
    </w:pPr>
    <w:rPr>
      <w:sz w:val="20"/>
      <w:szCs w:val="20"/>
      <w:lang w:val="en-US"/>
    </w:rPr>
  </w:style>
  <w:style w:type="paragraph" w:styleId="ae">
    <w:name w:val="annotation text"/>
    <w:basedOn w:val="a"/>
    <w:semiHidden/>
    <w:rsid w:val="008D338C"/>
    <w:pPr>
      <w:spacing w:before="0"/>
    </w:pPr>
    <w:rPr>
      <w:sz w:val="20"/>
      <w:szCs w:val="20"/>
      <w:lang w:val="en-US"/>
    </w:rPr>
  </w:style>
  <w:style w:type="paragraph" w:customStyle="1" w:styleId="Iauiue1">
    <w:name w:val="Iau?iue1"/>
    <w:rsid w:val="008D338C"/>
  </w:style>
  <w:style w:type="paragraph" w:styleId="af">
    <w:name w:val="Body Text Indent"/>
    <w:basedOn w:val="a"/>
    <w:link w:val="af0"/>
    <w:rsid w:val="0090595D"/>
    <w:pPr>
      <w:spacing w:after="120"/>
      <w:ind w:left="283"/>
    </w:pPr>
    <w:rPr>
      <w:lang w:val="x-none" w:eastAsia="x-none"/>
    </w:rPr>
  </w:style>
  <w:style w:type="character" w:customStyle="1" w:styleId="af0">
    <w:name w:val="Основной текст с отступом Знак"/>
    <w:link w:val="af"/>
    <w:rsid w:val="0090595D"/>
    <w:rPr>
      <w:sz w:val="24"/>
      <w:szCs w:val="24"/>
    </w:rPr>
  </w:style>
  <w:style w:type="paragraph" w:customStyle="1" w:styleId="31">
    <w:name w:val="заголовок 31"/>
    <w:basedOn w:val="a"/>
    <w:next w:val="a"/>
    <w:rsid w:val="0090595D"/>
    <w:pPr>
      <w:keepNext/>
      <w:overflowPunct w:val="0"/>
      <w:autoSpaceDE w:val="0"/>
      <w:autoSpaceDN w:val="0"/>
      <w:adjustRightInd w:val="0"/>
      <w:spacing w:before="240" w:after="60" w:line="360" w:lineRule="auto"/>
      <w:ind w:firstLine="567"/>
      <w:jc w:val="both"/>
      <w:textAlignment w:val="baseline"/>
    </w:pPr>
    <w:rPr>
      <w:rFonts w:ascii="Arial" w:hAnsi="Arial"/>
      <w:szCs w:val="20"/>
    </w:rPr>
  </w:style>
  <w:style w:type="character" w:styleId="af1">
    <w:name w:val="Hyperlink"/>
    <w:rsid w:val="0090595D"/>
    <w:rPr>
      <w:color w:val="0000FF"/>
      <w:u w:val="single"/>
    </w:rPr>
  </w:style>
  <w:style w:type="paragraph" w:customStyle="1" w:styleId="ConsNormal">
    <w:name w:val="ConsNormal"/>
    <w:rsid w:val="005027E0"/>
    <w:pPr>
      <w:widowControl w:val="0"/>
      <w:autoSpaceDE w:val="0"/>
      <w:autoSpaceDN w:val="0"/>
      <w:adjustRightInd w:val="0"/>
      <w:ind w:firstLine="720"/>
    </w:pPr>
    <w:rPr>
      <w:rFonts w:ascii="Arial" w:hAnsi="Arial" w:cs="Arial"/>
    </w:rPr>
  </w:style>
  <w:style w:type="character" w:customStyle="1" w:styleId="a5">
    <w:name w:val="Нижний колонтитул Знак"/>
    <w:link w:val="a4"/>
    <w:rsid w:val="0028374D"/>
    <w:rPr>
      <w:sz w:val="24"/>
      <w:szCs w:val="24"/>
    </w:rPr>
  </w:style>
  <w:style w:type="paragraph" w:styleId="22">
    <w:name w:val="Body Text First Indent 2"/>
    <w:basedOn w:val="af"/>
    <w:link w:val="23"/>
    <w:uiPriority w:val="99"/>
    <w:rsid w:val="008D2D56"/>
    <w:pPr>
      <w:ind w:firstLine="210"/>
    </w:pPr>
  </w:style>
  <w:style w:type="character" w:customStyle="1" w:styleId="23">
    <w:name w:val="Красная строка 2 Знак"/>
    <w:basedOn w:val="af0"/>
    <w:link w:val="22"/>
    <w:uiPriority w:val="99"/>
    <w:rsid w:val="008D2D56"/>
    <w:rPr>
      <w:sz w:val="24"/>
      <w:szCs w:val="24"/>
    </w:rPr>
  </w:style>
  <w:style w:type="paragraph" w:customStyle="1" w:styleId="80">
    <w:name w:val="Стиль8"/>
    <w:basedOn w:val="a"/>
    <w:uiPriority w:val="99"/>
    <w:rsid w:val="008D2D56"/>
    <w:pPr>
      <w:keepNext/>
      <w:numPr>
        <w:numId w:val="3"/>
      </w:numPr>
      <w:outlineLvl w:val="0"/>
    </w:pPr>
    <w:rPr>
      <w:b/>
      <w:kern w:val="28"/>
      <w:sz w:val="28"/>
      <w:szCs w:val="28"/>
    </w:rPr>
  </w:style>
  <w:style w:type="paragraph" w:styleId="41">
    <w:name w:val="List 4"/>
    <w:basedOn w:val="a"/>
    <w:uiPriority w:val="99"/>
    <w:rsid w:val="008D2D56"/>
    <w:pPr>
      <w:ind w:left="1132" w:hanging="283"/>
      <w:contextualSpacing/>
    </w:pPr>
  </w:style>
  <w:style w:type="paragraph" w:styleId="51">
    <w:name w:val="List 5"/>
    <w:basedOn w:val="a"/>
    <w:uiPriority w:val="99"/>
    <w:rsid w:val="008D2D56"/>
    <w:pPr>
      <w:ind w:left="1415" w:hanging="283"/>
      <w:contextualSpacing/>
    </w:pPr>
  </w:style>
  <w:style w:type="paragraph" w:customStyle="1" w:styleId="Default">
    <w:name w:val="Default"/>
    <w:rsid w:val="00133F64"/>
    <w:pPr>
      <w:autoSpaceDE w:val="0"/>
      <w:autoSpaceDN w:val="0"/>
      <w:adjustRightInd w:val="0"/>
    </w:pPr>
    <w:rPr>
      <w:color w:val="000000"/>
      <w:sz w:val="24"/>
      <w:szCs w:val="24"/>
    </w:rPr>
  </w:style>
  <w:style w:type="paragraph" w:styleId="af2">
    <w:name w:val="Title"/>
    <w:basedOn w:val="a"/>
    <w:next w:val="a"/>
    <w:link w:val="af3"/>
    <w:qFormat/>
    <w:rsid w:val="00F83F9C"/>
    <w:pPr>
      <w:spacing w:before="120" w:after="120"/>
    </w:pPr>
    <w:rPr>
      <w:b/>
      <w:sz w:val="20"/>
      <w:szCs w:val="20"/>
      <w:lang w:val="x-none" w:eastAsia="en-US"/>
    </w:rPr>
  </w:style>
  <w:style w:type="character" w:customStyle="1" w:styleId="af3">
    <w:name w:val="Название Знак"/>
    <w:link w:val="af2"/>
    <w:rsid w:val="00F83F9C"/>
    <w:rPr>
      <w:b/>
      <w:lang w:eastAsia="en-US"/>
    </w:rPr>
  </w:style>
  <w:style w:type="paragraph" w:styleId="af4">
    <w:name w:val="Plain Text"/>
    <w:basedOn w:val="a"/>
    <w:link w:val="af5"/>
    <w:rsid w:val="00F83F9C"/>
    <w:pPr>
      <w:spacing w:before="0"/>
    </w:pPr>
    <w:rPr>
      <w:rFonts w:ascii="Courier New" w:hAnsi="Courier New"/>
      <w:sz w:val="20"/>
      <w:szCs w:val="20"/>
      <w:lang w:val="x-none" w:eastAsia="x-none"/>
    </w:rPr>
  </w:style>
  <w:style w:type="character" w:customStyle="1" w:styleId="af5">
    <w:name w:val="Текст Знак"/>
    <w:link w:val="af4"/>
    <w:rsid w:val="00F83F9C"/>
    <w:rPr>
      <w:rFonts w:ascii="Courier New" w:hAnsi="Courier New"/>
    </w:rPr>
  </w:style>
  <w:style w:type="paragraph" w:styleId="24">
    <w:name w:val="Body Text Indent 2"/>
    <w:basedOn w:val="a"/>
    <w:link w:val="25"/>
    <w:rsid w:val="00F83F9C"/>
    <w:pPr>
      <w:spacing w:before="0" w:after="120" w:line="480" w:lineRule="auto"/>
      <w:ind w:left="283"/>
    </w:pPr>
    <w:rPr>
      <w:lang w:val="x-none" w:eastAsia="x-none"/>
    </w:rPr>
  </w:style>
  <w:style w:type="character" w:customStyle="1" w:styleId="25">
    <w:name w:val="Основной текст с отступом 2 Знак"/>
    <w:link w:val="24"/>
    <w:rsid w:val="00F83F9C"/>
    <w:rPr>
      <w:sz w:val="24"/>
      <w:szCs w:val="24"/>
    </w:rPr>
  </w:style>
  <w:style w:type="paragraph" w:styleId="af6">
    <w:name w:val="footnote text"/>
    <w:basedOn w:val="a"/>
    <w:link w:val="af7"/>
    <w:rsid w:val="00F83F9C"/>
    <w:pPr>
      <w:spacing w:before="0"/>
    </w:pPr>
    <w:rPr>
      <w:sz w:val="20"/>
      <w:szCs w:val="20"/>
      <w:lang w:val="x-none" w:eastAsia="en-US"/>
    </w:rPr>
  </w:style>
  <w:style w:type="character" w:customStyle="1" w:styleId="af7">
    <w:name w:val="Текст сноски Знак"/>
    <w:link w:val="af6"/>
    <w:rsid w:val="00F83F9C"/>
    <w:rPr>
      <w:lang w:eastAsia="en-US"/>
    </w:rPr>
  </w:style>
  <w:style w:type="character" w:styleId="af8">
    <w:name w:val="footnote reference"/>
    <w:rsid w:val="00F83F9C"/>
    <w:rPr>
      <w:vertAlign w:val="superscript"/>
    </w:rPr>
  </w:style>
  <w:style w:type="paragraph" w:customStyle="1" w:styleId="13">
    <w:name w:val="Абзац списка1"/>
    <w:basedOn w:val="a"/>
    <w:rsid w:val="00F83F9C"/>
    <w:pPr>
      <w:spacing w:before="0" w:after="200" w:line="276" w:lineRule="auto"/>
      <w:ind w:left="720"/>
      <w:contextualSpacing/>
    </w:pPr>
    <w:rPr>
      <w:rFonts w:ascii="Calibri" w:hAnsi="Calibri"/>
      <w:sz w:val="22"/>
      <w:szCs w:val="22"/>
      <w:lang w:val="en-US" w:eastAsia="en-US"/>
    </w:rPr>
  </w:style>
  <w:style w:type="paragraph" w:customStyle="1" w:styleId="af9">
    <w:name w:val="список с точками"/>
    <w:basedOn w:val="a"/>
    <w:rsid w:val="00F83F9C"/>
    <w:pPr>
      <w:tabs>
        <w:tab w:val="num" w:pos="720"/>
        <w:tab w:val="num" w:pos="756"/>
      </w:tabs>
      <w:spacing w:before="0" w:line="312" w:lineRule="auto"/>
      <w:ind w:left="756" w:hanging="360"/>
      <w:jc w:val="both"/>
    </w:pPr>
  </w:style>
  <w:style w:type="paragraph" w:customStyle="1" w:styleId="14">
    <w:name w:val="Обычный1"/>
    <w:rsid w:val="00F83F9C"/>
    <w:pPr>
      <w:ind w:firstLine="567"/>
      <w:jc w:val="both"/>
    </w:pPr>
    <w:rPr>
      <w:sz w:val="28"/>
      <w:lang w:eastAsia="ko-KR"/>
    </w:rPr>
  </w:style>
  <w:style w:type="paragraph" w:customStyle="1" w:styleId="afa">
    <w:name w:val="Знак"/>
    <w:basedOn w:val="a"/>
    <w:rsid w:val="00F83F9C"/>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paragraph" w:customStyle="1" w:styleId="Style22">
    <w:name w:val="Style22"/>
    <w:basedOn w:val="a"/>
    <w:uiPriority w:val="99"/>
    <w:rsid w:val="00962F48"/>
    <w:pPr>
      <w:widowControl w:val="0"/>
      <w:autoSpaceDE w:val="0"/>
      <w:autoSpaceDN w:val="0"/>
      <w:adjustRightInd w:val="0"/>
      <w:spacing w:before="0" w:line="322" w:lineRule="exact"/>
      <w:ind w:firstLine="547"/>
      <w:jc w:val="both"/>
    </w:pPr>
  </w:style>
  <w:style w:type="paragraph" w:customStyle="1" w:styleId="Style24">
    <w:name w:val="Style24"/>
    <w:basedOn w:val="a"/>
    <w:uiPriority w:val="99"/>
    <w:rsid w:val="00962F48"/>
    <w:pPr>
      <w:widowControl w:val="0"/>
      <w:autoSpaceDE w:val="0"/>
      <w:autoSpaceDN w:val="0"/>
      <w:adjustRightInd w:val="0"/>
      <w:spacing w:before="0" w:line="419" w:lineRule="exact"/>
      <w:ind w:hanging="360"/>
    </w:pPr>
  </w:style>
  <w:style w:type="paragraph" w:customStyle="1" w:styleId="Style95">
    <w:name w:val="Style95"/>
    <w:basedOn w:val="a"/>
    <w:rsid w:val="00962F48"/>
    <w:pPr>
      <w:widowControl w:val="0"/>
      <w:autoSpaceDE w:val="0"/>
      <w:autoSpaceDN w:val="0"/>
      <w:adjustRightInd w:val="0"/>
      <w:spacing w:before="0" w:line="355" w:lineRule="exact"/>
      <w:ind w:hanging="374"/>
    </w:pPr>
  </w:style>
  <w:style w:type="paragraph" w:customStyle="1" w:styleId="Style97">
    <w:name w:val="Style97"/>
    <w:basedOn w:val="a"/>
    <w:rsid w:val="00962F48"/>
    <w:pPr>
      <w:widowControl w:val="0"/>
      <w:autoSpaceDE w:val="0"/>
      <w:autoSpaceDN w:val="0"/>
      <w:adjustRightInd w:val="0"/>
      <w:spacing w:before="0" w:line="298" w:lineRule="exact"/>
    </w:pPr>
  </w:style>
  <w:style w:type="paragraph" w:customStyle="1" w:styleId="Style103">
    <w:name w:val="Style103"/>
    <w:basedOn w:val="a"/>
    <w:uiPriority w:val="99"/>
    <w:rsid w:val="00962F48"/>
    <w:pPr>
      <w:widowControl w:val="0"/>
      <w:autoSpaceDE w:val="0"/>
      <w:autoSpaceDN w:val="0"/>
      <w:adjustRightInd w:val="0"/>
      <w:spacing w:before="0" w:line="278" w:lineRule="exact"/>
      <w:ind w:hanging="1056"/>
    </w:pPr>
  </w:style>
  <w:style w:type="character" w:customStyle="1" w:styleId="FontStyle113">
    <w:name w:val="Font Style113"/>
    <w:uiPriority w:val="99"/>
    <w:rsid w:val="00962F48"/>
    <w:rPr>
      <w:rFonts w:ascii="Times New Roman" w:hAnsi="Times New Roman" w:cs="Times New Roman"/>
      <w:sz w:val="26"/>
      <w:szCs w:val="26"/>
    </w:rPr>
  </w:style>
  <w:style w:type="character" w:customStyle="1" w:styleId="FontStyle130">
    <w:name w:val="Font Style130"/>
    <w:uiPriority w:val="99"/>
    <w:rsid w:val="00962F48"/>
    <w:rPr>
      <w:rFonts w:ascii="Times New Roman" w:hAnsi="Times New Roman" w:cs="Times New Roman"/>
      <w:i/>
      <w:iCs/>
      <w:sz w:val="26"/>
      <w:szCs w:val="26"/>
    </w:rPr>
  </w:style>
  <w:style w:type="character" w:customStyle="1" w:styleId="FontStyle133">
    <w:name w:val="Font Style133"/>
    <w:uiPriority w:val="99"/>
    <w:rsid w:val="00962F48"/>
    <w:rPr>
      <w:rFonts w:ascii="Times New Roman" w:hAnsi="Times New Roman" w:cs="Times New Roman"/>
      <w:b/>
      <w:bCs/>
      <w:i/>
      <w:iCs/>
      <w:sz w:val="18"/>
      <w:szCs w:val="18"/>
    </w:rPr>
  </w:style>
  <w:style w:type="character" w:customStyle="1" w:styleId="FontStyle138">
    <w:name w:val="Font Style138"/>
    <w:rsid w:val="00962F48"/>
    <w:rPr>
      <w:rFonts w:ascii="Times New Roman" w:hAnsi="Times New Roman" w:cs="Times New Roman"/>
      <w:i/>
      <w:iCs/>
      <w:sz w:val="22"/>
      <w:szCs w:val="22"/>
    </w:rPr>
  </w:style>
  <w:style w:type="character" w:customStyle="1" w:styleId="FontStyle140">
    <w:name w:val="Font Style140"/>
    <w:uiPriority w:val="99"/>
    <w:rsid w:val="00962F48"/>
    <w:rPr>
      <w:rFonts w:ascii="Times New Roman" w:hAnsi="Times New Roman" w:cs="Times New Roman"/>
      <w:b/>
      <w:bCs/>
      <w:sz w:val="28"/>
      <w:szCs w:val="28"/>
    </w:rPr>
  </w:style>
  <w:style w:type="character" w:customStyle="1" w:styleId="FontStyle142">
    <w:name w:val="Font Style142"/>
    <w:uiPriority w:val="99"/>
    <w:rsid w:val="00962F48"/>
    <w:rPr>
      <w:rFonts w:ascii="Times New Roman" w:hAnsi="Times New Roman" w:cs="Times New Roman"/>
      <w:sz w:val="26"/>
      <w:szCs w:val="26"/>
    </w:rPr>
  </w:style>
  <w:style w:type="paragraph" w:customStyle="1" w:styleId="Style5">
    <w:name w:val="Style5"/>
    <w:basedOn w:val="a"/>
    <w:uiPriority w:val="99"/>
    <w:rsid w:val="00962F48"/>
    <w:pPr>
      <w:widowControl w:val="0"/>
      <w:autoSpaceDE w:val="0"/>
      <w:autoSpaceDN w:val="0"/>
      <w:adjustRightInd w:val="0"/>
      <w:spacing w:before="0"/>
    </w:pPr>
  </w:style>
  <w:style w:type="paragraph" w:customStyle="1" w:styleId="Style7">
    <w:name w:val="Style7"/>
    <w:basedOn w:val="a"/>
    <w:uiPriority w:val="99"/>
    <w:rsid w:val="00962F48"/>
    <w:pPr>
      <w:widowControl w:val="0"/>
      <w:autoSpaceDE w:val="0"/>
      <w:autoSpaceDN w:val="0"/>
      <w:adjustRightInd w:val="0"/>
      <w:spacing w:before="0"/>
    </w:pPr>
  </w:style>
  <w:style w:type="paragraph" w:customStyle="1" w:styleId="Style23">
    <w:name w:val="Style23"/>
    <w:basedOn w:val="a"/>
    <w:uiPriority w:val="99"/>
    <w:rsid w:val="00962F48"/>
    <w:pPr>
      <w:widowControl w:val="0"/>
      <w:autoSpaceDE w:val="0"/>
      <w:autoSpaceDN w:val="0"/>
      <w:adjustRightInd w:val="0"/>
      <w:spacing w:before="0"/>
    </w:pPr>
  </w:style>
  <w:style w:type="paragraph" w:customStyle="1" w:styleId="Style51">
    <w:name w:val="Style51"/>
    <w:basedOn w:val="a"/>
    <w:uiPriority w:val="99"/>
    <w:rsid w:val="00962F48"/>
    <w:pPr>
      <w:widowControl w:val="0"/>
      <w:autoSpaceDE w:val="0"/>
      <w:autoSpaceDN w:val="0"/>
      <w:adjustRightInd w:val="0"/>
      <w:spacing w:before="0" w:line="274" w:lineRule="exact"/>
    </w:pPr>
  </w:style>
  <w:style w:type="paragraph" w:customStyle="1" w:styleId="Style60">
    <w:name w:val="Style60"/>
    <w:basedOn w:val="a"/>
    <w:uiPriority w:val="99"/>
    <w:rsid w:val="00962F48"/>
    <w:pPr>
      <w:widowControl w:val="0"/>
      <w:autoSpaceDE w:val="0"/>
      <w:autoSpaceDN w:val="0"/>
      <w:adjustRightInd w:val="0"/>
      <w:spacing w:before="0" w:line="322" w:lineRule="exact"/>
      <w:ind w:hanging="509"/>
    </w:pPr>
  </w:style>
  <w:style w:type="paragraph" w:customStyle="1" w:styleId="Style63">
    <w:name w:val="Style63"/>
    <w:basedOn w:val="a"/>
    <w:uiPriority w:val="99"/>
    <w:rsid w:val="00962F48"/>
    <w:pPr>
      <w:widowControl w:val="0"/>
      <w:autoSpaceDE w:val="0"/>
      <w:autoSpaceDN w:val="0"/>
      <w:adjustRightInd w:val="0"/>
      <w:spacing w:before="0"/>
    </w:pPr>
  </w:style>
  <w:style w:type="character" w:customStyle="1" w:styleId="FontStyle134">
    <w:name w:val="Font Style134"/>
    <w:uiPriority w:val="99"/>
    <w:rsid w:val="00962F48"/>
    <w:rPr>
      <w:rFonts w:ascii="Times New Roman" w:hAnsi="Times New Roman" w:cs="Times New Roman"/>
      <w:b/>
      <w:bCs/>
      <w:sz w:val="22"/>
      <w:szCs w:val="22"/>
    </w:rPr>
  </w:style>
  <w:style w:type="character" w:customStyle="1" w:styleId="FontStyle137">
    <w:name w:val="Font Style137"/>
    <w:uiPriority w:val="99"/>
    <w:rsid w:val="00962F48"/>
    <w:rPr>
      <w:rFonts w:ascii="Times New Roman" w:hAnsi="Times New Roman" w:cs="Times New Roman"/>
      <w:sz w:val="22"/>
      <w:szCs w:val="22"/>
    </w:rPr>
  </w:style>
  <w:style w:type="character" w:customStyle="1" w:styleId="FontStyle141">
    <w:name w:val="Font Style141"/>
    <w:uiPriority w:val="99"/>
    <w:rsid w:val="00962F48"/>
    <w:rPr>
      <w:rFonts w:ascii="Times New Roman" w:hAnsi="Times New Roman" w:cs="Times New Roman"/>
      <w:b/>
      <w:bCs/>
      <w:i/>
      <w:iCs/>
      <w:sz w:val="26"/>
      <w:szCs w:val="26"/>
    </w:rPr>
  </w:style>
  <w:style w:type="paragraph" w:customStyle="1" w:styleId="Style4">
    <w:name w:val="Style4"/>
    <w:basedOn w:val="a"/>
    <w:uiPriority w:val="99"/>
    <w:rsid w:val="00C51CDF"/>
    <w:pPr>
      <w:widowControl w:val="0"/>
      <w:autoSpaceDE w:val="0"/>
      <w:autoSpaceDN w:val="0"/>
      <w:adjustRightInd w:val="0"/>
      <w:spacing w:before="0" w:line="360" w:lineRule="exact"/>
      <w:ind w:hanging="1306"/>
    </w:pPr>
  </w:style>
  <w:style w:type="character" w:customStyle="1" w:styleId="FontStyle109">
    <w:name w:val="Font Style109"/>
    <w:uiPriority w:val="99"/>
    <w:rsid w:val="00C51CDF"/>
    <w:rPr>
      <w:rFonts w:ascii="Arial" w:hAnsi="Arial" w:cs="Arial"/>
      <w:sz w:val="26"/>
      <w:szCs w:val="26"/>
    </w:rPr>
  </w:style>
  <w:style w:type="paragraph" w:customStyle="1" w:styleId="3H3h3L33l3list3Head3Kop3VCTRFPAlaitelITTt3PAMinorSectionTEHeadingH3-Heading3l33list3subheadHeading31HeadingNoL3SectionH3-Heading3131l331h31l31list31list31heading31Section1OdsKap3prop3o">
    <w:name w:val="Заголовок 3;H3;h3;L3;3;l3;list 3;Head 3;Kop 3V;CT;RFP Alaitel;ITT t3;PA Minor Section;TE Heading;H3-Heading 3;l3.3;list3;subhead;Heading3;1.;Heading No. L3;Section;H3-Heading 31;31;l3.31;h31;l31;list 31;list31;heading 31;Section1;OdsKap3;prop3;o"/>
    <w:basedOn w:val="a"/>
    <w:rsid w:val="00360A7F"/>
    <w:pPr>
      <w:tabs>
        <w:tab w:val="num" w:pos="-360"/>
      </w:tabs>
      <w:spacing w:before="0"/>
      <w:ind w:left="864" w:hanging="504"/>
    </w:pPr>
  </w:style>
  <w:style w:type="paragraph" w:customStyle="1" w:styleId="afb">
    <w:name w:val="Параграф"/>
    <w:basedOn w:val="a"/>
    <w:link w:val="afc"/>
    <w:qFormat/>
    <w:rsid w:val="00DB5693"/>
    <w:pPr>
      <w:spacing w:before="0" w:line="276" w:lineRule="auto"/>
      <w:ind w:firstLine="709"/>
      <w:jc w:val="both"/>
    </w:pPr>
    <w:rPr>
      <w:rFonts w:eastAsiaTheme="minorHAnsi" w:cstheme="minorBidi"/>
      <w:szCs w:val="22"/>
      <w:lang w:eastAsia="en-US"/>
    </w:rPr>
  </w:style>
  <w:style w:type="character" w:customStyle="1" w:styleId="afc">
    <w:name w:val="Параграф Знак"/>
    <w:basedOn w:val="a0"/>
    <w:link w:val="afb"/>
    <w:rsid w:val="00DB5693"/>
    <w:rPr>
      <w:rFonts w:eastAsiaTheme="minorHAnsi" w:cstheme="minorBidi"/>
      <w:sz w:val="24"/>
      <w:szCs w:val="22"/>
      <w:lang w:eastAsia="en-US"/>
    </w:rPr>
  </w:style>
  <w:style w:type="paragraph" w:styleId="afd">
    <w:name w:val="List Paragraph"/>
    <w:basedOn w:val="a"/>
    <w:uiPriority w:val="99"/>
    <w:qFormat/>
    <w:rsid w:val="006375DF"/>
    <w:pPr>
      <w:widowControl w:val="0"/>
      <w:autoSpaceDE w:val="0"/>
      <w:autoSpaceDN w:val="0"/>
      <w:adjustRightInd w:val="0"/>
      <w:spacing w:before="0"/>
      <w:ind w:left="720"/>
      <w:contextualSpacing/>
    </w:pPr>
  </w:style>
  <w:style w:type="paragraph" w:customStyle="1" w:styleId="Style56">
    <w:name w:val="Style56"/>
    <w:basedOn w:val="a"/>
    <w:uiPriority w:val="99"/>
    <w:rsid w:val="00A85252"/>
    <w:pPr>
      <w:widowControl w:val="0"/>
      <w:autoSpaceDE w:val="0"/>
      <w:autoSpaceDN w:val="0"/>
      <w:adjustRightInd w:val="0"/>
      <w:spacing w:before="0" w:line="357" w:lineRule="exac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caption" w:qFormat="1"/>
    <w:lsdException w:name="List Number" w:semiHidden="0" w:unhideWhenUsed="0"/>
    <w:lsdException w:name="List 4" w:semiHidden="0" w:uiPriority="99" w:unhideWhenUsed="0"/>
    <w:lsdException w:name="List 5" w:semiHidden="0" w:uiPriority="99"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Strong" w:semiHidden="0" w:unhideWhenUsed="0" w:qFormat="1"/>
    <w:lsdException w:name="Emphasis" w:semiHidden="0" w:unhideWhenUsed="0" w:qFormat="1"/>
    <w:lsdException w:name="Normal (Web)"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B43"/>
    <w:pPr>
      <w:spacing w:before="60"/>
    </w:pPr>
    <w:rPr>
      <w:sz w:val="24"/>
      <w:szCs w:val="24"/>
    </w:rPr>
  </w:style>
  <w:style w:type="paragraph" w:styleId="1">
    <w:name w:val="heading 1"/>
    <w:basedOn w:val="a"/>
    <w:next w:val="a"/>
    <w:qFormat/>
    <w:rsid w:val="000E5291"/>
    <w:pPr>
      <w:keepNext/>
      <w:numPr>
        <w:numId w:val="1"/>
      </w:numPr>
      <w:spacing w:before="240" w:after="60"/>
      <w:outlineLvl w:val="0"/>
    </w:pPr>
    <w:rPr>
      <w:b/>
      <w:kern w:val="28"/>
    </w:rPr>
  </w:style>
  <w:style w:type="paragraph" w:styleId="2">
    <w:name w:val="heading 2"/>
    <w:basedOn w:val="a"/>
    <w:next w:val="a"/>
    <w:qFormat/>
    <w:rsid w:val="000E5291"/>
    <w:pPr>
      <w:keepNext/>
      <w:numPr>
        <w:ilvl w:val="1"/>
        <w:numId w:val="1"/>
      </w:numPr>
      <w:spacing w:before="240" w:after="60"/>
      <w:outlineLvl w:val="1"/>
    </w:pPr>
  </w:style>
  <w:style w:type="paragraph" w:styleId="3">
    <w:name w:val="heading 3"/>
    <w:basedOn w:val="2"/>
    <w:next w:val="a"/>
    <w:uiPriority w:val="99"/>
    <w:qFormat/>
    <w:rsid w:val="00C23CC6"/>
    <w:pPr>
      <w:numPr>
        <w:ilvl w:val="2"/>
      </w:numPr>
      <w:jc w:val="center"/>
      <w:outlineLvl w:val="2"/>
    </w:pPr>
    <w:rPr>
      <w:b/>
      <w:szCs w:val="20"/>
    </w:rPr>
  </w:style>
  <w:style w:type="paragraph" w:styleId="4">
    <w:name w:val="heading 4"/>
    <w:basedOn w:val="a"/>
    <w:next w:val="a"/>
    <w:qFormat/>
    <w:rsid w:val="000E5291"/>
    <w:pPr>
      <w:keepNext/>
      <w:numPr>
        <w:ilvl w:val="3"/>
        <w:numId w:val="1"/>
      </w:numPr>
      <w:spacing w:before="240" w:after="60"/>
      <w:outlineLvl w:val="3"/>
    </w:pPr>
    <w:rPr>
      <w:rFonts w:ascii="Arial" w:hAnsi="Arial"/>
      <w:b/>
      <w:szCs w:val="20"/>
    </w:rPr>
  </w:style>
  <w:style w:type="paragraph" w:styleId="5">
    <w:name w:val="heading 5"/>
    <w:basedOn w:val="a"/>
    <w:next w:val="a"/>
    <w:qFormat/>
    <w:rsid w:val="000E5291"/>
    <w:pPr>
      <w:numPr>
        <w:ilvl w:val="4"/>
        <w:numId w:val="1"/>
      </w:numPr>
      <w:spacing w:before="240" w:after="60"/>
      <w:outlineLvl w:val="4"/>
    </w:pPr>
    <w:rPr>
      <w:rFonts w:ascii="Arial" w:hAnsi="Arial"/>
      <w:sz w:val="22"/>
      <w:szCs w:val="20"/>
    </w:rPr>
  </w:style>
  <w:style w:type="paragraph" w:styleId="6">
    <w:name w:val="heading 6"/>
    <w:basedOn w:val="a"/>
    <w:next w:val="a"/>
    <w:qFormat/>
    <w:rsid w:val="000E5291"/>
    <w:pPr>
      <w:numPr>
        <w:ilvl w:val="5"/>
        <w:numId w:val="1"/>
      </w:numPr>
      <w:spacing w:before="240" w:after="60"/>
      <w:outlineLvl w:val="5"/>
    </w:pPr>
    <w:rPr>
      <w:i/>
      <w:sz w:val="22"/>
      <w:szCs w:val="20"/>
    </w:rPr>
  </w:style>
  <w:style w:type="paragraph" w:styleId="7">
    <w:name w:val="heading 7"/>
    <w:basedOn w:val="a"/>
    <w:next w:val="a"/>
    <w:qFormat/>
    <w:rsid w:val="000E5291"/>
    <w:pPr>
      <w:keepNext/>
      <w:numPr>
        <w:ilvl w:val="6"/>
        <w:numId w:val="1"/>
      </w:numPr>
      <w:spacing w:line="360" w:lineRule="auto"/>
      <w:jc w:val="center"/>
      <w:outlineLvl w:val="6"/>
    </w:pPr>
    <w:rPr>
      <w:rFonts w:ascii="Arial" w:hAnsi="Arial"/>
      <w:b/>
      <w:sz w:val="28"/>
      <w:szCs w:val="20"/>
    </w:rPr>
  </w:style>
  <w:style w:type="paragraph" w:styleId="8">
    <w:name w:val="heading 8"/>
    <w:basedOn w:val="a"/>
    <w:next w:val="a"/>
    <w:qFormat/>
    <w:rsid w:val="000E5291"/>
    <w:pPr>
      <w:numPr>
        <w:ilvl w:val="7"/>
        <w:numId w:val="1"/>
      </w:numPr>
      <w:spacing w:before="240" w:after="60"/>
      <w:outlineLvl w:val="7"/>
    </w:pPr>
    <w:rPr>
      <w:rFonts w:ascii="Arial" w:hAnsi="Arial"/>
      <w:i/>
      <w:sz w:val="20"/>
      <w:szCs w:val="20"/>
    </w:rPr>
  </w:style>
  <w:style w:type="paragraph" w:styleId="9">
    <w:name w:val="heading 9"/>
    <w:basedOn w:val="a"/>
    <w:next w:val="a"/>
    <w:qFormat/>
    <w:rsid w:val="000E5291"/>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link w:val="a5"/>
    <w:rsid w:val="002A7EBA"/>
    <w:pPr>
      <w:tabs>
        <w:tab w:val="center" w:pos="4677"/>
        <w:tab w:val="right" w:pos="9355"/>
      </w:tabs>
    </w:pPr>
    <w:rPr>
      <w:lang w:val="x-none" w:eastAsia="x-none"/>
    </w:rPr>
  </w:style>
  <w:style w:type="character" w:styleId="a6">
    <w:name w:val="page number"/>
    <w:basedOn w:val="a0"/>
    <w:rsid w:val="002A7EBA"/>
  </w:style>
  <w:style w:type="paragraph" w:styleId="a7">
    <w:name w:val="header"/>
    <w:basedOn w:val="a"/>
    <w:rsid w:val="002A7EBA"/>
    <w:pPr>
      <w:tabs>
        <w:tab w:val="center" w:pos="4677"/>
        <w:tab w:val="right" w:pos="9355"/>
      </w:tabs>
    </w:pPr>
  </w:style>
  <w:style w:type="paragraph" w:styleId="a8">
    <w:name w:val="Normal (Web)"/>
    <w:basedOn w:val="a"/>
    <w:uiPriority w:val="99"/>
    <w:rsid w:val="002A7EBA"/>
    <w:pPr>
      <w:spacing w:before="100" w:beforeAutospacing="1" w:after="100" w:afterAutospacing="1"/>
    </w:pPr>
    <w:rPr>
      <w:color w:val="000000"/>
      <w:lang w:val="en-US" w:eastAsia="en-US"/>
    </w:rPr>
  </w:style>
  <w:style w:type="paragraph" w:customStyle="1" w:styleId="10">
    <w:name w:val="Стиль1"/>
    <w:basedOn w:val="a"/>
    <w:rsid w:val="00A91F9C"/>
    <w:pPr>
      <w:spacing w:before="120"/>
      <w:ind w:firstLine="720"/>
    </w:pPr>
    <w:rPr>
      <w:rFonts w:ascii="Arial" w:hAnsi="Arial"/>
      <w:szCs w:val="20"/>
    </w:rPr>
  </w:style>
  <w:style w:type="paragraph" w:styleId="a9">
    <w:name w:val="Balloon Text"/>
    <w:basedOn w:val="a"/>
    <w:semiHidden/>
    <w:rsid w:val="009B3E96"/>
    <w:rPr>
      <w:rFonts w:ascii="Tahoma" w:hAnsi="Tahoma" w:cs="Tahoma"/>
      <w:sz w:val="16"/>
      <w:szCs w:val="16"/>
    </w:rPr>
  </w:style>
  <w:style w:type="paragraph" w:styleId="aa">
    <w:name w:val="Body Text"/>
    <w:basedOn w:val="a"/>
    <w:rsid w:val="000E264E"/>
    <w:pPr>
      <w:spacing w:after="120"/>
    </w:pPr>
    <w:rPr>
      <w:rFonts w:ascii="Arial" w:hAnsi="Arial"/>
      <w:szCs w:val="20"/>
    </w:rPr>
  </w:style>
  <w:style w:type="paragraph" w:customStyle="1" w:styleId="ab">
    <w:name w:val="Перечисление"/>
    <w:basedOn w:val="a"/>
    <w:next w:val="a"/>
    <w:rsid w:val="00460203"/>
    <w:pPr>
      <w:overflowPunct w:val="0"/>
      <w:autoSpaceDE w:val="0"/>
      <w:autoSpaceDN w:val="0"/>
      <w:adjustRightInd w:val="0"/>
      <w:ind w:left="397" w:hanging="284"/>
      <w:jc w:val="both"/>
      <w:textAlignment w:val="baseline"/>
    </w:pPr>
    <w:rPr>
      <w:szCs w:val="20"/>
    </w:rPr>
  </w:style>
  <w:style w:type="paragraph" w:styleId="11">
    <w:name w:val="toc 1"/>
    <w:basedOn w:val="a"/>
    <w:next w:val="a"/>
    <w:autoRedefine/>
    <w:uiPriority w:val="39"/>
    <w:rsid w:val="00F0182F"/>
    <w:pPr>
      <w:spacing w:before="120" w:after="120"/>
    </w:pPr>
    <w:rPr>
      <w:b/>
      <w:bCs/>
      <w:szCs w:val="20"/>
    </w:rPr>
  </w:style>
  <w:style w:type="paragraph" w:styleId="20">
    <w:name w:val="toc 2"/>
    <w:basedOn w:val="a"/>
    <w:next w:val="a"/>
    <w:autoRedefine/>
    <w:uiPriority w:val="39"/>
    <w:rsid w:val="0056787E"/>
    <w:pPr>
      <w:spacing w:before="120"/>
      <w:ind w:left="240"/>
    </w:pPr>
    <w:rPr>
      <w:iCs/>
      <w:szCs w:val="20"/>
    </w:rPr>
  </w:style>
  <w:style w:type="paragraph" w:styleId="30">
    <w:name w:val="toc 3"/>
    <w:basedOn w:val="a"/>
    <w:next w:val="a"/>
    <w:autoRedefine/>
    <w:semiHidden/>
    <w:rsid w:val="0056787E"/>
    <w:pPr>
      <w:numPr>
        <w:numId w:val="2"/>
      </w:numPr>
    </w:pPr>
    <w:rPr>
      <w:szCs w:val="20"/>
    </w:rPr>
  </w:style>
  <w:style w:type="paragraph" w:styleId="40">
    <w:name w:val="toc 4"/>
    <w:basedOn w:val="a"/>
    <w:next w:val="a"/>
    <w:autoRedefine/>
    <w:semiHidden/>
    <w:rsid w:val="00DD4ABD"/>
    <w:pPr>
      <w:ind w:left="720"/>
    </w:pPr>
    <w:rPr>
      <w:sz w:val="20"/>
      <w:szCs w:val="20"/>
    </w:rPr>
  </w:style>
  <w:style w:type="paragraph" w:styleId="50">
    <w:name w:val="toc 5"/>
    <w:basedOn w:val="a"/>
    <w:next w:val="a"/>
    <w:autoRedefine/>
    <w:semiHidden/>
    <w:rsid w:val="00DD4ABD"/>
    <w:pPr>
      <w:ind w:left="960"/>
    </w:pPr>
    <w:rPr>
      <w:sz w:val="20"/>
      <w:szCs w:val="20"/>
    </w:rPr>
  </w:style>
  <w:style w:type="paragraph" w:styleId="60">
    <w:name w:val="toc 6"/>
    <w:basedOn w:val="a"/>
    <w:next w:val="a"/>
    <w:autoRedefine/>
    <w:semiHidden/>
    <w:rsid w:val="00DD4ABD"/>
    <w:pPr>
      <w:ind w:left="1200"/>
    </w:pPr>
    <w:rPr>
      <w:sz w:val="20"/>
      <w:szCs w:val="20"/>
    </w:rPr>
  </w:style>
  <w:style w:type="paragraph" w:styleId="70">
    <w:name w:val="toc 7"/>
    <w:basedOn w:val="a"/>
    <w:next w:val="a"/>
    <w:autoRedefine/>
    <w:semiHidden/>
    <w:rsid w:val="00DD4ABD"/>
    <w:pPr>
      <w:ind w:left="1440"/>
    </w:pPr>
    <w:rPr>
      <w:sz w:val="20"/>
      <w:szCs w:val="20"/>
    </w:rPr>
  </w:style>
  <w:style w:type="paragraph" w:styleId="81">
    <w:name w:val="toc 8"/>
    <w:basedOn w:val="a"/>
    <w:next w:val="a"/>
    <w:autoRedefine/>
    <w:semiHidden/>
    <w:rsid w:val="00DD4ABD"/>
    <w:pPr>
      <w:ind w:left="1680"/>
    </w:pPr>
    <w:rPr>
      <w:sz w:val="20"/>
      <w:szCs w:val="20"/>
    </w:rPr>
  </w:style>
  <w:style w:type="paragraph" w:styleId="90">
    <w:name w:val="toc 9"/>
    <w:basedOn w:val="a"/>
    <w:next w:val="a"/>
    <w:autoRedefine/>
    <w:semiHidden/>
    <w:rsid w:val="00DD4ABD"/>
    <w:pPr>
      <w:ind w:left="1920"/>
    </w:pPr>
    <w:rPr>
      <w:sz w:val="20"/>
      <w:szCs w:val="20"/>
    </w:rPr>
  </w:style>
  <w:style w:type="paragraph" w:customStyle="1" w:styleId="ac">
    <w:name w:val="Перечисление (список) Знак Знак"/>
    <w:basedOn w:val="a"/>
    <w:next w:val="a"/>
    <w:link w:val="ad"/>
    <w:rsid w:val="00460203"/>
    <w:pPr>
      <w:overflowPunct w:val="0"/>
      <w:autoSpaceDE w:val="0"/>
      <w:autoSpaceDN w:val="0"/>
      <w:adjustRightInd w:val="0"/>
      <w:ind w:left="454" w:hanging="227"/>
      <w:jc w:val="both"/>
      <w:textAlignment w:val="baseline"/>
    </w:pPr>
    <w:rPr>
      <w:szCs w:val="20"/>
    </w:rPr>
  </w:style>
  <w:style w:type="character" w:customStyle="1" w:styleId="ad">
    <w:name w:val="Перечисление (список) Знак Знак Знак"/>
    <w:link w:val="ac"/>
    <w:rsid w:val="00460203"/>
    <w:rPr>
      <w:sz w:val="24"/>
      <w:lang w:val="ru-RU" w:eastAsia="ru-RU" w:bidi="ar-SA"/>
    </w:rPr>
  </w:style>
  <w:style w:type="paragraph" w:customStyle="1" w:styleId="12">
    <w:name w:val="Верхний колонтитул1"/>
    <w:basedOn w:val="a"/>
    <w:rsid w:val="00313892"/>
    <w:pPr>
      <w:tabs>
        <w:tab w:val="center" w:pos="4153"/>
        <w:tab w:val="right" w:pos="8306"/>
      </w:tabs>
      <w:spacing w:before="0"/>
    </w:pPr>
    <w:rPr>
      <w:rFonts w:ascii="Arial" w:hAnsi="Arial"/>
      <w:szCs w:val="20"/>
    </w:rPr>
  </w:style>
  <w:style w:type="paragraph" w:customStyle="1" w:styleId="Iauiue">
    <w:name w:val="Iau?iue"/>
    <w:rsid w:val="008D338C"/>
    <w:rPr>
      <w:lang w:val="en-US"/>
    </w:rPr>
  </w:style>
  <w:style w:type="paragraph" w:styleId="21">
    <w:name w:val="Body Text 2"/>
    <w:basedOn w:val="a"/>
    <w:rsid w:val="008D338C"/>
    <w:pPr>
      <w:spacing w:before="0" w:after="120" w:line="480" w:lineRule="auto"/>
    </w:pPr>
    <w:rPr>
      <w:sz w:val="20"/>
      <w:szCs w:val="20"/>
      <w:lang w:val="en-US"/>
    </w:rPr>
  </w:style>
  <w:style w:type="paragraph" w:styleId="ae">
    <w:name w:val="annotation text"/>
    <w:basedOn w:val="a"/>
    <w:semiHidden/>
    <w:rsid w:val="008D338C"/>
    <w:pPr>
      <w:spacing w:before="0"/>
    </w:pPr>
    <w:rPr>
      <w:sz w:val="20"/>
      <w:szCs w:val="20"/>
      <w:lang w:val="en-US"/>
    </w:rPr>
  </w:style>
  <w:style w:type="paragraph" w:customStyle="1" w:styleId="Iauiue1">
    <w:name w:val="Iau?iue1"/>
    <w:rsid w:val="008D338C"/>
  </w:style>
  <w:style w:type="paragraph" w:styleId="af">
    <w:name w:val="Body Text Indent"/>
    <w:basedOn w:val="a"/>
    <w:link w:val="af0"/>
    <w:rsid w:val="0090595D"/>
    <w:pPr>
      <w:spacing w:after="120"/>
      <w:ind w:left="283"/>
    </w:pPr>
    <w:rPr>
      <w:lang w:val="x-none" w:eastAsia="x-none"/>
    </w:rPr>
  </w:style>
  <w:style w:type="character" w:customStyle="1" w:styleId="af0">
    <w:name w:val="Основной текст с отступом Знак"/>
    <w:link w:val="af"/>
    <w:rsid w:val="0090595D"/>
    <w:rPr>
      <w:sz w:val="24"/>
      <w:szCs w:val="24"/>
    </w:rPr>
  </w:style>
  <w:style w:type="paragraph" w:customStyle="1" w:styleId="31">
    <w:name w:val="заголовок 31"/>
    <w:basedOn w:val="a"/>
    <w:next w:val="a"/>
    <w:rsid w:val="0090595D"/>
    <w:pPr>
      <w:keepNext/>
      <w:overflowPunct w:val="0"/>
      <w:autoSpaceDE w:val="0"/>
      <w:autoSpaceDN w:val="0"/>
      <w:adjustRightInd w:val="0"/>
      <w:spacing w:before="240" w:after="60" w:line="360" w:lineRule="auto"/>
      <w:ind w:firstLine="567"/>
      <w:jc w:val="both"/>
      <w:textAlignment w:val="baseline"/>
    </w:pPr>
    <w:rPr>
      <w:rFonts w:ascii="Arial" w:hAnsi="Arial"/>
      <w:szCs w:val="20"/>
    </w:rPr>
  </w:style>
  <w:style w:type="character" w:styleId="af1">
    <w:name w:val="Hyperlink"/>
    <w:rsid w:val="0090595D"/>
    <w:rPr>
      <w:color w:val="0000FF"/>
      <w:u w:val="single"/>
    </w:rPr>
  </w:style>
  <w:style w:type="paragraph" w:customStyle="1" w:styleId="ConsNormal">
    <w:name w:val="ConsNormal"/>
    <w:rsid w:val="005027E0"/>
    <w:pPr>
      <w:widowControl w:val="0"/>
      <w:autoSpaceDE w:val="0"/>
      <w:autoSpaceDN w:val="0"/>
      <w:adjustRightInd w:val="0"/>
      <w:ind w:firstLine="720"/>
    </w:pPr>
    <w:rPr>
      <w:rFonts w:ascii="Arial" w:hAnsi="Arial" w:cs="Arial"/>
    </w:rPr>
  </w:style>
  <w:style w:type="character" w:customStyle="1" w:styleId="a5">
    <w:name w:val="Нижний колонтитул Знак"/>
    <w:link w:val="a4"/>
    <w:rsid w:val="0028374D"/>
    <w:rPr>
      <w:sz w:val="24"/>
      <w:szCs w:val="24"/>
    </w:rPr>
  </w:style>
  <w:style w:type="paragraph" w:styleId="22">
    <w:name w:val="Body Text First Indent 2"/>
    <w:basedOn w:val="af"/>
    <w:link w:val="23"/>
    <w:uiPriority w:val="99"/>
    <w:rsid w:val="008D2D56"/>
    <w:pPr>
      <w:ind w:firstLine="210"/>
    </w:pPr>
  </w:style>
  <w:style w:type="character" w:customStyle="1" w:styleId="23">
    <w:name w:val="Красная строка 2 Знак"/>
    <w:basedOn w:val="af0"/>
    <w:link w:val="22"/>
    <w:uiPriority w:val="99"/>
    <w:rsid w:val="008D2D56"/>
    <w:rPr>
      <w:sz w:val="24"/>
      <w:szCs w:val="24"/>
    </w:rPr>
  </w:style>
  <w:style w:type="paragraph" w:customStyle="1" w:styleId="80">
    <w:name w:val="Стиль8"/>
    <w:basedOn w:val="a"/>
    <w:uiPriority w:val="99"/>
    <w:rsid w:val="008D2D56"/>
    <w:pPr>
      <w:keepNext/>
      <w:numPr>
        <w:numId w:val="3"/>
      </w:numPr>
      <w:outlineLvl w:val="0"/>
    </w:pPr>
    <w:rPr>
      <w:b/>
      <w:kern w:val="28"/>
      <w:sz w:val="28"/>
      <w:szCs w:val="28"/>
    </w:rPr>
  </w:style>
  <w:style w:type="paragraph" w:styleId="41">
    <w:name w:val="List 4"/>
    <w:basedOn w:val="a"/>
    <w:uiPriority w:val="99"/>
    <w:rsid w:val="008D2D56"/>
    <w:pPr>
      <w:ind w:left="1132" w:hanging="283"/>
      <w:contextualSpacing/>
    </w:pPr>
  </w:style>
  <w:style w:type="paragraph" w:styleId="51">
    <w:name w:val="List 5"/>
    <w:basedOn w:val="a"/>
    <w:uiPriority w:val="99"/>
    <w:rsid w:val="008D2D56"/>
    <w:pPr>
      <w:ind w:left="1415" w:hanging="283"/>
      <w:contextualSpacing/>
    </w:pPr>
  </w:style>
  <w:style w:type="paragraph" w:customStyle="1" w:styleId="Default">
    <w:name w:val="Default"/>
    <w:rsid w:val="00133F64"/>
    <w:pPr>
      <w:autoSpaceDE w:val="0"/>
      <w:autoSpaceDN w:val="0"/>
      <w:adjustRightInd w:val="0"/>
    </w:pPr>
    <w:rPr>
      <w:color w:val="000000"/>
      <w:sz w:val="24"/>
      <w:szCs w:val="24"/>
    </w:rPr>
  </w:style>
  <w:style w:type="paragraph" w:styleId="af2">
    <w:name w:val="Title"/>
    <w:basedOn w:val="a"/>
    <w:next w:val="a"/>
    <w:link w:val="af3"/>
    <w:qFormat/>
    <w:rsid w:val="00F83F9C"/>
    <w:pPr>
      <w:spacing w:before="120" w:after="120"/>
    </w:pPr>
    <w:rPr>
      <w:b/>
      <w:sz w:val="20"/>
      <w:szCs w:val="20"/>
      <w:lang w:val="x-none" w:eastAsia="en-US"/>
    </w:rPr>
  </w:style>
  <w:style w:type="character" w:customStyle="1" w:styleId="af3">
    <w:name w:val="Название Знак"/>
    <w:link w:val="af2"/>
    <w:rsid w:val="00F83F9C"/>
    <w:rPr>
      <w:b/>
      <w:lang w:eastAsia="en-US"/>
    </w:rPr>
  </w:style>
  <w:style w:type="paragraph" w:styleId="af4">
    <w:name w:val="Plain Text"/>
    <w:basedOn w:val="a"/>
    <w:link w:val="af5"/>
    <w:rsid w:val="00F83F9C"/>
    <w:pPr>
      <w:spacing w:before="0"/>
    </w:pPr>
    <w:rPr>
      <w:rFonts w:ascii="Courier New" w:hAnsi="Courier New"/>
      <w:sz w:val="20"/>
      <w:szCs w:val="20"/>
      <w:lang w:val="x-none" w:eastAsia="x-none"/>
    </w:rPr>
  </w:style>
  <w:style w:type="character" w:customStyle="1" w:styleId="af5">
    <w:name w:val="Текст Знак"/>
    <w:link w:val="af4"/>
    <w:rsid w:val="00F83F9C"/>
    <w:rPr>
      <w:rFonts w:ascii="Courier New" w:hAnsi="Courier New"/>
    </w:rPr>
  </w:style>
  <w:style w:type="paragraph" w:styleId="24">
    <w:name w:val="Body Text Indent 2"/>
    <w:basedOn w:val="a"/>
    <w:link w:val="25"/>
    <w:rsid w:val="00F83F9C"/>
    <w:pPr>
      <w:spacing w:before="0" w:after="120" w:line="480" w:lineRule="auto"/>
      <w:ind w:left="283"/>
    </w:pPr>
    <w:rPr>
      <w:lang w:val="x-none" w:eastAsia="x-none"/>
    </w:rPr>
  </w:style>
  <w:style w:type="character" w:customStyle="1" w:styleId="25">
    <w:name w:val="Основной текст с отступом 2 Знак"/>
    <w:link w:val="24"/>
    <w:rsid w:val="00F83F9C"/>
    <w:rPr>
      <w:sz w:val="24"/>
      <w:szCs w:val="24"/>
    </w:rPr>
  </w:style>
  <w:style w:type="paragraph" w:styleId="af6">
    <w:name w:val="footnote text"/>
    <w:basedOn w:val="a"/>
    <w:link w:val="af7"/>
    <w:rsid w:val="00F83F9C"/>
    <w:pPr>
      <w:spacing w:before="0"/>
    </w:pPr>
    <w:rPr>
      <w:sz w:val="20"/>
      <w:szCs w:val="20"/>
      <w:lang w:val="x-none" w:eastAsia="en-US"/>
    </w:rPr>
  </w:style>
  <w:style w:type="character" w:customStyle="1" w:styleId="af7">
    <w:name w:val="Текст сноски Знак"/>
    <w:link w:val="af6"/>
    <w:rsid w:val="00F83F9C"/>
    <w:rPr>
      <w:lang w:eastAsia="en-US"/>
    </w:rPr>
  </w:style>
  <w:style w:type="character" w:styleId="af8">
    <w:name w:val="footnote reference"/>
    <w:rsid w:val="00F83F9C"/>
    <w:rPr>
      <w:vertAlign w:val="superscript"/>
    </w:rPr>
  </w:style>
  <w:style w:type="paragraph" w:customStyle="1" w:styleId="13">
    <w:name w:val="Абзац списка1"/>
    <w:basedOn w:val="a"/>
    <w:rsid w:val="00F83F9C"/>
    <w:pPr>
      <w:spacing w:before="0" w:after="200" w:line="276" w:lineRule="auto"/>
      <w:ind w:left="720"/>
      <w:contextualSpacing/>
    </w:pPr>
    <w:rPr>
      <w:rFonts w:ascii="Calibri" w:hAnsi="Calibri"/>
      <w:sz w:val="22"/>
      <w:szCs w:val="22"/>
      <w:lang w:val="en-US" w:eastAsia="en-US"/>
    </w:rPr>
  </w:style>
  <w:style w:type="paragraph" w:customStyle="1" w:styleId="af9">
    <w:name w:val="список с точками"/>
    <w:basedOn w:val="a"/>
    <w:rsid w:val="00F83F9C"/>
    <w:pPr>
      <w:tabs>
        <w:tab w:val="num" w:pos="720"/>
        <w:tab w:val="num" w:pos="756"/>
      </w:tabs>
      <w:spacing w:before="0" w:line="312" w:lineRule="auto"/>
      <w:ind w:left="756" w:hanging="360"/>
      <w:jc w:val="both"/>
    </w:pPr>
  </w:style>
  <w:style w:type="paragraph" w:customStyle="1" w:styleId="14">
    <w:name w:val="Обычный1"/>
    <w:rsid w:val="00F83F9C"/>
    <w:pPr>
      <w:ind w:firstLine="567"/>
      <w:jc w:val="both"/>
    </w:pPr>
    <w:rPr>
      <w:sz w:val="28"/>
      <w:lang w:eastAsia="ko-KR"/>
    </w:rPr>
  </w:style>
  <w:style w:type="paragraph" w:customStyle="1" w:styleId="afa">
    <w:name w:val="Знак"/>
    <w:basedOn w:val="a"/>
    <w:rsid w:val="00F83F9C"/>
    <w:pPr>
      <w:widowControl w:val="0"/>
      <w:adjustRightInd w:val="0"/>
      <w:spacing w:before="100" w:beforeAutospacing="1" w:after="100" w:afterAutospacing="1" w:line="360" w:lineRule="atLeast"/>
      <w:jc w:val="both"/>
    </w:pPr>
    <w:rPr>
      <w:rFonts w:ascii="Tahoma" w:hAnsi="Tahoma" w:cs="Tahoma"/>
      <w:sz w:val="20"/>
      <w:szCs w:val="20"/>
      <w:lang w:val="en-US" w:eastAsia="en-US"/>
    </w:rPr>
  </w:style>
  <w:style w:type="paragraph" w:customStyle="1" w:styleId="Style22">
    <w:name w:val="Style22"/>
    <w:basedOn w:val="a"/>
    <w:uiPriority w:val="99"/>
    <w:rsid w:val="00962F48"/>
    <w:pPr>
      <w:widowControl w:val="0"/>
      <w:autoSpaceDE w:val="0"/>
      <w:autoSpaceDN w:val="0"/>
      <w:adjustRightInd w:val="0"/>
      <w:spacing w:before="0" w:line="322" w:lineRule="exact"/>
      <w:ind w:firstLine="547"/>
      <w:jc w:val="both"/>
    </w:pPr>
  </w:style>
  <w:style w:type="paragraph" w:customStyle="1" w:styleId="Style24">
    <w:name w:val="Style24"/>
    <w:basedOn w:val="a"/>
    <w:uiPriority w:val="99"/>
    <w:rsid w:val="00962F48"/>
    <w:pPr>
      <w:widowControl w:val="0"/>
      <w:autoSpaceDE w:val="0"/>
      <w:autoSpaceDN w:val="0"/>
      <w:adjustRightInd w:val="0"/>
      <w:spacing w:before="0" w:line="419" w:lineRule="exact"/>
      <w:ind w:hanging="360"/>
    </w:pPr>
  </w:style>
  <w:style w:type="paragraph" w:customStyle="1" w:styleId="Style95">
    <w:name w:val="Style95"/>
    <w:basedOn w:val="a"/>
    <w:rsid w:val="00962F48"/>
    <w:pPr>
      <w:widowControl w:val="0"/>
      <w:autoSpaceDE w:val="0"/>
      <w:autoSpaceDN w:val="0"/>
      <w:adjustRightInd w:val="0"/>
      <w:spacing w:before="0" w:line="355" w:lineRule="exact"/>
      <w:ind w:hanging="374"/>
    </w:pPr>
  </w:style>
  <w:style w:type="paragraph" w:customStyle="1" w:styleId="Style97">
    <w:name w:val="Style97"/>
    <w:basedOn w:val="a"/>
    <w:rsid w:val="00962F48"/>
    <w:pPr>
      <w:widowControl w:val="0"/>
      <w:autoSpaceDE w:val="0"/>
      <w:autoSpaceDN w:val="0"/>
      <w:adjustRightInd w:val="0"/>
      <w:spacing w:before="0" w:line="298" w:lineRule="exact"/>
    </w:pPr>
  </w:style>
  <w:style w:type="paragraph" w:customStyle="1" w:styleId="Style103">
    <w:name w:val="Style103"/>
    <w:basedOn w:val="a"/>
    <w:uiPriority w:val="99"/>
    <w:rsid w:val="00962F48"/>
    <w:pPr>
      <w:widowControl w:val="0"/>
      <w:autoSpaceDE w:val="0"/>
      <w:autoSpaceDN w:val="0"/>
      <w:adjustRightInd w:val="0"/>
      <w:spacing w:before="0" w:line="278" w:lineRule="exact"/>
      <w:ind w:hanging="1056"/>
    </w:pPr>
  </w:style>
  <w:style w:type="character" w:customStyle="1" w:styleId="FontStyle113">
    <w:name w:val="Font Style113"/>
    <w:uiPriority w:val="99"/>
    <w:rsid w:val="00962F48"/>
    <w:rPr>
      <w:rFonts w:ascii="Times New Roman" w:hAnsi="Times New Roman" w:cs="Times New Roman"/>
      <w:sz w:val="26"/>
      <w:szCs w:val="26"/>
    </w:rPr>
  </w:style>
  <w:style w:type="character" w:customStyle="1" w:styleId="FontStyle130">
    <w:name w:val="Font Style130"/>
    <w:uiPriority w:val="99"/>
    <w:rsid w:val="00962F48"/>
    <w:rPr>
      <w:rFonts w:ascii="Times New Roman" w:hAnsi="Times New Roman" w:cs="Times New Roman"/>
      <w:i/>
      <w:iCs/>
      <w:sz w:val="26"/>
      <w:szCs w:val="26"/>
    </w:rPr>
  </w:style>
  <w:style w:type="character" w:customStyle="1" w:styleId="FontStyle133">
    <w:name w:val="Font Style133"/>
    <w:uiPriority w:val="99"/>
    <w:rsid w:val="00962F48"/>
    <w:rPr>
      <w:rFonts w:ascii="Times New Roman" w:hAnsi="Times New Roman" w:cs="Times New Roman"/>
      <w:b/>
      <w:bCs/>
      <w:i/>
      <w:iCs/>
      <w:sz w:val="18"/>
      <w:szCs w:val="18"/>
    </w:rPr>
  </w:style>
  <w:style w:type="character" w:customStyle="1" w:styleId="FontStyle138">
    <w:name w:val="Font Style138"/>
    <w:rsid w:val="00962F48"/>
    <w:rPr>
      <w:rFonts w:ascii="Times New Roman" w:hAnsi="Times New Roman" w:cs="Times New Roman"/>
      <w:i/>
      <w:iCs/>
      <w:sz w:val="22"/>
      <w:szCs w:val="22"/>
    </w:rPr>
  </w:style>
  <w:style w:type="character" w:customStyle="1" w:styleId="FontStyle140">
    <w:name w:val="Font Style140"/>
    <w:uiPriority w:val="99"/>
    <w:rsid w:val="00962F48"/>
    <w:rPr>
      <w:rFonts w:ascii="Times New Roman" w:hAnsi="Times New Roman" w:cs="Times New Roman"/>
      <w:b/>
      <w:bCs/>
      <w:sz w:val="28"/>
      <w:szCs w:val="28"/>
    </w:rPr>
  </w:style>
  <w:style w:type="character" w:customStyle="1" w:styleId="FontStyle142">
    <w:name w:val="Font Style142"/>
    <w:uiPriority w:val="99"/>
    <w:rsid w:val="00962F48"/>
    <w:rPr>
      <w:rFonts w:ascii="Times New Roman" w:hAnsi="Times New Roman" w:cs="Times New Roman"/>
      <w:sz w:val="26"/>
      <w:szCs w:val="26"/>
    </w:rPr>
  </w:style>
  <w:style w:type="paragraph" w:customStyle="1" w:styleId="Style5">
    <w:name w:val="Style5"/>
    <w:basedOn w:val="a"/>
    <w:uiPriority w:val="99"/>
    <w:rsid w:val="00962F48"/>
    <w:pPr>
      <w:widowControl w:val="0"/>
      <w:autoSpaceDE w:val="0"/>
      <w:autoSpaceDN w:val="0"/>
      <w:adjustRightInd w:val="0"/>
      <w:spacing w:before="0"/>
    </w:pPr>
  </w:style>
  <w:style w:type="paragraph" w:customStyle="1" w:styleId="Style7">
    <w:name w:val="Style7"/>
    <w:basedOn w:val="a"/>
    <w:uiPriority w:val="99"/>
    <w:rsid w:val="00962F48"/>
    <w:pPr>
      <w:widowControl w:val="0"/>
      <w:autoSpaceDE w:val="0"/>
      <w:autoSpaceDN w:val="0"/>
      <w:adjustRightInd w:val="0"/>
      <w:spacing w:before="0"/>
    </w:pPr>
  </w:style>
  <w:style w:type="paragraph" w:customStyle="1" w:styleId="Style23">
    <w:name w:val="Style23"/>
    <w:basedOn w:val="a"/>
    <w:uiPriority w:val="99"/>
    <w:rsid w:val="00962F48"/>
    <w:pPr>
      <w:widowControl w:val="0"/>
      <w:autoSpaceDE w:val="0"/>
      <w:autoSpaceDN w:val="0"/>
      <w:adjustRightInd w:val="0"/>
      <w:spacing w:before="0"/>
    </w:pPr>
  </w:style>
  <w:style w:type="paragraph" w:customStyle="1" w:styleId="Style51">
    <w:name w:val="Style51"/>
    <w:basedOn w:val="a"/>
    <w:uiPriority w:val="99"/>
    <w:rsid w:val="00962F48"/>
    <w:pPr>
      <w:widowControl w:val="0"/>
      <w:autoSpaceDE w:val="0"/>
      <w:autoSpaceDN w:val="0"/>
      <w:adjustRightInd w:val="0"/>
      <w:spacing w:before="0" w:line="274" w:lineRule="exact"/>
    </w:pPr>
  </w:style>
  <w:style w:type="paragraph" w:customStyle="1" w:styleId="Style60">
    <w:name w:val="Style60"/>
    <w:basedOn w:val="a"/>
    <w:uiPriority w:val="99"/>
    <w:rsid w:val="00962F48"/>
    <w:pPr>
      <w:widowControl w:val="0"/>
      <w:autoSpaceDE w:val="0"/>
      <w:autoSpaceDN w:val="0"/>
      <w:adjustRightInd w:val="0"/>
      <w:spacing w:before="0" w:line="322" w:lineRule="exact"/>
      <w:ind w:hanging="509"/>
    </w:pPr>
  </w:style>
  <w:style w:type="paragraph" w:customStyle="1" w:styleId="Style63">
    <w:name w:val="Style63"/>
    <w:basedOn w:val="a"/>
    <w:uiPriority w:val="99"/>
    <w:rsid w:val="00962F48"/>
    <w:pPr>
      <w:widowControl w:val="0"/>
      <w:autoSpaceDE w:val="0"/>
      <w:autoSpaceDN w:val="0"/>
      <w:adjustRightInd w:val="0"/>
      <w:spacing w:before="0"/>
    </w:pPr>
  </w:style>
  <w:style w:type="character" w:customStyle="1" w:styleId="FontStyle134">
    <w:name w:val="Font Style134"/>
    <w:uiPriority w:val="99"/>
    <w:rsid w:val="00962F48"/>
    <w:rPr>
      <w:rFonts w:ascii="Times New Roman" w:hAnsi="Times New Roman" w:cs="Times New Roman"/>
      <w:b/>
      <w:bCs/>
      <w:sz w:val="22"/>
      <w:szCs w:val="22"/>
    </w:rPr>
  </w:style>
  <w:style w:type="character" w:customStyle="1" w:styleId="FontStyle137">
    <w:name w:val="Font Style137"/>
    <w:uiPriority w:val="99"/>
    <w:rsid w:val="00962F48"/>
    <w:rPr>
      <w:rFonts w:ascii="Times New Roman" w:hAnsi="Times New Roman" w:cs="Times New Roman"/>
      <w:sz w:val="22"/>
      <w:szCs w:val="22"/>
    </w:rPr>
  </w:style>
  <w:style w:type="character" w:customStyle="1" w:styleId="FontStyle141">
    <w:name w:val="Font Style141"/>
    <w:uiPriority w:val="99"/>
    <w:rsid w:val="00962F48"/>
    <w:rPr>
      <w:rFonts w:ascii="Times New Roman" w:hAnsi="Times New Roman" w:cs="Times New Roman"/>
      <w:b/>
      <w:bCs/>
      <w:i/>
      <w:iCs/>
      <w:sz w:val="26"/>
      <w:szCs w:val="26"/>
    </w:rPr>
  </w:style>
  <w:style w:type="paragraph" w:customStyle="1" w:styleId="Style4">
    <w:name w:val="Style4"/>
    <w:basedOn w:val="a"/>
    <w:uiPriority w:val="99"/>
    <w:rsid w:val="00C51CDF"/>
    <w:pPr>
      <w:widowControl w:val="0"/>
      <w:autoSpaceDE w:val="0"/>
      <w:autoSpaceDN w:val="0"/>
      <w:adjustRightInd w:val="0"/>
      <w:spacing w:before="0" w:line="360" w:lineRule="exact"/>
      <w:ind w:hanging="1306"/>
    </w:pPr>
  </w:style>
  <w:style w:type="character" w:customStyle="1" w:styleId="FontStyle109">
    <w:name w:val="Font Style109"/>
    <w:uiPriority w:val="99"/>
    <w:rsid w:val="00C51CDF"/>
    <w:rPr>
      <w:rFonts w:ascii="Arial" w:hAnsi="Arial" w:cs="Arial"/>
      <w:sz w:val="26"/>
      <w:szCs w:val="26"/>
    </w:rPr>
  </w:style>
  <w:style w:type="paragraph" w:customStyle="1" w:styleId="3H3h3L33l3list3Head3Kop3VCTRFPAlaitelITTt3PAMinorSectionTEHeadingH3-Heading3l33list3subheadHeading31HeadingNoL3SectionH3-Heading3131l331h31l31list31list31heading31Section1OdsKap3prop3o">
    <w:name w:val="Заголовок 3;H3;h3;L3;3;l3;list 3;Head 3;Kop 3V;CT;RFP Alaitel;ITT t3;PA Minor Section;TE Heading;H3-Heading 3;l3.3;list3;subhead;Heading3;1.;Heading No. L3;Section;H3-Heading 31;31;l3.31;h31;l31;list 31;list31;heading 31;Section1;OdsKap3;prop3;o"/>
    <w:basedOn w:val="a"/>
    <w:rsid w:val="00360A7F"/>
    <w:pPr>
      <w:tabs>
        <w:tab w:val="num" w:pos="-360"/>
      </w:tabs>
      <w:spacing w:before="0"/>
      <w:ind w:left="864" w:hanging="504"/>
    </w:pPr>
  </w:style>
  <w:style w:type="paragraph" w:customStyle="1" w:styleId="afb">
    <w:name w:val="Параграф"/>
    <w:basedOn w:val="a"/>
    <w:link w:val="afc"/>
    <w:qFormat/>
    <w:rsid w:val="00DB5693"/>
    <w:pPr>
      <w:spacing w:before="0" w:line="276" w:lineRule="auto"/>
      <w:ind w:firstLine="709"/>
      <w:jc w:val="both"/>
    </w:pPr>
    <w:rPr>
      <w:rFonts w:eastAsiaTheme="minorHAnsi" w:cstheme="minorBidi"/>
      <w:szCs w:val="22"/>
      <w:lang w:eastAsia="en-US"/>
    </w:rPr>
  </w:style>
  <w:style w:type="character" w:customStyle="1" w:styleId="afc">
    <w:name w:val="Параграф Знак"/>
    <w:basedOn w:val="a0"/>
    <w:link w:val="afb"/>
    <w:rsid w:val="00DB5693"/>
    <w:rPr>
      <w:rFonts w:eastAsiaTheme="minorHAnsi" w:cstheme="minorBidi"/>
      <w:sz w:val="24"/>
      <w:szCs w:val="22"/>
      <w:lang w:eastAsia="en-US"/>
    </w:rPr>
  </w:style>
  <w:style w:type="paragraph" w:styleId="afd">
    <w:name w:val="List Paragraph"/>
    <w:basedOn w:val="a"/>
    <w:uiPriority w:val="99"/>
    <w:qFormat/>
    <w:rsid w:val="006375DF"/>
    <w:pPr>
      <w:widowControl w:val="0"/>
      <w:autoSpaceDE w:val="0"/>
      <w:autoSpaceDN w:val="0"/>
      <w:adjustRightInd w:val="0"/>
      <w:spacing w:before="0"/>
      <w:ind w:left="720"/>
      <w:contextualSpacing/>
    </w:pPr>
  </w:style>
  <w:style w:type="paragraph" w:customStyle="1" w:styleId="Style56">
    <w:name w:val="Style56"/>
    <w:basedOn w:val="a"/>
    <w:uiPriority w:val="99"/>
    <w:rsid w:val="00A85252"/>
    <w:pPr>
      <w:widowControl w:val="0"/>
      <w:autoSpaceDE w:val="0"/>
      <w:autoSpaceDN w:val="0"/>
      <w:adjustRightInd w:val="0"/>
      <w:spacing w:before="0" w:line="357"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824756">
      <w:bodyDiv w:val="1"/>
      <w:marLeft w:val="0"/>
      <w:marRight w:val="0"/>
      <w:marTop w:val="0"/>
      <w:marBottom w:val="0"/>
      <w:divBdr>
        <w:top w:val="none" w:sz="0" w:space="0" w:color="auto"/>
        <w:left w:val="none" w:sz="0" w:space="0" w:color="auto"/>
        <w:bottom w:val="none" w:sz="0" w:space="0" w:color="auto"/>
        <w:right w:val="none" w:sz="0" w:space="0" w:color="auto"/>
      </w:divBdr>
    </w:div>
    <w:div w:id="886450911">
      <w:bodyDiv w:val="1"/>
      <w:marLeft w:val="0"/>
      <w:marRight w:val="0"/>
      <w:marTop w:val="0"/>
      <w:marBottom w:val="0"/>
      <w:divBdr>
        <w:top w:val="none" w:sz="0" w:space="0" w:color="auto"/>
        <w:left w:val="none" w:sz="0" w:space="0" w:color="auto"/>
        <w:bottom w:val="none" w:sz="0" w:space="0" w:color="auto"/>
        <w:right w:val="none" w:sz="0" w:space="0" w:color="auto"/>
      </w:divBdr>
    </w:div>
    <w:div w:id="1072891699">
      <w:bodyDiv w:val="1"/>
      <w:marLeft w:val="0"/>
      <w:marRight w:val="0"/>
      <w:marTop w:val="0"/>
      <w:marBottom w:val="0"/>
      <w:divBdr>
        <w:top w:val="none" w:sz="0" w:space="0" w:color="auto"/>
        <w:left w:val="none" w:sz="0" w:space="0" w:color="auto"/>
        <w:bottom w:val="none" w:sz="0" w:space="0" w:color="auto"/>
        <w:right w:val="none" w:sz="0" w:space="0" w:color="auto"/>
      </w:divBdr>
    </w:div>
    <w:div w:id="112080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E:\TOYOTA\&#1054;&#1073;&#1097;&#1080;&#1077;%20&#1076;&#1086;&#1082;&#1091;&#1084;&#1077;&#1085;&#1090;&#1099;%20&#1057;&#1052;&#1050;\&#1064;&#1072;&#1073;&#1083;&#1086;&#1085;&#1099;%20&#1076;&#1086;&#1082;&#1091;&#1084;&#1077;&#1085;&#1090;&#1086;&#1074;%20&#1057;&#1052;&#1050;\&#1044;&#105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0C76D-EA6F-47D8-AD46-556E47711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ДП</Template>
  <TotalTime>0</TotalTime>
  <Pages>34</Pages>
  <Words>7374</Words>
  <Characters>42034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Сергей Олегов. Старков</cp:lastModifiedBy>
  <cp:revision>2</cp:revision>
  <cp:lastPrinted>2015-01-27T08:24:00Z</cp:lastPrinted>
  <dcterms:created xsi:type="dcterms:W3CDTF">2022-01-14T09:45:00Z</dcterms:created>
  <dcterms:modified xsi:type="dcterms:W3CDTF">2022-01-14T09:45:00Z</dcterms:modified>
</cp:coreProperties>
</file>